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8BF" w:rsidRDefault="004958BF" w:rsidP="00E504D5">
      <w:pPr>
        <w:jc w:val="center"/>
        <w:rPr>
          <w:b/>
          <w:bCs/>
        </w:rPr>
      </w:pPr>
      <w:r>
        <w:rPr>
          <w:b/>
          <w:bCs/>
        </w:rPr>
        <w:t>МИНИСТЕРСТВО ОБРАЗОВАНИЯ И НАУКИ</w:t>
      </w:r>
      <w:r>
        <w:rPr>
          <w:b/>
          <w:bCs/>
        </w:rPr>
        <w:br/>
        <w:t>РОССИЙСКОЙ ФЕДЕРАЦИИ</w:t>
      </w:r>
    </w:p>
    <w:p w:rsidR="004958BF" w:rsidRDefault="004958BF" w:rsidP="00E504D5">
      <w:pPr>
        <w:jc w:val="center"/>
        <w:rPr>
          <w:b/>
          <w:bCs/>
        </w:rPr>
      </w:pPr>
    </w:p>
    <w:p w:rsidR="004958BF" w:rsidRDefault="004958BF" w:rsidP="00E504D5">
      <w:pPr>
        <w:pStyle w:val="Heading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ФЕДЕРАЛЬНОЕ ГОСУДАРСТВЕННОЕ БЮДЖЕТНОЕ ОБРАЗОВАТЕЛЬНОЕ</w:t>
      </w:r>
    </w:p>
    <w:p w:rsidR="004958BF" w:rsidRDefault="004958BF" w:rsidP="00E504D5">
      <w:pPr>
        <w:pStyle w:val="Heading4"/>
        <w:rPr>
          <w:b/>
          <w:sz w:val="18"/>
          <w:szCs w:val="18"/>
        </w:rPr>
      </w:pPr>
      <w:r>
        <w:rPr>
          <w:b/>
          <w:sz w:val="18"/>
          <w:szCs w:val="18"/>
        </w:rPr>
        <w:t>УЧРЕЖДЕНИЕ ВЫСШЕГО ПРОФЕССИОНАЛЬНОГО ОБРАЗОВАНИЯ</w:t>
      </w:r>
    </w:p>
    <w:p w:rsidR="004958BF" w:rsidRDefault="004958BF" w:rsidP="00E504D5">
      <w:pPr>
        <w:pStyle w:val="Heading1"/>
        <w:jc w:val="center"/>
        <w:rPr>
          <w:b/>
        </w:rPr>
      </w:pPr>
      <w:r>
        <w:rPr>
          <w:b/>
        </w:rPr>
        <w:t>«</w:t>
      </w:r>
      <w:r>
        <w:rPr>
          <w:b/>
          <w:sz w:val="28"/>
          <w:szCs w:val="28"/>
        </w:rPr>
        <w:t>Рязанский государственный радиотехнический университет</w:t>
      </w:r>
      <w:r>
        <w:rPr>
          <w:b/>
        </w:rPr>
        <w:t>»</w:t>
      </w:r>
    </w:p>
    <w:p w:rsidR="004958BF" w:rsidRDefault="004958BF" w:rsidP="00E504D5">
      <w:pPr>
        <w:pStyle w:val="Heading2"/>
        <w:rPr>
          <w:sz w:val="26"/>
          <w:szCs w:val="26"/>
        </w:rPr>
      </w:pPr>
      <w:r>
        <w:rPr>
          <w:sz w:val="26"/>
          <w:szCs w:val="26"/>
        </w:rPr>
        <w:t>(ФГБОУ ВПО «РГРТУ», РГРТУ)</w:t>
      </w:r>
    </w:p>
    <w:p w:rsidR="004958BF" w:rsidRDefault="004958BF" w:rsidP="00E504D5">
      <w:pPr>
        <w:jc w:val="center"/>
      </w:pPr>
    </w:p>
    <w:p w:rsidR="004958BF" w:rsidRDefault="004958BF" w:rsidP="00E504D5">
      <w:pPr>
        <w:pStyle w:val="Heading2"/>
        <w:rPr>
          <w:b/>
        </w:rPr>
      </w:pPr>
      <w:r>
        <w:rPr>
          <w:b/>
        </w:rPr>
        <w:t>П Р И К А З</w:t>
      </w:r>
    </w:p>
    <w:p w:rsidR="004958BF" w:rsidRDefault="004958BF" w:rsidP="00E504D5"/>
    <w:tbl>
      <w:tblPr>
        <w:tblW w:w="9492" w:type="dxa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A0"/>
      </w:tblPr>
      <w:tblGrid>
        <w:gridCol w:w="9492"/>
      </w:tblGrid>
      <w:tr w:rsidR="004958BF" w:rsidTr="00853645">
        <w:trPr>
          <w:trHeight w:val="855"/>
        </w:trPr>
        <w:tc>
          <w:tcPr>
            <w:tcW w:w="9492" w:type="dxa"/>
            <w:tcBorders>
              <w:left w:val="nil"/>
              <w:bottom w:val="nil"/>
              <w:right w:val="nil"/>
            </w:tcBorders>
          </w:tcPr>
          <w:p w:rsidR="004958BF" w:rsidRPr="00E504D5" w:rsidRDefault="004958BF">
            <w:pPr>
              <w:jc w:val="center"/>
              <w:rPr>
                <w:color w:val="000000"/>
                <w:sz w:val="24"/>
                <w:szCs w:val="24"/>
              </w:rPr>
            </w:pPr>
            <w:r w:rsidRPr="00E504D5">
              <w:rPr>
                <w:color w:val="000000"/>
                <w:sz w:val="24"/>
                <w:szCs w:val="24"/>
              </w:rPr>
              <w:t>г. Рязань</w:t>
            </w:r>
          </w:p>
          <w:p w:rsidR="004958BF" w:rsidRDefault="004958BF" w:rsidP="00685EE9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14 октября  2015 года                                                                  № 575/2           </w:t>
            </w:r>
          </w:p>
        </w:tc>
      </w:tr>
    </w:tbl>
    <w:p w:rsidR="004958BF" w:rsidRDefault="004958BF" w:rsidP="001672D6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4958BF" w:rsidRDefault="004958BF" w:rsidP="00D91D52">
      <w:pPr>
        <w:ind w:firstLine="708"/>
        <w:rPr>
          <w:sz w:val="24"/>
          <w:szCs w:val="24"/>
        </w:rPr>
      </w:pPr>
      <w:r w:rsidRPr="00D356DC">
        <w:rPr>
          <w:sz w:val="24"/>
          <w:szCs w:val="24"/>
        </w:rPr>
        <w:t xml:space="preserve">Во исполнение  Постановления Правительства РФ от </w:t>
      </w:r>
      <w:r>
        <w:rPr>
          <w:sz w:val="24"/>
          <w:szCs w:val="24"/>
        </w:rPr>
        <w:t>24</w:t>
      </w:r>
      <w:r w:rsidRPr="00D356DC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D356DC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D356DC">
        <w:rPr>
          <w:sz w:val="24"/>
          <w:szCs w:val="24"/>
        </w:rPr>
        <w:t xml:space="preserve"> года  </w:t>
      </w:r>
    </w:p>
    <w:p w:rsidR="004958BF" w:rsidRPr="00D356DC" w:rsidRDefault="004958BF" w:rsidP="008F0E78">
      <w:pPr>
        <w:jc w:val="both"/>
        <w:rPr>
          <w:sz w:val="24"/>
          <w:szCs w:val="24"/>
        </w:rPr>
      </w:pPr>
      <w:r w:rsidRPr="00D356DC">
        <w:rPr>
          <w:sz w:val="24"/>
          <w:szCs w:val="24"/>
        </w:rPr>
        <w:t xml:space="preserve">№ </w:t>
      </w:r>
      <w:r>
        <w:rPr>
          <w:sz w:val="24"/>
          <w:szCs w:val="24"/>
        </w:rPr>
        <w:t>1017</w:t>
      </w:r>
      <w:r w:rsidRPr="00D356DC">
        <w:rPr>
          <w:sz w:val="24"/>
          <w:szCs w:val="24"/>
        </w:rPr>
        <w:t xml:space="preserve"> «О переносе выходных дней в 201</w:t>
      </w:r>
      <w:r>
        <w:rPr>
          <w:sz w:val="24"/>
          <w:szCs w:val="24"/>
        </w:rPr>
        <w:t>6</w:t>
      </w:r>
      <w:r w:rsidRPr="00D356DC">
        <w:rPr>
          <w:sz w:val="24"/>
          <w:szCs w:val="24"/>
        </w:rPr>
        <w:t xml:space="preserve"> году», </w:t>
      </w:r>
      <w:r>
        <w:rPr>
          <w:sz w:val="24"/>
          <w:szCs w:val="24"/>
        </w:rPr>
        <w:t xml:space="preserve">в соответствии со статьей 112 ТК РФ, </w:t>
      </w:r>
      <w:r w:rsidRPr="00D356DC">
        <w:rPr>
          <w:sz w:val="24"/>
          <w:szCs w:val="24"/>
        </w:rPr>
        <w:t>в целях рационального использования  работниками выходных и нерабочих праздничных дней в 201</w:t>
      </w:r>
      <w:r>
        <w:rPr>
          <w:sz w:val="24"/>
          <w:szCs w:val="24"/>
        </w:rPr>
        <w:t>6</w:t>
      </w:r>
      <w:r w:rsidRPr="00D356DC">
        <w:rPr>
          <w:sz w:val="24"/>
          <w:szCs w:val="24"/>
        </w:rPr>
        <w:t xml:space="preserve"> году,      п р и к а з ы в а ю:</w:t>
      </w:r>
    </w:p>
    <w:p w:rsidR="004958BF" w:rsidRPr="00D356DC" w:rsidRDefault="004958BF" w:rsidP="00161108">
      <w:pPr>
        <w:jc w:val="both"/>
        <w:rPr>
          <w:sz w:val="24"/>
          <w:szCs w:val="24"/>
        </w:rPr>
      </w:pPr>
      <w:r w:rsidRPr="00D356DC">
        <w:rPr>
          <w:sz w:val="24"/>
          <w:szCs w:val="24"/>
        </w:rPr>
        <w:t xml:space="preserve">1. Для лиц работающих по 5-ти дневной рабочей неделе установить дни отдыха:   </w:t>
      </w:r>
    </w:p>
    <w:p w:rsidR="004958BF" w:rsidRPr="00D356DC" w:rsidRDefault="004958BF" w:rsidP="002B2DB3">
      <w:pPr>
        <w:ind w:firstLine="360"/>
        <w:jc w:val="both"/>
        <w:rPr>
          <w:sz w:val="24"/>
          <w:szCs w:val="24"/>
        </w:rPr>
      </w:pPr>
      <w:r w:rsidRPr="00D356DC">
        <w:rPr>
          <w:sz w:val="24"/>
          <w:szCs w:val="24"/>
        </w:rPr>
        <w:t>январь – 1,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2,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3,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4,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5,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6,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7,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8,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9,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 xml:space="preserve">10;   </w:t>
      </w:r>
    </w:p>
    <w:p w:rsidR="004958BF" w:rsidRPr="00D356DC" w:rsidRDefault="004958BF" w:rsidP="002B2DB3">
      <w:pPr>
        <w:ind w:firstLine="360"/>
        <w:jc w:val="both"/>
        <w:rPr>
          <w:sz w:val="24"/>
          <w:szCs w:val="24"/>
        </w:rPr>
      </w:pPr>
      <w:r w:rsidRPr="00D356DC">
        <w:rPr>
          <w:sz w:val="24"/>
          <w:szCs w:val="24"/>
        </w:rPr>
        <w:t>февраль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21,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22,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23;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356DC">
        <w:rPr>
          <w:sz w:val="24"/>
          <w:szCs w:val="24"/>
        </w:rPr>
        <w:t>март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 xml:space="preserve">– </w:t>
      </w:r>
      <w:r>
        <w:rPr>
          <w:sz w:val="24"/>
          <w:szCs w:val="24"/>
        </w:rPr>
        <w:t>5, 6, 7, 8</w:t>
      </w:r>
      <w:r w:rsidRPr="00D356DC">
        <w:rPr>
          <w:sz w:val="24"/>
          <w:szCs w:val="24"/>
        </w:rPr>
        <w:t>;</w:t>
      </w:r>
    </w:p>
    <w:p w:rsidR="004958BF" w:rsidRPr="00D356DC" w:rsidRDefault="004958BF" w:rsidP="00882737">
      <w:pPr>
        <w:ind w:firstLine="360"/>
        <w:jc w:val="both"/>
        <w:rPr>
          <w:sz w:val="24"/>
          <w:szCs w:val="24"/>
        </w:rPr>
      </w:pPr>
      <w:r w:rsidRPr="00D356DC">
        <w:rPr>
          <w:sz w:val="24"/>
          <w:szCs w:val="24"/>
        </w:rPr>
        <w:t>май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1,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2,</w:t>
      </w:r>
      <w:r>
        <w:rPr>
          <w:sz w:val="24"/>
          <w:szCs w:val="24"/>
        </w:rPr>
        <w:t xml:space="preserve"> 3</w:t>
      </w:r>
      <w:r w:rsidRPr="00D356DC">
        <w:rPr>
          <w:sz w:val="24"/>
          <w:szCs w:val="24"/>
        </w:rPr>
        <w:t>;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356DC">
        <w:rPr>
          <w:sz w:val="24"/>
          <w:szCs w:val="24"/>
        </w:rPr>
        <w:t>май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 xml:space="preserve">– </w:t>
      </w:r>
      <w:r>
        <w:rPr>
          <w:sz w:val="24"/>
          <w:szCs w:val="24"/>
        </w:rPr>
        <w:t>7, 8, 9</w:t>
      </w:r>
      <w:r w:rsidRPr="00D356DC">
        <w:rPr>
          <w:sz w:val="24"/>
          <w:szCs w:val="24"/>
        </w:rPr>
        <w:t>;</w:t>
      </w:r>
    </w:p>
    <w:p w:rsidR="004958BF" w:rsidRDefault="004958BF" w:rsidP="002B2DB3">
      <w:pPr>
        <w:ind w:firstLine="360"/>
        <w:jc w:val="both"/>
        <w:rPr>
          <w:sz w:val="24"/>
          <w:szCs w:val="24"/>
        </w:rPr>
      </w:pPr>
      <w:r w:rsidRPr="00D356DC">
        <w:rPr>
          <w:sz w:val="24"/>
          <w:szCs w:val="24"/>
        </w:rPr>
        <w:t>июнь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 xml:space="preserve">– </w:t>
      </w:r>
      <w:r>
        <w:rPr>
          <w:sz w:val="24"/>
          <w:szCs w:val="24"/>
        </w:rPr>
        <w:t>11,</w:t>
      </w:r>
      <w:r w:rsidRPr="00D356DC">
        <w:rPr>
          <w:sz w:val="24"/>
          <w:szCs w:val="24"/>
        </w:rPr>
        <w:t xml:space="preserve">12,13;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ноябрь   – 4, 5 ,6;</w:t>
      </w:r>
    </w:p>
    <w:p w:rsidR="004958BF" w:rsidRDefault="004958BF" w:rsidP="0088273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20 февраля – рабочий день;</w:t>
      </w:r>
    </w:p>
    <w:p w:rsidR="004958BF" w:rsidRPr="00D356DC" w:rsidRDefault="004958BF" w:rsidP="00161108">
      <w:pPr>
        <w:jc w:val="both"/>
        <w:rPr>
          <w:sz w:val="24"/>
          <w:szCs w:val="24"/>
        </w:rPr>
      </w:pPr>
      <w:r w:rsidRPr="00D356DC">
        <w:rPr>
          <w:sz w:val="24"/>
          <w:szCs w:val="24"/>
        </w:rPr>
        <w:t>2. Для лиц работающих по 6-ти дневной рабочей неделе установить дни отдыха:</w:t>
      </w:r>
    </w:p>
    <w:p w:rsidR="004958BF" w:rsidRPr="00D356DC" w:rsidRDefault="004958BF" w:rsidP="00B0451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Январь   - 1, 2, 3, 4, 5, 6, 7, 8, 9</w:t>
      </w:r>
      <w:r w:rsidRPr="00D356DC">
        <w:rPr>
          <w:sz w:val="24"/>
          <w:szCs w:val="24"/>
        </w:rPr>
        <w:t xml:space="preserve">;     </w:t>
      </w:r>
    </w:p>
    <w:p w:rsidR="004958BF" w:rsidRPr="00D356DC" w:rsidRDefault="004958BF" w:rsidP="00B0451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февраль   – 22, </w:t>
      </w:r>
      <w:r w:rsidRPr="00D356DC">
        <w:rPr>
          <w:sz w:val="24"/>
          <w:szCs w:val="24"/>
        </w:rPr>
        <w:t>23</w:t>
      </w:r>
      <w:r>
        <w:rPr>
          <w:sz w:val="24"/>
          <w:szCs w:val="24"/>
        </w:rPr>
        <w:t>;</w:t>
      </w:r>
      <w:r w:rsidRPr="00D356D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356DC">
        <w:rPr>
          <w:sz w:val="24"/>
          <w:szCs w:val="24"/>
        </w:rPr>
        <w:t>март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 xml:space="preserve">– </w:t>
      </w:r>
      <w:r>
        <w:rPr>
          <w:sz w:val="24"/>
          <w:szCs w:val="24"/>
        </w:rPr>
        <w:t>6, 7, 8</w:t>
      </w:r>
      <w:r w:rsidRPr="00D356DC">
        <w:rPr>
          <w:sz w:val="24"/>
          <w:szCs w:val="24"/>
        </w:rPr>
        <w:t>;</w:t>
      </w:r>
    </w:p>
    <w:p w:rsidR="004958BF" w:rsidRPr="00D356DC" w:rsidRDefault="004958BF" w:rsidP="00E72687">
      <w:pPr>
        <w:ind w:firstLine="360"/>
        <w:rPr>
          <w:sz w:val="24"/>
          <w:szCs w:val="24"/>
        </w:rPr>
      </w:pPr>
      <w:r w:rsidRPr="00D356DC">
        <w:rPr>
          <w:sz w:val="24"/>
          <w:szCs w:val="24"/>
        </w:rPr>
        <w:t>май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1,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 xml:space="preserve">2;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356DC">
        <w:rPr>
          <w:sz w:val="24"/>
          <w:szCs w:val="24"/>
        </w:rPr>
        <w:t>май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 xml:space="preserve">– </w:t>
      </w:r>
      <w:r>
        <w:rPr>
          <w:sz w:val="24"/>
          <w:szCs w:val="24"/>
        </w:rPr>
        <w:t>8</w:t>
      </w:r>
      <w:r w:rsidRPr="00D356DC">
        <w:rPr>
          <w:sz w:val="24"/>
          <w:szCs w:val="24"/>
        </w:rPr>
        <w:t>,</w:t>
      </w:r>
      <w:r>
        <w:rPr>
          <w:sz w:val="24"/>
          <w:szCs w:val="24"/>
        </w:rPr>
        <w:t xml:space="preserve"> 9</w:t>
      </w:r>
      <w:r w:rsidRPr="00D356DC">
        <w:rPr>
          <w:sz w:val="24"/>
          <w:szCs w:val="24"/>
        </w:rPr>
        <w:t>;</w:t>
      </w:r>
    </w:p>
    <w:p w:rsidR="004958BF" w:rsidRDefault="004958BF" w:rsidP="00B04515">
      <w:pPr>
        <w:ind w:firstLine="360"/>
        <w:jc w:val="both"/>
        <w:rPr>
          <w:sz w:val="24"/>
          <w:szCs w:val="24"/>
        </w:rPr>
      </w:pPr>
      <w:r w:rsidRPr="00D356DC">
        <w:rPr>
          <w:sz w:val="24"/>
          <w:szCs w:val="24"/>
        </w:rPr>
        <w:t>июнь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12,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 xml:space="preserve">13;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356DC">
        <w:rPr>
          <w:sz w:val="24"/>
          <w:szCs w:val="24"/>
        </w:rPr>
        <w:t>ноябрь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4;</w:t>
      </w:r>
    </w:p>
    <w:p w:rsidR="004958BF" w:rsidRDefault="004958BF" w:rsidP="00890FAC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 </w:t>
      </w:r>
      <w:r w:rsidRPr="00D356DC">
        <w:rPr>
          <w:sz w:val="24"/>
          <w:szCs w:val="24"/>
        </w:rPr>
        <w:t>январ</w:t>
      </w:r>
      <w:r>
        <w:rPr>
          <w:sz w:val="24"/>
          <w:szCs w:val="24"/>
        </w:rPr>
        <w:t>я – рабочий день</w:t>
      </w:r>
      <w:r w:rsidRPr="00D356DC">
        <w:rPr>
          <w:sz w:val="24"/>
          <w:szCs w:val="24"/>
        </w:rPr>
        <w:t xml:space="preserve"> </w:t>
      </w:r>
    </w:p>
    <w:p w:rsidR="004958BF" w:rsidRPr="00D356DC" w:rsidRDefault="004958BF" w:rsidP="00890FAC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20 февраля – рабочий день по понедельнику (числитель) за 22 февраля</w:t>
      </w:r>
      <w:r w:rsidRPr="00D356DC">
        <w:rPr>
          <w:sz w:val="24"/>
          <w:szCs w:val="24"/>
        </w:rPr>
        <w:t xml:space="preserve">   </w:t>
      </w:r>
    </w:p>
    <w:p w:rsidR="004958BF" w:rsidRPr="00D356DC" w:rsidRDefault="004958BF" w:rsidP="0088273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21 февраля - рабочий день по субботе (знаменатель) за 20 февраля</w:t>
      </w:r>
      <w:r w:rsidRPr="00D356DC">
        <w:rPr>
          <w:sz w:val="24"/>
          <w:szCs w:val="24"/>
        </w:rPr>
        <w:t xml:space="preserve">   </w:t>
      </w:r>
    </w:p>
    <w:p w:rsidR="004958BF" w:rsidRPr="00D356DC" w:rsidRDefault="004958BF" w:rsidP="009325A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 марта - рабочий день по вторнику (числитель) за 8 марта</w:t>
      </w:r>
      <w:r w:rsidRPr="00D356DC">
        <w:rPr>
          <w:sz w:val="24"/>
          <w:szCs w:val="24"/>
        </w:rPr>
        <w:t xml:space="preserve">   </w:t>
      </w:r>
    </w:p>
    <w:p w:rsidR="004958BF" w:rsidRPr="00D356DC" w:rsidRDefault="004958BF" w:rsidP="009325A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12 марта - рабочий день по понедельнику (числитель) за 7 марта</w:t>
      </w:r>
      <w:r w:rsidRPr="00D356DC">
        <w:rPr>
          <w:sz w:val="24"/>
          <w:szCs w:val="24"/>
        </w:rPr>
        <w:t xml:space="preserve">   </w:t>
      </w:r>
    </w:p>
    <w:p w:rsidR="004958BF" w:rsidRPr="00D356DC" w:rsidRDefault="004958BF" w:rsidP="00161108">
      <w:pPr>
        <w:jc w:val="both"/>
        <w:rPr>
          <w:sz w:val="24"/>
          <w:szCs w:val="24"/>
        </w:rPr>
      </w:pPr>
      <w:r w:rsidRPr="00D356DC">
        <w:rPr>
          <w:sz w:val="24"/>
          <w:szCs w:val="24"/>
        </w:rPr>
        <w:t xml:space="preserve">3. Для работников бассейна «Радиоволна» установить дни отдыха:  </w:t>
      </w:r>
    </w:p>
    <w:p w:rsidR="004958BF" w:rsidRPr="00D356DC" w:rsidRDefault="004958BF" w:rsidP="000862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я</w:t>
      </w:r>
      <w:r w:rsidRPr="00D356DC">
        <w:rPr>
          <w:sz w:val="24"/>
          <w:szCs w:val="24"/>
        </w:rPr>
        <w:t>нварь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1,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2,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 xml:space="preserve">7;    </w:t>
      </w:r>
    </w:p>
    <w:p w:rsidR="004958BF" w:rsidRPr="00D356DC" w:rsidRDefault="004958BF" w:rsidP="000862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D356DC">
        <w:rPr>
          <w:sz w:val="24"/>
          <w:szCs w:val="24"/>
        </w:rPr>
        <w:t>арт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 xml:space="preserve">– 8; </w:t>
      </w:r>
    </w:p>
    <w:p w:rsidR="004958BF" w:rsidRPr="00D356DC" w:rsidRDefault="004958BF" w:rsidP="000862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май   </w:t>
      </w:r>
      <w:r w:rsidRPr="00D356DC">
        <w:rPr>
          <w:sz w:val="24"/>
          <w:szCs w:val="24"/>
        </w:rPr>
        <w:t>–</w:t>
      </w:r>
      <w:r>
        <w:rPr>
          <w:sz w:val="24"/>
          <w:szCs w:val="24"/>
        </w:rPr>
        <w:t xml:space="preserve"> 1</w:t>
      </w:r>
      <w:r w:rsidRPr="00D356DC">
        <w:rPr>
          <w:sz w:val="24"/>
          <w:szCs w:val="24"/>
        </w:rPr>
        <w:t xml:space="preserve">;  </w:t>
      </w:r>
    </w:p>
    <w:p w:rsidR="004958BF" w:rsidRPr="00D356DC" w:rsidRDefault="004958BF" w:rsidP="000862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Оставшиеся праздничные дни считать рабочими днями</w:t>
      </w:r>
      <w:r w:rsidRPr="00D356DC">
        <w:rPr>
          <w:sz w:val="24"/>
          <w:szCs w:val="24"/>
        </w:rPr>
        <w:t>:</w:t>
      </w:r>
    </w:p>
    <w:p w:rsidR="004958BF" w:rsidRPr="00D356DC" w:rsidRDefault="004958BF" w:rsidP="000862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я</w:t>
      </w:r>
      <w:r w:rsidRPr="00D356DC">
        <w:rPr>
          <w:sz w:val="24"/>
          <w:szCs w:val="24"/>
        </w:rPr>
        <w:t>нварь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3,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4,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5,</w:t>
      </w:r>
      <w:r>
        <w:rPr>
          <w:sz w:val="24"/>
          <w:szCs w:val="24"/>
        </w:rPr>
        <w:t xml:space="preserve"> </w:t>
      </w:r>
      <w:r w:rsidRPr="00D356DC">
        <w:rPr>
          <w:sz w:val="24"/>
          <w:szCs w:val="24"/>
        </w:rPr>
        <w:t>6,</w:t>
      </w:r>
      <w:r>
        <w:rPr>
          <w:sz w:val="24"/>
          <w:szCs w:val="24"/>
        </w:rPr>
        <w:t xml:space="preserve"> 8</w:t>
      </w:r>
      <w:r w:rsidRPr="00D356DC">
        <w:rPr>
          <w:sz w:val="24"/>
          <w:szCs w:val="24"/>
        </w:rPr>
        <w:t xml:space="preserve">;    </w:t>
      </w:r>
    </w:p>
    <w:p w:rsidR="004958BF" w:rsidRPr="00D356DC" w:rsidRDefault="004958BF" w:rsidP="000862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февраль   – </w:t>
      </w:r>
      <w:r w:rsidRPr="00D356DC">
        <w:rPr>
          <w:sz w:val="24"/>
          <w:szCs w:val="24"/>
        </w:rPr>
        <w:t xml:space="preserve">23;  </w:t>
      </w:r>
    </w:p>
    <w:p w:rsidR="004958BF" w:rsidRPr="00D356DC" w:rsidRDefault="004958BF" w:rsidP="00C50DE4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май   –  9</w:t>
      </w:r>
      <w:r w:rsidRPr="00D356DC">
        <w:rPr>
          <w:sz w:val="24"/>
          <w:szCs w:val="24"/>
        </w:rPr>
        <w:t>;</w:t>
      </w:r>
    </w:p>
    <w:p w:rsidR="004958BF" w:rsidRPr="00D356DC" w:rsidRDefault="004958BF" w:rsidP="000862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июнь    – 12;</w:t>
      </w:r>
      <w:r w:rsidRPr="00D356DC">
        <w:rPr>
          <w:sz w:val="24"/>
          <w:szCs w:val="24"/>
        </w:rPr>
        <w:t xml:space="preserve">  </w:t>
      </w:r>
    </w:p>
    <w:p w:rsidR="004958BF" w:rsidRDefault="004958BF" w:rsidP="0008624E">
      <w:pPr>
        <w:ind w:firstLine="360"/>
        <w:jc w:val="both"/>
        <w:rPr>
          <w:sz w:val="24"/>
          <w:szCs w:val="24"/>
        </w:rPr>
      </w:pPr>
      <w:r w:rsidRPr="00D356DC">
        <w:rPr>
          <w:sz w:val="24"/>
          <w:szCs w:val="24"/>
        </w:rPr>
        <w:t>ноябрь</w:t>
      </w:r>
      <w:r>
        <w:rPr>
          <w:sz w:val="24"/>
          <w:szCs w:val="24"/>
        </w:rPr>
        <w:t xml:space="preserve">   </w:t>
      </w:r>
      <w:r w:rsidRPr="00D356DC">
        <w:rPr>
          <w:sz w:val="24"/>
          <w:szCs w:val="24"/>
        </w:rPr>
        <w:t>– 4;</w:t>
      </w:r>
    </w:p>
    <w:p w:rsidR="004958BF" w:rsidRPr="00D356DC" w:rsidRDefault="004958BF" w:rsidP="002D290C">
      <w:pPr>
        <w:jc w:val="both"/>
        <w:rPr>
          <w:sz w:val="24"/>
          <w:szCs w:val="24"/>
        </w:rPr>
      </w:pPr>
      <w:r w:rsidRPr="00D356DC">
        <w:rPr>
          <w:sz w:val="24"/>
          <w:szCs w:val="24"/>
        </w:rPr>
        <w:t>4. 3 ноября 201</w:t>
      </w:r>
      <w:r>
        <w:rPr>
          <w:sz w:val="24"/>
          <w:szCs w:val="24"/>
        </w:rPr>
        <w:t>6</w:t>
      </w:r>
      <w:r w:rsidRPr="00D356DC">
        <w:rPr>
          <w:sz w:val="24"/>
          <w:szCs w:val="24"/>
        </w:rPr>
        <w:t xml:space="preserve"> года занятия на вечернем факультете, ГШП, ЦДПО не проводить.  Работу и учебные занятия завершить до 20.00. </w:t>
      </w:r>
    </w:p>
    <w:p w:rsidR="004958BF" w:rsidRPr="00D356DC" w:rsidRDefault="004958BF" w:rsidP="002D290C">
      <w:pPr>
        <w:jc w:val="both"/>
        <w:rPr>
          <w:sz w:val="24"/>
          <w:szCs w:val="24"/>
        </w:rPr>
      </w:pPr>
      <w:r w:rsidRPr="00D356DC">
        <w:rPr>
          <w:sz w:val="24"/>
          <w:szCs w:val="24"/>
        </w:rPr>
        <w:t>5.Лицам</w:t>
      </w:r>
      <w:r>
        <w:rPr>
          <w:sz w:val="24"/>
          <w:szCs w:val="24"/>
        </w:rPr>
        <w:t>,</w:t>
      </w:r>
      <w:r w:rsidRPr="00D356DC">
        <w:rPr>
          <w:sz w:val="24"/>
          <w:szCs w:val="24"/>
        </w:rPr>
        <w:t xml:space="preserve"> привлекаемым к работе  в выходные и нерабочие праздничные дни оплату произвести согласно статьи 153 ТК РФ.</w:t>
      </w:r>
    </w:p>
    <w:p w:rsidR="004958BF" w:rsidRPr="00D356DC" w:rsidRDefault="004958BF" w:rsidP="002D290C">
      <w:pPr>
        <w:jc w:val="both"/>
        <w:rPr>
          <w:sz w:val="24"/>
          <w:szCs w:val="24"/>
        </w:rPr>
      </w:pPr>
      <w:r w:rsidRPr="00D356DC">
        <w:rPr>
          <w:sz w:val="24"/>
          <w:szCs w:val="24"/>
        </w:rPr>
        <w:t>6. Контроль за исполнением приказа возложить на проректоров  по направлениям деятельности.</w:t>
      </w:r>
    </w:p>
    <w:p w:rsidR="004958BF" w:rsidRPr="00D356DC" w:rsidRDefault="004958BF" w:rsidP="002B2DB3">
      <w:pPr>
        <w:ind w:firstLine="360"/>
        <w:jc w:val="both"/>
        <w:rPr>
          <w:sz w:val="24"/>
          <w:szCs w:val="24"/>
        </w:rPr>
      </w:pPr>
    </w:p>
    <w:p w:rsidR="004958BF" w:rsidRDefault="004958BF">
      <w:pPr>
        <w:rPr>
          <w:sz w:val="24"/>
          <w:szCs w:val="24"/>
        </w:rPr>
      </w:pPr>
      <w:r w:rsidRPr="00D356DC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</w:t>
      </w:r>
    </w:p>
    <w:p w:rsidR="004958BF" w:rsidRPr="00C20773" w:rsidRDefault="004958BF" w:rsidP="00C20773">
      <w:pPr>
        <w:ind w:firstLine="708"/>
        <w:rPr>
          <w:sz w:val="28"/>
          <w:szCs w:val="28"/>
        </w:rPr>
      </w:pPr>
      <w:r w:rsidRPr="00D356DC">
        <w:rPr>
          <w:sz w:val="24"/>
          <w:szCs w:val="24"/>
        </w:rPr>
        <w:t xml:space="preserve">  </w:t>
      </w:r>
      <w:r w:rsidRPr="00C20773">
        <w:rPr>
          <w:sz w:val="28"/>
          <w:szCs w:val="28"/>
        </w:rPr>
        <w:t>РЕКТОР                                                                              В.С. ГУРОВ</w:t>
      </w:r>
    </w:p>
    <w:sectPr w:rsidR="004958BF" w:rsidRPr="00C20773" w:rsidSect="001A3986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8C0"/>
    <w:rsid w:val="000005E1"/>
    <w:rsid w:val="00001380"/>
    <w:rsid w:val="00001A2A"/>
    <w:rsid w:val="000024D0"/>
    <w:rsid w:val="00002D0C"/>
    <w:rsid w:val="00003246"/>
    <w:rsid w:val="00003384"/>
    <w:rsid w:val="00003860"/>
    <w:rsid w:val="00003A80"/>
    <w:rsid w:val="00003BD2"/>
    <w:rsid w:val="0000446D"/>
    <w:rsid w:val="000044B8"/>
    <w:rsid w:val="000045A3"/>
    <w:rsid w:val="0000482D"/>
    <w:rsid w:val="00004870"/>
    <w:rsid w:val="000048E1"/>
    <w:rsid w:val="00004A34"/>
    <w:rsid w:val="00004CD9"/>
    <w:rsid w:val="00004E4E"/>
    <w:rsid w:val="000051B7"/>
    <w:rsid w:val="00005695"/>
    <w:rsid w:val="0000593B"/>
    <w:rsid w:val="00005B37"/>
    <w:rsid w:val="00005C48"/>
    <w:rsid w:val="00005F9B"/>
    <w:rsid w:val="00006211"/>
    <w:rsid w:val="00006488"/>
    <w:rsid w:val="0000686F"/>
    <w:rsid w:val="00006E2D"/>
    <w:rsid w:val="000077DC"/>
    <w:rsid w:val="000078CE"/>
    <w:rsid w:val="00007903"/>
    <w:rsid w:val="0000799B"/>
    <w:rsid w:val="00007A7A"/>
    <w:rsid w:val="00007F45"/>
    <w:rsid w:val="0001007D"/>
    <w:rsid w:val="00010284"/>
    <w:rsid w:val="0001036D"/>
    <w:rsid w:val="000109E0"/>
    <w:rsid w:val="000110F2"/>
    <w:rsid w:val="0001120E"/>
    <w:rsid w:val="00011904"/>
    <w:rsid w:val="00011C17"/>
    <w:rsid w:val="00011D63"/>
    <w:rsid w:val="0001252D"/>
    <w:rsid w:val="000126F8"/>
    <w:rsid w:val="0001314B"/>
    <w:rsid w:val="00013259"/>
    <w:rsid w:val="000132CF"/>
    <w:rsid w:val="0001343E"/>
    <w:rsid w:val="000136A7"/>
    <w:rsid w:val="0001379E"/>
    <w:rsid w:val="00013A50"/>
    <w:rsid w:val="00013F42"/>
    <w:rsid w:val="00014123"/>
    <w:rsid w:val="0001450A"/>
    <w:rsid w:val="00014D82"/>
    <w:rsid w:val="0001584A"/>
    <w:rsid w:val="00015B72"/>
    <w:rsid w:val="00016374"/>
    <w:rsid w:val="000169CB"/>
    <w:rsid w:val="00016CEC"/>
    <w:rsid w:val="00016F2F"/>
    <w:rsid w:val="00017181"/>
    <w:rsid w:val="000175BD"/>
    <w:rsid w:val="000175E1"/>
    <w:rsid w:val="000176C4"/>
    <w:rsid w:val="0001799B"/>
    <w:rsid w:val="000179B8"/>
    <w:rsid w:val="00017D2F"/>
    <w:rsid w:val="00017FD6"/>
    <w:rsid w:val="00020965"/>
    <w:rsid w:val="00020C4D"/>
    <w:rsid w:val="00020E1A"/>
    <w:rsid w:val="00021157"/>
    <w:rsid w:val="00021863"/>
    <w:rsid w:val="00021A48"/>
    <w:rsid w:val="00021D64"/>
    <w:rsid w:val="00021F54"/>
    <w:rsid w:val="00022257"/>
    <w:rsid w:val="00022870"/>
    <w:rsid w:val="000229CA"/>
    <w:rsid w:val="00022A4F"/>
    <w:rsid w:val="00022F79"/>
    <w:rsid w:val="0002378C"/>
    <w:rsid w:val="000239F8"/>
    <w:rsid w:val="00023A22"/>
    <w:rsid w:val="00023D84"/>
    <w:rsid w:val="00023DE4"/>
    <w:rsid w:val="000244F1"/>
    <w:rsid w:val="00024578"/>
    <w:rsid w:val="000248A3"/>
    <w:rsid w:val="00025186"/>
    <w:rsid w:val="000251F2"/>
    <w:rsid w:val="000254B1"/>
    <w:rsid w:val="000255FF"/>
    <w:rsid w:val="000259D3"/>
    <w:rsid w:val="00025C66"/>
    <w:rsid w:val="00025EDC"/>
    <w:rsid w:val="000265A2"/>
    <w:rsid w:val="00026695"/>
    <w:rsid w:val="00026E44"/>
    <w:rsid w:val="00027CCA"/>
    <w:rsid w:val="00027F04"/>
    <w:rsid w:val="00030213"/>
    <w:rsid w:val="000304CE"/>
    <w:rsid w:val="00030A62"/>
    <w:rsid w:val="00031820"/>
    <w:rsid w:val="00031882"/>
    <w:rsid w:val="00031A7A"/>
    <w:rsid w:val="0003250B"/>
    <w:rsid w:val="0003264A"/>
    <w:rsid w:val="00032C62"/>
    <w:rsid w:val="00032C6D"/>
    <w:rsid w:val="00032D9F"/>
    <w:rsid w:val="00032F41"/>
    <w:rsid w:val="00032FC2"/>
    <w:rsid w:val="000337E5"/>
    <w:rsid w:val="000338CA"/>
    <w:rsid w:val="00033D7A"/>
    <w:rsid w:val="00033DA9"/>
    <w:rsid w:val="00033DAD"/>
    <w:rsid w:val="00033E27"/>
    <w:rsid w:val="000340D8"/>
    <w:rsid w:val="000349F9"/>
    <w:rsid w:val="00035208"/>
    <w:rsid w:val="0003540A"/>
    <w:rsid w:val="00035795"/>
    <w:rsid w:val="00035E0D"/>
    <w:rsid w:val="00036319"/>
    <w:rsid w:val="00036471"/>
    <w:rsid w:val="000364C5"/>
    <w:rsid w:val="00036578"/>
    <w:rsid w:val="000368CC"/>
    <w:rsid w:val="00036F5D"/>
    <w:rsid w:val="000371E7"/>
    <w:rsid w:val="00037411"/>
    <w:rsid w:val="000374B9"/>
    <w:rsid w:val="00037509"/>
    <w:rsid w:val="00037583"/>
    <w:rsid w:val="00037C18"/>
    <w:rsid w:val="00037CD5"/>
    <w:rsid w:val="00040414"/>
    <w:rsid w:val="00040BF7"/>
    <w:rsid w:val="00040C22"/>
    <w:rsid w:val="00040CCD"/>
    <w:rsid w:val="00040CD1"/>
    <w:rsid w:val="00040F70"/>
    <w:rsid w:val="00040F90"/>
    <w:rsid w:val="00041495"/>
    <w:rsid w:val="000417F4"/>
    <w:rsid w:val="00041C1C"/>
    <w:rsid w:val="000425CC"/>
    <w:rsid w:val="000425DC"/>
    <w:rsid w:val="00042E64"/>
    <w:rsid w:val="00042FF0"/>
    <w:rsid w:val="00043DFD"/>
    <w:rsid w:val="00043F14"/>
    <w:rsid w:val="00043F2A"/>
    <w:rsid w:val="00044F07"/>
    <w:rsid w:val="000453F5"/>
    <w:rsid w:val="00045562"/>
    <w:rsid w:val="00045B4C"/>
    <w:rsid w:val="00045BD2"/>
    <w:rsid w:val="00045CB7"/>
    <w:rsid w:val="0004659C"/>
    <w:rsid w:val="0004732F"/>
    <w:rsid w:val="00047A48"/>
    <w:rsid w:val="00047BA7"/>
    <w:rsid w:val="00050043"/>
    <w:rsid w:val="000503A2"/>
    <w:rsid w:val="00050621"/>
    <w:rsid w:val="00050789"/>
    <w:rsid w:val="000507FA"/>
    <w:rsid w:val="00051A50"/>
    <w:rsid w:val="00051DFE"/>
    <w:rsid w:val="000522DC"/>
    <w:rsid w:val="0005412B"/>
    <w:rsid w:val="000544BD"/>
    <w:rsid w:val="00054CD4"/>
    <w:rsid w:val="00055015"/>
    <w:rsid w:val="0005544D"/>
    <w:rsid w:val="000556E7"/>
    <w:rsid w:val="000559CC"/>
    <w:rsid w:val="00055A94"/>
    <w:rsid w:val="00055E79"/>
    <w:rsid w:val="00055F22"/>
    <w:rsid w:val="00055FF0"/>
    <w:rsid w:val="00055FF7"/>
    <w:rsid w:val="00056215"/>
    <w:rsid w:val="000562B7"/>
    <w:rsid w:val="0005632F"/>
    <w:rsid w:val="000563CF"/>
    <w:rsid w:val="000567EE"/>
    <w:rsid w:val="000568EB"/>
    <w:rsid w:val="00056CDB"/>
    <w:rsid w:val="00057470"/>
    <w:rsid w:val="0005768C"/>
    <w:rsid w:val="000577A5"/>
    <w:rsid w:val="00057A66"/>
    <w:rsid w:val="00060209"/>
    <w:rsid w:val="000602CF"/>
    <w:rsid w:val="00060503"/>
    <w:rsid w:val="00060695"/>
    <w:rsid w:val="00061533"/>
    <w:rsid w:val="00061B9E"/>
    <w:rsid w:val="000625EE"/>
    <w:rsid w:val="00062699"/>
    <w:rsid w:val="0006274E"/>
    <w:rsid w:val="000631EF"/>
    <w:rsid w:val="00063423"/>
    <w:rsid w:val="00063565"/>
    <w:rsid w:val="00063787"/>
    <w:rsid w:val="000643DC"/>
    <w:rsid w:val="00064785"/>
    <w:rsid w:val="000648AD"/>
    <w:rsid w:val="00064C0B"/>
    <w:rsid w:val="0006531F"/>
    <w:rsid w:val="00065BE9"/>
    <w:rsid w:val="00065C62"/>
    <w:rsid w:val="00066406"/>
    <w:rsid w:val="000665DB"/>
    <w:rsid w:val="00066702"/>
    <w:rsid w:val="0006682A"/>
    <w:rsid w:val="00066893"/>
    <w:rsid w:val="00066ADF"/>
    <w:rsid w:val="00067AE4"/>
    <w:rsid w:val="00067CF2"/>
    <w:rsid w:val="00067DC3"/>
    <w:rsid w:val="000704B1"/>
    <w:rsid w:val="00070638"/>
    <w:rsid w:val="00070BFE"/>
    <w:rsid w:val="00071185"/>
    <w:rsid w:val="00071420"/>
    <w:rsid w:val="0007153C"/>
    <w:rsid w:val="00071979"/>
    <w:rsid w:val="00071C8A"/>
    <w:rsid w:val="000728F8"/>
    <w:rsid w:val="00072D1C"/>
    <w:rsid w:val="00073E0A"/>
    <w:rsid w:val="00073F93"/>
    <w:rsid w:val="00074142"/>
    <w:rsid w:val="0007558B"/>
    <w:rsid w:val="00075A5A"/>
    <w:rsid w:val="00075B67"/>
    <w:rsid w:val="00075C9F"/>
    <w:rsid w:val="00075EA6"/>
    <w:rsid w:val="0007638F"/>
    <w:rsid w:val="00076B9C"/>
    <w:rsid w:val="00076FFB"/>
    <w:rsid w:val="00077158"/>
    <w:rsid w:val="00077510"/>
    <w:rsid w:val="000778C2"/>
    <w:rsid w:val="00077940"/>
    <w:rsid w:val="000779A6"/>
    <w:rsid w:val="00077D04"/>
    <w:rsid w:val="00077DF1"/>
    <w:rsid w:val="00080CF3"/>
    <w:rsid w:val="00080D06"/>
    <w:rsid w:val="0008100F"/>
    <w:rsid w:val="0008101F"/>
    <w:rsid w:val="00081381"/>
    <w:rsid w:val="000816D8"/>
    <w:rsid w:val="0008193D"/>
    <w:rsid w:val="00081DC4"/>
    <w:rsid w:val="00082112"/>
    <w:rsid w:val="000826D4"/>
    <w:rsid w:val="00082CB9"/>
    <w:rsid w:val="00083F39"/>
    <w:rsid w:val="00084142"/>
    <w:rsid w:val="00084394"/>
    <w:rsid w:val="000843C4"/>
    <w:rsid w:val="00084831"/>
    <w:rsid w:val="00084D4F"/>
    <w:rsid w:val="000852DF"/>
    <w:rsid w:val="0008531D"/>
    <w:rsid w:val="00086097"/>
    <w:rsid w:val="00086239"/>
    <w:rsid w:val="0008624E"/>
    <w:rsid w:val="00086259"/>
    <w:rsid w:val="00086C4E"/>
    <w:rsid w:val="00086D27"/>
    <w:rsid w:val="000870BA"/>
    <w:rsid w:val="000871AA"/>
    <w:rsid w:val="000872B6"/>
    <w:rsid w:val="0008782A"/>
    <w:rsid w:val="00087F2D"/>
    <w:rsid w:val="000900FC"/>
    <w:rsid w:val="00090411"/>
    <w:rsid w:val="00090471"/>
    <w:rsid w:val="00090753"/>
    <w:rsid w:val="00091029"/>
    <w:rsid w:val="0009140A"/>
    <w:rsid w:val="00091665"/>
    <w:rsid w:val="000919F8"/>
    <w:rsid w:val="00091A61"/>
    <w:rsid w:val="00091B26"/>
    <w:rsid w:val="00091B36"/>
    <w:rsid w:val="00091FE2"/>
    <w:rsid w:val="00092139"/>
    <w:rsid w:val="00092362"/>
    <w:rsid w:val="000925E0"/>
    <w:rsid w:val="0009297A"/>
    <w:rsid w:val="00092FDD"/>
    <w:rsid w:val="00093085"/>
    <w:rsid w:val="000937C3"/>
    <w:rsid w:val="000938B1"/>
    <w:rsid w:val="000939AC"/>
    <w:rsid w:val="00093FEE"/>
    <w:rsid w:val="00094483"/>
    <w:rsid w:val="000956AE"/>
    <w:rsid w:val="00095BFD"/>
    <w:rsid w:val="00095DF0"/>
    <w:rsid w:val="00096222"/>
    <w:rsid w:val="000970DB"/>
    <w:rsid w:val="0009721F"/>
    <w:rsid w:val="0009728C"/>
    <w:rsid w:val="00097795"/>
    <w:rsid w:val="000978D8"/>
    <w:rsid w:val="00097B9A"/>
    <w:rsid w:val="000A03F5"/>
    <w:rsid w:val="000A0D92"/>
    <w:rsid w:val="000A105A"/>
    <w:rsid w:val="000A1161"/>
    <w:rsid w:val="000A1665"/>
    <w:rsid w:val="000A1741"/>
    <w:rsid w:val="000A177E"/>
    <w:rsid w:val="000A1C54"/>
    <w:rsid w:val="000A23EC"/>
    <w:rsid w:val="000A2786"/>
    <w:rsid w:val="000A2A92"/>
    <w:rsid w:val="000A2AB3"/>
    <w:rsid w:val="000A2EED"/>
    <w:rsid w:val="000A35EA"/>
    <w:rsid w:val="000A381C"/>
    <w:rsid w:val="000A3AF9"/>
    <w:rsid w:val="000A4372"/>
    <w:rsid w:val="000A4526"/>
    <w:rsid w:val="000A45C4"/>
    <w:rsid w:val="000A48C3"/>
    <w:rsid w:val="000A5111"/>
    <w:rsid w:val="000A5154"/>
    <w:rsid w:val="000A6448"/>
    <w:rsid w:val="000A6BFF"/>
    <w:rsid w:val="000A6FA2"/>
    <w:rsid w:val="000A6FC8"/>
    <w:rsid w:val="000A7193"/>
    <w:rsid w:val="000A745C"/>
    <w:rsid w:val="000A79AA"/>
    <w:rsid w:val="000A7BC3"/>
    <w:rsid w:val="000A7F9D"/>
    <w:rsid w:val="000B019C"/>
    <w:rsid w:val="000B02FF"/>
    <w:rsid w:val="000B0335"/>
    <w:rsid w:val="000B0D0C"/>
    <w:rsid w:val="000B14E6"/>
    <w:rsid w:val="000B169B"/>
    <w:rsid w:val="000B18B7"/>
    <w:rsid w:val="000B195B"/>
    <w:rsid w:val="000B1BFE"/>
    <w:rsid w:val="000B1C9A"/>
    <w:rsid w:val="000B1FD1"/>
    <w:rsid w:val="000B2164"/>
    <w:rsid w:val="000B2301"/>
    <w:rsid w:val="000B2C0F"/>
    <w:rsid w:val="000B2CB7"/>
    <w:rsid w:val="000B3743"/>
    <w:rsid w:val="000B3DFC"/>
    <w:rsid w:val="000B40CD"/>
    <w:rsid w:val="000B4533"/>
    <w:rsid w:val="000B473A"/>
    <w:rsid w:val="000B4B49"/>
    <w:rsid w:val="000B4BD7"/>
    <w:rsid w:val="000B4FEA"/>
    <w:rsid w:val="000B5076"/>
    <w:rsid w:val="000B5202"/>
    <w:rsid w:val="000B53E4"/>
    <w:rsid w:val="000B5A8B"/>
    <w:rsid w:val="000B5CAB"/>
    <w:rsid w:val="000B5EAF"/>
    <w:rsid w:val="000B5F47"/>
    <w:rsid w:val="000B625C"/>
    <w:rsid w:val="000B6403"/>
    <w:rsid w:val="000B6497"/>
    <w:rsid w:val="000B6B5A"/>
    <w:rsid w:val="000B6BDC"/>
    <w:rsid w:val="000B6C83"/>
    <w:rsid w:val="000B7694"/>
    <w:rsid w:val="000B79A3"/>
    <w:rsid w:val="000C0643"/>
    <w:rsid w:val="000C085D"/>
    <w:rsid w:val="000C0A47"/>
    <w:rsid w:val="000C0C98"/>
    <w:rsid w:val="000C0D28"/>
    <w:rsid w:val="000C0E49"/>
    <w:rsid w:val="000C117A"/>
    <w:rsid w:val="000C1548"/>
    <w:rsid w:val="000C1923"/>
    <w:rsid w:val="000C1937"/>
    <w:rsid w:val="000C1CAA"/>
    <w:rsid w:val="000C2075"/>
    <w:rsid w:val="000C20AE"/>
    <w:rsid w:val="000C3587"/>
    <w:rsid w:val="000C39D0"/>
    <w:rsid w:val="000C3EA7"/>
    <w:rsid w:val="000C3F12"/>
    <w:rsid w:val="000C3F9C"/>
    <w:rsid w:val="000C41A7"/>
    <w:rsid w:val="000C436C"/>
    <w:rsid w:val="000C44F1"/>
    <w:rsid w:val="000C50A1"/>
    <w:rsid w:val="000C50AE"/>
    <w:rsid w:val="000C5BA6"/>
    <w:rsid w:val="000C5D0B"/>
    <w:rsid w:val="000C62E7"/>
    <w:rsid w:val="000C62F8"/>
    <w:rsid w:val="000C6325"/>
    <w:rsid w:val="000C680C"/>
    <w:rsid w:val="000C6ED7"/>
    <w:rsid w:val="000C6F8E"/>
    <w:rsid w:val="000C70C7"/>
    <w:rsid w:val="000C73A0"/>
    <w:rsid w:val="000C745A"/>
    <w:rsid w:val="000C7621"/>
    <w:rsid w:val="000C7627"/>
    <w:rsid w:val="000C7CC1"/>
    <w:rsid w:val="000D077B"/>
    <w:rsid w:val="000D0B0E"/>
    <w:rsid w:val="000D0FD5"/>
    <w:rsid w:val="000D132F"/>
    <w:rsid w:val="000D1404"/>
    <w:rsid w:val="000D14F0"/>
    <w:rsid w:val="000D17F0"/>
    <w:rsid w:val="000D189D"/>
    <w:rsid w:val="000D1F09"/>
    <w:rsid w:val="000D1FF1"/>
    <w:rsid w:val="000D240E"/>
    <w:rsid w:val="000D2653"/>
    <w:rsid w:val="000D29EB"/>
    <w:rsid w:val="000D2A1B"/>
    <w:rsid w:val="000D2B7C"/>
    <w:rsid w:val="000D2C43"/>
    <w:rsid w:val="000D2C57"/>
    <w:rsid w:val="000D2DB7"/>
    <w:rsid w:val="000D33DB"/>
    <w:rsid w:val="000D36D5"/>
    <w:rsid w:val="000D3E87"/>
    <w:rsid w:val="000D4AA8"/>
    <w:rsid w:val="000D4C6C"/>
    <w:rsid w:val="000D4CF5"/>
    <w:rsid w:val="000D56EA"/>
    <w:rsid w:val="000D57B1"/>
    <w:rsid w:val="000D5937"/>
    <w:rsid w:val="000D6062"/>
    <w:rsid w:val="000D6617"/>
    <w:rsid w:val="000D6997"/>
    <w:rsid w:val="000D6B42"/>
    <w:rsid w:val="000D73E6"/>
    <w:rsid w:val="000D7837"/>
    <w:rsid w:val="000D7B6F"/>
    <w:rsid w:val="000D7ED2"/>
    <w:rsid w:val="000D7F39"/>
    <w:rsid w:val="000E0074"/>
    <w:rsid w:val="000E070E"/>
    <w:rsid w:val="000E0875"/>
    <w:rsid w:val="000E0919"/>
    <w:rsid w:val="000E113A"/>
    <w:rsid w:val="000E120B"/>
    <w:rsid w:val="000E12C9"/>
    <w:rsid w:val="000E16D8"/>
    <w:rsid w:val="000E16F8"/>
    <w:rsid w:val="000E19BB"/>
    <w:rsid w:val="000E1A3D"/>
    <w:rsid w:val="000E1CED"/>
    <w:rsid w:val="000E1CFE"/>
    <w:rsid w:val="000E229A"/>
    <w:rsid w:val="000E2EA6"/>
    <w:rsid w:val="000E3259"/>
    <w:rsid w:val="000E3C49"/>
    <w:rsid w:val="000E446D"/>
    <w:rsid w:val="000E4496"/>
    <w:rsid w:val="000E4514"/>
    <w:rsid w:val="000E4A3D"/>
    <w:rsid w:val="000E4E57"/>
    <w:rsid w:val="000E5393"/>
    <w:rsid w:val="000E547F"/>
    <w:rsid w:val="000E55A2"/>
    <w:rsid w:val="000E56FF"/>
    <w:rsid w:val="000E6989"/>
    <w:rsid w:val="000E6A63"/>
    <w:rsid w:val="000E6B26"/>
    <w:rsid w:val="000E6B58"/>
    <w:rsid w:val="000E6B6B"/>
    <w:rsid w:val="000E6DEB"/>
    <w:rsid w:val="000E7A21"/>
    <w:rsid w:val="000F053E"/>
    <w:rsid w:val="000F05CF"/>
    <w:rsid w:val="000F07A9"/>
    <w:rsid w:val="000F0872"/>
    <w:rsid w:val="000F0B30"/>
    <w:rsid w:val="000F0DB9"/>
    <w:rsid w:val="000F12E9"/>
    <w:rsid w:val="000F144F"/>
    <w:rsid w:val="000F15AE"/>
    <w:rsid w:val="000F1670"/>
    <w:rsid w:val="000F1833"/>
    <w:rsid w:val="000F24FE"/>
    <w:rsid w:val="000F26C1"/>
    <w:rsid w:val="000F29F3"/>
    <w:rsid w:val="000F3310"/>
    <w:rsid w:val="000F3678"/>
    <w:rsid w:val="000F3A49"/>
    <w:rsid w:val="000F3D15"/>
    <w:rsid w:val="000F3E33"/>
    <w:rsid w:val="000F3EC7"/>
    <w:rsid w:val="000F4033"/>
    <w:rsid w:val="000F4CE1"/>
    <w:rsid w:val="000F4D09"/>
    <w:rsid w:val="000F5117"/>
    <w:rsid w:val="000F5AA5"/>
    <w:rsid w:val="000F5CBC"/>
    <w:rsid w:val="000F6052"/>
    <w:rsid w:val="000F6F1D"/>
    <w:rsid w:val="000F6F52"/>
    <w:rsid w:val="000F735D"/>
    <w:rsid w:val="000F73A9"/>
    <w:rsid w:val="000F74A3"/>
    <w:rsid w:val="000F74B8"/>
    <w:rsid w:val="00100321"/>
    <w:rsid w:val="00100649"/>
    <w:rsid w:val="00100A6C"/>
    <w:rsid w:val="001016C3"/>
    <w:rsid w:val="0010190F"/>
    <w:rsid w:val="00101A54"/>
    <w:rsid w:val="00101ACE"/>
    <w:rsid w:val="00101E99"/>
    <w:rsid w:val="00101F13"/>
    <w:rsid w:val="001023BB"/>
    <w:rsid w:val="001025CB"/>
    <w:rsid w:val="00102729"/>
    <w:rsid w:val="00102951"/>
    <w:rsid w:val="00102978"/>
    <w:rsid w:val="00102F00"/>
    <w:rsid w:val="00102F47"/>
    <w:rsid w:val="0010316B"/>
    <w:rsid w:val="001031E5"/>
    <w:rsid w:val="0010327C"/>
    <w:rsid w:val="001033B9"/>
    <w:rsid w:val="0010350C"/>
    <w:rsid w:val="00104274"/>
    <w:rsid w:val="0010452D"/>
    <w:rsid w:val="00104686"/>
    <w:rsid w:val="001048CC"/>
    <w:rsid w:val="0010498F"/>
    <w:rsid w:val="00104B14"/>
    <w:rsid w:val="00105920"/>
    <w:rsid w:val="00106015"/>
    <w:rsid w:val="0010640B"/>
    <w:rsid w:val="001064AC"/>
    <w:rsid w:val="00106AA0"/>
    <w:rsid w:val="00106C43"/>
    <w:rsid w:val="00106E2B"/>
    <w:rsid w:val="0010759E"/>
    <w:rsid w:val="0010760B"/>
    <w:rsid w:val="00107809"/>
    <w:rsid w:val="001078B0"/>
    <w:rsid w:val="00110076"/>
    <w:rsid w:val="00110BC7"/>
    <w:rsid w:val="0011101D"/>
    <w:rsid w:val="0011138D"/>
    <w:rsid w:val="0011139D"/>
    <w:rsid w:val="0011212F"/>
    <w:rsid w:val="001121F5"/>
    <w:rsid w:val="00112272"/>
    <w:rsid w:val="0011267D"/>
    <w:rsid w:val="00112A90"/>
    <w:rsid w:val="00113612"/>
    <w:rsid w:val="00113C57"/>
    <w:rsid w:val="00113D83"/>
    <w:rsid w:val="00114682"/>
    <w:rsid w:val="00114786"/>
    <w:rsid w:val="00114C64"/>
    <w:rsid w:val="0011584A"/>
    <w:rsid w:val="0011588E"/>
    <w:rsid w:val="001162D0"/>
    <w:rsid w:val="00116B0C"/>
    <w:rsid w:val="00116D11"/>
    <w:rsid w:val="0011732A"/>
    <w:rsid w:val="0011733C"/>
    <w:rsid w:val="0011738E"/>
    <w:rsid w:val="00117846"/>
    <w:rsid w:val="00117AB8"/>
    <w:rsid w:val="00117B2E"/>
    <w:rsid w:val="001204D6"/>
    <w:rsid w:val="00120507"/>
    <w:rsid w:val="00120866"/>
    <w:rsid w:val="001209BF"/>
    <w:rsid w:val="001209F1"/>
    <w:rsid w:val="00120BC3"/>
    <w:rsid w:val="00120C4F"/>
    <w:rsid w:val="00120C5F"/>
    <w:rsid w:val="00120CAB"/>
    <w:rsid w:val="00120DC5"/>
    <w:rsid w:val="00120E96"/>
    <w:rsid w:val="00120F6C"/>
    <w:rsid w:val="00121571"/>
    <w:rsid w:val="00121AC3"/>
    <w:rsid w:val="00121B50"/>
    <w:rsid w:val="00122791"/>
    <w:rsid w:val="00122C59"/>
    <w:rsid w:val="00122FA1"/>
    <w:rsid w:val="001240BD"/>
    <w:rsid w:val="00124766"/>
    <w:rsid w:val="00124779"/>
    <w:rsid w:val="001247A6"/>
    <w:rsid w:val="00124944"/>
    <w:rsid w:val="00124A25"/>
    <w:rsid w:val="00124F0B"/>
    <w:rsid w:val="001252CB"/>
    <w:rsid w:val="00125A5B"/>
    <w:rsid w:val="001266EE"/>
    <w:rsid w:val="001268EF"/>
    <w:rsid w:val="00126C77"/>
    <w:rsid w:val="00126E5B"/>
    <w:rsid w:val="00127089"/>
    <w:rsid w:val="0012794E"/>
    <w:rsid w:val="00127A12"/>
    <w:rsid w:val="00127D9E"/>
    <w:rsid w:val="00127E50"/>
    <w:rsid w:val="00127F11"/>
    <w:rsid w:val="00130234"/>
    <w:rsid w:val="00130318"/>
    <w:rsid w:val="00130564"/>
    <w:rsid w:val="00130AD2"/>
    <w:rsid w:val="00130E9E"/>
    <w:rsid w:val="001311DA"/>
    <w:rsid w:val="001314CB"/>
    <w:rsid w:val="001315E3"/>
    <w:rsid w:val="00131703"/>
    <w:rsid w:val="001319B0"/>
    <w:rsid w:val="00131D77"/>
    <w:rsid w:val="00131D9F"/>
    <w:rsid w:val="00132139"/>
    <w:rsid w:val="00132AAD"/>
    <w:rsid w:val="00133182"/>
    <w:rsid w:val="001336BF"/>
    <w:rsid w:val="00133D0A"/>
    <w:rsid w:val="001340E6"/>
    <w:rsid w:val="00134159"/>
    <w:rsid w:val="001343D5"/>
    <w:rsid w:val="00134594"/>
    <w:rsid w:val="001345A1"/>
    <w:rsid w:val="00135043"/>
    <w:rsid w:val="00135210"/>
    <w:rsid w:val="0013588B"/>
    <w:rsid w:val="00135AC0"/>
    <w:rsid w:val="00136445"/>
    <w:rsid w:val="001366C0"/>
    <w:rsid w:val="001368B2"/>
    <w:rsid w:val="00136A30"/>
    <w:rsid w:val="00136A9F"/>
    <w:rsid w:val="00136F33"/>
    <w:rsid w:val="001370D7"/>
    <w:rsid w:val="001371A8"/>
    <w:rsid w:val="00137CC4"/>
    <w:rsid w:val="001407FC"/>
    <w:rsid w:val="001408B9"/>
    <w:rsid w:val="00140A67"/>
    <w:rsid w:val="00140BAA"/>
    <w:rsid w:val="00140CAD"/>
    <w:rsid w:val="00140EEF"/>
    <w:rsid w:val="001411F1"/>
    <w:rsid w:val="00141689"/>
    <w:rsid w:val="00141940"/>
    <w:rsid w:val="001419EB"/>
    <w:rsid w:val="001422A2"/>
    <w:rsid w:val="00142808"/>
    <w:rsid w:val="00142AB3"/>
    <w:rsid w:val="00142B4C"/>
    <w:rsid w:val="0014394D"/>
    <w:rsid w:val="001439E6"/>
    <w:rsid w:val="00143A76"/>
    <w:rsid w:val="00144399"/>
    <w:rsid w:val="001443EE"/>
    <w:rsid w:val="001448C8"/>
    <w:rsid w:val="00144948"/>
    <w:rsid w:val="00144A89"/>
    <w:rsid w:val="00144AB9"/>
    <w:rsid w:val="00144C52"/>
    <w:rsid w:val="00145170"/>
    <w:rsid w:val="0014534F"/>
    <w:rsid w:val="00145B68"/>
    <w:rsid w:val="00145E1C"/>
    <w:rsid w:val="001465F8"/>
    <w:rsid w:val="001466E3"/>
    <w:rsid w:val="001477C9"/>
    <w:rsid w:val="00147D6D"/>
    <w:rsid w:val="00147ECA"/>
    <w:rsid w:val="00150321"/>
    <w:rsid w:val="00150394"/>
    <w:rsid w:val="00150820"/>
    <w:rsid w:val="00150827"/>
    <w:rsid w:val="00150B87"/>
    <w:rsid w:val="00150D22"/>
    <w:rsid w:val="0015148B"/>
    <w:rsid w:val="00151818"/>
    <w:rsid w:val="001522FE"/>
    <w:rsid w:val="00152E40"/>
    <w:rsid w:val="00153229"/>
    <w:rsid w:val="001532A3"/>
    <w:rsid w:val="00154193"/>
    <w:rsid w:val="0015423D"/>
    <w:rsid w:val="00154656"/>
    <w:rsid w:val="00154EA7"/>
    <w:rsid w:val="001553E8"/>
    <w:rsid w:val="0015541D"/>
    <w:rsid w:val="001557AB"/>
    <w:rsid w:val="00155E20"/>
    <w:rsid w:val="00156AFE"/>
    <w:rsid w:val="00157003"/>
    <w:rsid w:val="0015766D"/>
    <w:rsid w:val="00157690"/>
    <w:rsid w:val="001601A0"/>
    <w:rsid w:val="00160D48"/>
    <w:rsid w:val="00160E4B"/>
    <w:rsid w:val="00161108"/>
    <w:rsid w:val="0016150B"/>
    <w:rsid w:val="001617B6"/>
    <w:rsid w:val="001617F3"/>
    <w:rsid w:val="0016196F"/>
    <w:rsid w:val="00161984"/>
    <w:rsid w:val="00161B23"/>
    <w:rsid w:val="00161B3E"/>
    <w:rsid w:val="00162AE3"/>
    <w:rsid w:val="00162CAA"/>
    <w:rsid w:val="00162DAA"/>
    <w:rsid w:val="001631A8"/>
    <w:rsid w:val="001634BE"/>
    <w:rsid w:val="001639B2"/>
    <w:rsid w:val="00164386"/>
    <w:rsid w:val="00164A4C"/>
    <w:rsid w:val="00164C55"/>
    <w:rsid w:val="0016545B"/>
    <w:rsid w:val="001655E9"/>
    <w:rsid w:val="00165D6B"/>
    <w:rsid w:val="001662A5"/>
    <w:rsid w:val="0016674A"/>
    <w:rsid w:val="00166B03"/>
    <w:rsid w:val="0016705A"/>
    <w:rsid w:val="00167132"/>
    <w:rsid w:val="001672D6"/>
    <w:rsid w:val="0016732A"/>
    <w:rsid w:val="0016733F"/>
    <w:rsid w:val="0016757B"/>
    <w:rsid w:val="001676BA"/>
    <w:rsid w:val="00167785"/>
    <w:rsid w:val="00167925"/>
    <w:rsid w:val="00167A52"/>
    <w:rsid w:val="00167F08"/>
    <w:rsid w:val="00167F69"/>
    <w:rsid w:val="00170108"/>
    <w:rsid w:val="00170327"/>
    <w:rsid w:val="001708C4"/>
    <w:rsid w:val="00170BEC"/>
    <w:rsid w:val="0017202A"/>
    <w:rsid w:val="001721F7"/>
    <w:rsid w:val="00172965"/>
    <w:rsid w:val="00172CE1"/>
    <w:rsid w:val="00173197"/>
    <w:rsid w:val="0017374E"/>
    <w:rsid w:val="00173DCD"/>
    <w:rsid w:val="001741B3"/>
    <w:rsid w:val="001744C8"/>
    <w:rsid w:val="00174A3B"/>
    <w:rsid w:val="00174ACD"/>
    <w:rsid w:val="00174AF5"/>
    <w:rsid w:val="001752A9"/>
    <w:rsid w:val="001754F8"/>
    <w:rsid w:val="001759EC"/>
    <w:rsid w:val="00175A40"/>
    <w:rsid w:val="00176392"/>
    <w:rsid w:val="00176A35"/>
    <w:rsid w:val="00177957"/>
    <w:rsid w:val="00177AA5"/>
    <w:rsid w:val="00177C68"/>
    <w:rsid w:val="00177E58"/>
    <w:rsid w:val="00177F53"/>
    <w:rsid w:val="00180336"/>
    <w:rsid w:val="00180600"/>
    <w:rsid w:val="00180956"/>
    <w:rsid w:val="001819BF"/>
    <w:rsid w:val="00181A2B"/>
    <w:rsid w:val="00181C3B"/>
    <w:rsid w:val="00182164"/>
    <w:rsid w:val="00182364"/>
    <w:rsid w:val="00182BFE"/>
    <w:rsid w:val="0018358F"/>
    <w:rsid w:val="00183B56"/>
    <w:rsid w:val="00183D04"/>
    <w:rsid w:val="00183FB8"/>
    <w:rsid w:val="001845C5"/>
    <w:rsid w:val="00184605"/>
    <w:rsid w:val="00184C97"/>
    <w:rsid w:val="00184CD5"/>
    <w:rsid w:val="00185039"/>
    <w:rsid w:val="00185342"/>
    <w:rsid w:val="001855BB"/>
    <w:rsid w:val="001855CA"/>
    <w:rsid w:val="0018574A"/>
    <w:rsid w:val="00185ED2"/>
    <w:rsid w:val="00186475"/>
    <w:rsid w:val="001867B5"/>
    <w:rsid w:val="00186BEF"/>
    <w:rsid w:val="001870EC"/>
    <w:rsid w:val="00187663"/>
    <w:rsid w:val="001877CC"/>
    <w:rsid w:val="0018784D"/>
    <w:rsid w:val="00190309"/>
    <w:rsid w:val="0019037F"/>
    <w:rsid w:val="00191137"/>
    <w:rsid w:val="0019121B"/>
    <w:rsid w:val="001913F0"/>
    <w:rsid w:val="00191489"/>
    <w:rsid w:val="00191CDA"/>
    <w:rsid w:val="00191EB1"/>
    <w:rsid w:val="00192049"/>
    <w:rsid w:val="00192067"/>
    <w:rsid w:val="00192244"/>
    <w:rsid w:val="00192260"/>
    <w:rsid w:val="00192399"/>
    <w:rsid w:val="001925FF"/>
    <w:rsid w:val="001928C5"/>
    <w:rsid w:val="00192998"/>
    <w:rsid w:val="00192B11"/>
    <w:rsid w:val="00192C86"/>
    <w:rsid w:val="001934CE"/>
    <w:rsid w:val="001935FD"/>
    <w:rsid w:val="0019364F"/>
    <w:rsid w:val="00193750"/>
    <w:rsid w:val="0019389F"/>
    <w:rsid w:val="00193991"/>
    <w:rsid w:val="00193DE1"/>
    <w:rsid w:val="00194668"/>
    <w:rsid w:val="0019474C"/>
    <w:rsid w:val="00195028"/>
    <w:rsid w:val="001952B9"/>
    <w:rsid w:val="00195302"/>
    <w:rsid w:val="0019585D"/>
    <w:rsid w:val="00195F08"/>
    <w:rsid w:val="00196664"/>
    <w:rsid w:val="00196E69"/>
    <w:rsid w:val="00196FFB"/>
    <w:rsid w:val="001971D7"/>
    <w:rsid w:val="00197259"/>
    <w:rsid w:val="00197414"/>
    <w:rsid w:val="00197550"/>
    <w:rsid w:val="00197620"/>
    <w:rsid w:val="001A0232"/>
    <w:rsid w:val="001A0430"/>
    <w:rsid w:val="001A0637"/>
    <w:rsid w:val="001A0894"/>
    <w:rsid w:val="001A1224"/>
    <w:rsid w:val="001A137E"/>
    <w:rsid w:val="001A159C"/>
    <w:rsid w:val="001A1685"/>
    <w:rsid w:val="001A16F2"/>
    <w:rsid w:val="001A176A"/>
    <w:rsid w:val="001A184F"/>
    <w:rsid w:val="001A1C00"/>
    <w:rsid w:val="001A1D29"/>
    <w:rsid w:val="001A1D2F"/>
    <w:rsid w:val="001A1D66"/>
    <w:rsid w:val="001A1DD7"/>
    <w:rsid w:val="001A2077"/>
    <w:rsid w:val="001A246D"/>
    <w:rsid w:val="001A2BAD"/>
    <w:rsid w:val="001A3089"/>
    <w:rsid w:val="001A391E"/>
    <w:rsid w:val="001A3986"/>
    <w:rsid w:val="001A3A5D"/>
    <w:rsid w:val="001A3BF6"/>
    <w:rsid w:val="001A3D62"/>
    <w:rsid w:val="001A475F"/>
    <w:rsid w:val="001A491A"/>
    <w:rsid w:val="001A5614"/>
    <w:rsid w:val="001A563D"/>
    <w:rsid w:val="001A567D"/>
    <w:rsid w:val="001A5D19"/>
    <w:rsid w:val="001A6213"/>
    <w:rsid w:val="001A6705"/>
    <w:rsid w:val="001A67E7"/>
    <w:rsid w:val="001A6C49"/>
    <w:rsid w:val="001A6EBC"/>
    <w:rsid w:val="001A76FF"/>
    <w:rsid w:val="001A7C64"/>
    <w:rsid w:val="001B06B5"/>
    <w:rsid w:val="001B094B"/>
    <w:rsid w:val="001B0A41"/>
    <w:rsid w:val="001B0FB2"/>
    <w:rsid w:val="001B15F1"/>
    <w:rsid w:val="001B176B"/>
    <w:rsid w:val="001B1866"/>
    <w:rsid w:val="001B1F08"/>
    <w:rsid w:val="001B2D67"/>
    <w:rsid w:val="001B36A6"/>
    <w:rsid w:val="001B36A8"/>
    <w:rsid w:val="001B3814"/>
    <w:rsid w:val="001B415B"/>
    <w:rsid w:val="001B4445"/>
    <w:rsid w:val="001B4E78"/>
    <w:rsid w:val="001B4F09"/>
    <w:rsid w:val="001B53F9"/>
    <w:rsid w:val="001B5595"/>
    <w:rsid w:val="001B573B"/>
    <w:rsid w:val="001B5994"/>
    <w:rsid w:val="001B5D1E"/>
    <w:rsid w:val="001B635D"/>
    <w:rsid w:val="001B649A"/>
    <w:rsid w:val="001B6743"/>
    <w:rsid w:val="001B6AD0"/>
    <w:rsid w:val="001B6FD7"/>
    <w:rsid w:val="001B7094"/>
    <w:rsid w:val="001B748F"/>
    <w:rsid w:val="001B74FA"/>
    <w:rsid w:val="001B7540"/>
    <w:rsid w:val="001B77FD"/>
    <w:rsid w:val="001B7B5D"/>
    <w:rsid w:val="001B7BCF"/>
    <w:rsid w:val="001B7C92"/>
    <w:rsid w:val="001B7EAF"/>
    <w:rsid w:val="001B7ECF"/>
    <w:rsid w:val="001C0096"/>
    <w:rsid w:val="001C0142"/>
    <w:rsid w:val="001C0319"/>
    <w:rsid w:val="001C05EB"/>
    <w:rsid w:val="001C06D1"/>
    <w:rsid w:val="001C097D"/>
    <w:rsid w:val="001C0A3E"/>
    <w:rsid w:val="001C0C21"/>
    <w:rsid w:val="001C0ECA"/>
    <w:rsid w:val="001C10C1"/>
    <w:rsid w:val="001C10ED"/>
    <w:rsid w:val="001C1114"/>
    <w:rsid w:val="001C1966"/>
    <w:rsid w:val="001C1D41"/>
    <w:rsid w:val="001C1D8F"/>
    <w:rsid w:val="001C25DE"/>
    <w:rsid w:val="001C270E"/>
    <w:rsid w:val="001C2812"/>
    <w:rsid w:val="001C37E6"/>
    <w:rsid w:val="001C38B5"/>
    <w:rsid w:val="001C3932"/>
    <w:rsid w:val="001C3A2E"/>
    <w:rsid w:val="001C3BD3"/>
    <w:rsid w:val="001C3D4A"/>
    <w:rsid w:val="001C3F48"/>
    <w:rsid w:val="001C419F"/>
    <w:rsid w:val="001C4254"/>
    <w:rsid w:val="001C444B"/>
    <w:rsid w:val="001C4680"/>
    <w:rsid w:val="001C493E"/>
    <w:rsid w:val="001C4A60"/>
    <w:rsid w:val="001C4D3E"/>
    <w:rsid w:val="001C4D91"/>
    <w:rsid w:val="001C51A9"/>
    <w:rsid w:val="001C51E5"/>
    <w:rsid w:val="001C5E13"/>
    <w:rsid w:val="001C5E25"/>
    <w:rsid w:val="001C5EE4"/>
    <w:rsid w:val="001C681B"/>
    <w:rsid w:val="001C727A"/>
    <w:rsid w:val="001C75CD"/>
    <w:rsid w:val="001C7687"/>
    <w:rsid w:val="001C78AD"/>
    <w:rsid w:val="001C7D2F"/>
    <w:rsid w:val="001C7F28"/>
    <w:rsid w:val="001D0394"/>
    <w:rsid w:val="001D04BE"/>
    <w:rsid w:val="001D04EB"/>
    <w:rsid w:val="001D08FD"/>
    <w:rsid w:val="001D0A48"/>
    <w:rsid w:val="001D0AB9"/>
    <w:rsid w:val="001D1512"/>
    <w:rsid w:val="001D188C"/>
    <w:rsid w:val="001D273E"/>
    <w:rsid w:val="001D27AA"/>
    <w:rsid w:val="001D290B"/>
    <w:rsid w:val="001D2C0B"/>
    <w:rsid w:val="001D2CE9"/>
    <w:rsid w:val="001D2D23"/>
    <w:rsid w:val="001D3472"/>
    <w:rsid w:val="001D3B83"/>
    <w:rsid w:val="001D3CC2"/>
    <w:rsid w:val="001D3DC0"/>
    <w:rsid w:val="001D3EB8"/>
    <w:rsid w:val="001D4931"/>
    <w:rsid w:val="001D49F6"/>
    <w:rsid w:val="001D4DB1"/>
    <w:rsid w:val="001D4FD5"/>
    <w:rsid w:val="001D5329"/>
    <w:rsid w:val="001D5467"/>
    <w:rsid w:val="001D5CF7"/>
    <w:rsid w:val="001D639E"/>
    <w:rsid w:val="001D6460"/>
    <w:rsid w:val="001D6576"/>
    <w:rsid w:val="001D6727"/>
    <w:rsid w:val="001D69BA"/>
    <w:rsid w:val="001D7422"/>
    <w:rsid w:val="001D782D"/>
    <w:rsid w:val="001D7D8C"/>
    <w:rsid w:val="001D7FEB"/>
    <w:rsid w:val="001E017B"/>
    <w:rsid w:val="001E0885"/>
    <w:rsid w:val="001E0C55"/>
    <w:rsid w:val="001E10FB"/>
    <w:rsid w:val="001E1536"/>
    <w:rsid w:val="001E1D59"/>
    <w:rsid w:val="001E2047"/>
    <w:rsid w:val="001E208A"/>
    <w:rsid w:val="001E22F7"/>
    <w:rsid w:val="001E2544"/>
    <w:rsid w:val="001E2B7B"/>
    <w:rsid w:val="001E2EA7"/>
    <w:rsid w:val="001E2F4D"/>
    <w:rsid w:val="001E357A"/>
    <w:rsid w:val="001E37DC"/>
    <w:rsid w:val="001E3E06"/>
    <w:rsid w:val="001E400B"/>
    <w:rsid w:val="001E4396"/>
    <w:rsid w:val="001E4857"/>
    <w:rsid w:val="001E4A41"/>
    <w:rsid w:val="001E56A0"/>
    <w:rsid w:val="001E6075"/>
    <w:rsid w:val="001E66A0"/>
    <w:rsid w:val="001E6DC1"/>
    <w:rsid w:val="001E7325"/>
    <w:rsid w:val="001E77C3"/>
    <w:rsid w:val="001E7A97"/>
    <w:rsid w:val="001F01F5"/>
    <w:rsid w:val="001F0B61"/>
    <w:rsid w:val="001F0DC5"/>
    <w:rsid w:val="001F0F84"/>
    <w:rsid w:val="001F1660"/>
    <w:rsid w:val="001F1716"/>
    <w:rsid w:val="001F1B27"/>
    <w:rsid w:val="001F1E6E"/>
    <w:rsid w:val="001F20C9"/>
    <w:rsid w:val="001F20D7"/>
    <w:rsid w:val="001F214B"/>
    <w:rsid w:val="001F261C"/>
    <w:rsid w:val="001F2B94"/>
    <w:rsid w:val="001F2C59"/>
    <w:rsid w:val="001F2F4A"/>
    <w:rsid w:val="001F3080"/>
    <w:rsid w:val="001F365C"/>
    <w:rsid w:val="001F36EA"/>
    <w:rsid w:val="001F37F9"/>
    <w:rsid w:val="001F38FA"/>
    <w:rsid w:val="001F3BCA"/>
    <w:rsid w:val="001F40E0"/>
    <w:rsid w:val="001F4441"/>
    <w:rsid w:val="001F46EF"/>
    <w:rsid w:val="001F4782"/>
    <w:rsid w:val="001F4BA4"/>
    <w:rsid w:val="001F4C90"/>
    <w:rsid w:val="001F51AF"/>
    <w:rsid w:val="001F55E5"/>
    <w:rsid w:val="001F5EA1"/>
    <w:rsid w:val="001F663D"/>
    <w:rsid w:val="001F68C1"/>
    <w:rsid w:val="001F7226"/>
    <w:rsid w:val="001F75C2"/>
    <w:rsid w:val="001F7840"/>
    <w:rsid w:val="001F7FA4"/>
    <w:rsid w:val="00200256"/>
    <w:rsid w:val="00200369"/>
    <w:rsid w:val="0020042A"/>
    <w:rsid w:val="002006D4"/>
    <w:rsid w:val="00200917"/>
    <w:rsid w:val="00200E22"/>
    <w:rsid w:val="00201090"/>
    <w:rsid w:val="0020119C"/>
    <w:rsid w:val="0020140E"/>
    <w:rsid w:val="0020143F"/>
    <w:rsid w:val="00201471"/>
    <w:rsid w:val="00201511"/>
    <w:rsid w:val="002020EB"/>
    <w:rsid w:val="00202266"/>
    <w:rsid w:val="002022D2"/>
    <w:rsid w:val="00202367"/>
    <w:rsid w:val="00202372"/>
    <w:rsid w:val="0020237A"/>
    <w:rsid w:val="002023F4"/>
    <w:rsid w:val="00202D1C"/>
    <w:rsid w:val="00202D42"/>
    <w:rsid w:val="00204805"/>
    <w:rsid w:val="00204F88"/>
    <w:rsid w:val="002055F3"/>
    <w:rsid w:val="00205869"/>
    <w:rsid w:val="00205924"/>
    <w:rsid w:val="00205939"/>
    <w:rsid w:val="0020603F"/>
    <w:rsid w:val="002068A5"/>
    <w:rsid w:val="00206AC2"/>
    <w:rsid w:val="00206BA4"/>
    <w:rsid w:val="00206DD6"/>
    <w:rsid w:val="00206DEF"/>
    <w:rsid w:val="00206F71"/>
    <w:rsid w:val="00207463"/>
    <w:rsid w:val="0021024E"/>
    <w:rsid w:val="0021043D"/>
    <w:rsid w:val="00210598"/>
    <w:rsid w:val="002108E4"/>
    <w:rsid w:val="0021093A"/>
    <w:rsid w:val="00210BBE"/>
    <w:rsid w:val="00210FEF"/>
    <w:rsid w:val="00211035"/>
    <w:rsid w:val="00211AE7"/>
    <w:rsid w:val="00211E31"/>
    <w:rsid w:val="00212427"/>
    <w:rsid w:val="002124C2"/>
    <w:rsid w:val="00212539"/>
    <w:rsid w:val="00212964"/>
    <w:rsid w:val="00212AE5"/>
    <w:rsid w:val="00212CC0"/>
    <w:rsid w:val="00213627"/>
    <w:rsid w:val="0021377A"/>
    <w:rsid w:val="00213DFF"/>
    <w:rsid w:val="002144E3"/>
    <w:rsid w:val="002147A9"/>
    <w:rsid w:val="0021498C"/>
    <w:rsid w:val="00214BD3"/>
    <w:rsid w:val="0021530D"/>
    <w:rsid w:val="002159F7"/>
    <w:rsid w:val="002160B6"/>
    <w:rsid w:val="0021616A"/>
    <w:rsid w:val="0021689B"/>
    <w:rsid w:val="00216C11"/>
    <w:rsid w:val="00216C3C"/>
    <w:rsid w:val="00216F44"/>
    <w:rsid w:val="002176C3"/>
    <w:rsid w:val="00217EC1"/>
    <w:rsid w:val="00220783"/>
    <w:rsid w:val="00220DEC"/>
    <w:rsid w:val="00220E2D"/>
    <w:rsid w:val="00221BE1"/>
    <w:rsid w:val="00221D88"/>
    <w:rsid w:val="002220C0"/>
    <w:rsid w:val="002221B4"/>
    <w:rsid w:val="002223EB"/>
    <w:rsid w:val="002224FF"/>
    <w:rsid w:val="00222D90"/>
    <w:rsid w:val="002230FA"/>
    <w:rsid w:val="002232C2"/>
    <w:rsid w:val="002233A5"/>
    <w:rsid w:val="0022351B"/>
    <w:rsid w:val="002235E0"/>
    <w:rsid w:val="00223782"/>
    <w:rsid w:val="00224117"/>
    <w:rsid w:val="00224158"/>
    <w:rsid w:val="00224165"/>
    <w:rsid w:val="002243EF"/>
    <w:rsid w:val="002246EB"/>
    <w:rsid w:val="00224929"/>
    <w:rsid w:val="0022557A"/>
    <w:rsid w:val="002255D2"/>
    <w:rsid w:val="002257F7"/>
    <w:rsid w:val="002261C9"/>
    <w:rsid w:val="00226390"/>
    <w:rsid w:val="002266A5"/>
    <w:rsid w:val="0022765D"/>
    <w:rsid w:val="0022768E"/>
    <w:rsid w:val="00227CD8"/>
    <w:rsid w:val="0023014A"/>
    <w:rsid w:val="00230221"/>
    <w:rsid w:val="0023068A"/>
    <w:rsid w:val="0023074E"/>
    <w:rsid w:val="0023095C"/>
    <w:rsid w:val="00230C20"/>
    <w:rsid w:val="00230CA8"/>
    <w:rsid w:val="00230F6B"/>
    <w:rsid w:val="0023107E"/>
    <w:rsid w:val="0023150E"/>
    <w:rsid w:val="00231F65"/>
    <w:rsid w:val="002323A4"/>
    <w:rsid w:val="00232585"/>
    <w:rsid w:val="0023279F"/>
    <w:rsid w:val="00232DD3"/>
    <w:rsid w:val="002331FE"/>
    <w:rsid w:val="00233C08"/>
    <w:rsid w:val="00233F19"/>
    <w:rsid w:val="00234100"/>
    <w:rsid w:val="002341F1"/>
    <w:rsid w:val="002341F9"/>
    <w:rsid w:val="002348AB"/>
    <w:rsid w:val="00234B2D"/>
    <w:rsid w:val="00235B31"/>
    <w:rsid w:val="00235CEB"/>
    <w:rsid w:val="00235F60"/>
    <w:rsid w:val="002362BB"/>
    <w:rsid w:val="00236720"/>
    <w:rsid w:val="002374C9"/>
    <w:rsid w:val="00237FB5"/>
    <w:rsid w:val="0024007E"/>
    <w:rsid w:val="002400B6"/>
    <w:rsid w:val="0024020A"/>
    <w:rsid w:val="00240313"/>
    <w:rsid w:val="002403A3"/>
    <w:rsid w:val="002408EC"/>
    <w:rsid w:val="00240D1C"/>
    <w:rsid w:val="00240E95"/>
    <w:rsid w:val="00241254"/>
    <w:rsid w:val="00241929"/>
    <w:rsid w:val="00242012"/>
    <w:rsid w:val="0024224B"/>
    <w:rsid w:val="002422DF"/>
    <w:rsid w:val="00242438"/>
    <w:rsid w:val="00242568"/>
    <w:rsid w:val="00242599"/>
    <w:rsid w:val="002433D4"/>
    <w:rsid w:val="0024342C"/>
    <w:rsid w:val="00243507"/>
    <w:rsid w:val="0024373E"/>
    <w:rsid w:val="002438FE"/>
    <w:rsid w:val="00243974"/>
    <w:rsid w:val="00243DA8"/>
    <w:rsid w:val="00243E2F"/>
    <w:rsid w:val="002451C1"/>
    <w:rsid w:val="00245283"/>
    <w:rsid w:val="00245DC2"/>
    <w:rsid w:val="00245DF3"/>
    <w:rsid w:val="002469B6"/>
    <w:rsid w:val="00250C38"/>
    <w:rsid w:val="00250C6C"/>
    <w:rsid w:val="002515A7"/>
    <w:rsid w:val="002519DF"/>
    <w:rsid w:val="00252065"/>
    <w:rsid w:val="002522D5"/>
    <w:rsid w:val="00252344"/>
    <w:rsid w:val="002527F5"/>
    <w:rsid w:val="00252ADA"/>
    <w:rsid w:val="00253060"/>
    <w:rsid w:val="00253234"/>
    <w:rsid w:val="0025363E"/>
    <w:rsid w:val="002537E0"/>
    <w:rsid w:val="00253849"/>
    <w:rsid w:val="00253B24"/>
    <w:rsid w:val="00253BB0"/>
    <w:rsid w:val="00253F11"/>
    <w:rsid w:val="00253F5A"/>
    <w:rsid w:val="002546F8"/>
    <w:rsid w:val="00254B8A"/>
    <w:rsid w:val="00254FB0"/>
    <w:rsid w:val="00255A0A"/>
    <w:rsid w:val="00255EE6"/>
    <w:rsid w:val="002563D6"/>
    <w:rsid w:val="002564D3"/>
    <w:rsid w:val="0025697B"/>
    <w:rsid w:val="00256A54"/>
    <w:rsid w:val="00257221"/>
    <w:rsid w:val="002575B1"/>
    <w:rsid w:val="0025779B"/>
    <w:rsid w:val="002606A3"/>
    <w:rsid w:val="00260933"/>
    <w:rsid w:val="00260E5A"/>
    <w:rsid w:val="00261540"/>
    <w:rsid w:val="002615D0"/>
    <w:rsid w:val="002617EE"/>
    <w:rsid w:val="00261CD6"/>
    <w:rsid w:val="002622AC"/>
    <w:rsid w:val="00262307"/>
    <w:rsid w:val="0026232C"/>
    <w:rsid w:val="0026248B"/>
    <w:rsid w:val="00262DD7"/>
    <w:rsid w:val="00262E27"/>
    <w:rsid w:val="00263327"/>
    <w:rsid w:val="00263347"/>
    <w:rsid w:val="002633B7"/>
    <w:rsid w:val="00263793"/>
    <w:rsid w:val="00263C04"/>
    <w:rsid w:val="00263D32"/>
    <w:rsid w:val="00264246"/>
    <w:rsid w:val="00264390"/>
    <w:rsid w:val="00264402"/>
    <w:rsid w:val="00264450"/>
    <w:rsid w:val="00264721"/>
    <w:rsid w:val="00264B64"/>
    <w:rsid w:val="00264CC1"/>
    <w:rsid w:val="00265B92"/>
    <w:rsid w:val="00265FB5"/>
    <w:rsid w:val="002660A6"/>
    <w:rsid w:val="002662EF"/>
    <w:rsid w:val="00266462"/>
    <w:rsid w:val="0026695B"/>
    <w:rsid w:val="00266B26"/>
    <w:rsid w:val="00266C67"/>
    <w:rsid w:val="00266F39"/>
    <w:rsid w:val="002679CC"/>
    <w:rsid w:val="00270054"/>
    <w:rsid w:val="00270662"/>
    <w:rsid w:val="002712D4"/>
    <w:rsid w:val="0027185E"/>
    <w:rsid w:val="0027197A"/>
    <w:rsid w:val="002721F3"/>
    <w:rsid w:val="00272305"/>
    <w:rsid w:val="00272A0D"/>
    <w:rsid w:val="00272B26"/>
    <w:rsid w:val="00272C63"/>
    <w:rsid w:val="00272D0E"/>
    <w:rsid w:val="00272E3B"/>
    <w:rsid w:val="00273197"/>
    <w:rsid w:val="00273466"/>
    <w:rsid w:val="00273B62"/>
    <w:rsid w:val="00273F77"/>
    <w:rsid w:val="00273FC1"/>
    <w:rsid w:val="002740E1"/>
    <w:rsid w:val="00274126"/>
    <w:rsid w:val="00274F5E"/>
    <w:rsid w:val="002750B8"/>
    <w:rsid w:val="002750E7"/>
    <w:rsid w:val="002751AE"/>
    <w:rsid w:val="0027537F"/>
    <w:rsid w:val="002755F6"/>
    <w:rsid w:val="00275B48"/>
    <w:rsid w:val="00275BB8"/>
    <w:rsid w:val="00276180"/>
    <w:rsid w:val="00276EFB"/>
    <w:rsid w:val="00277250"/>
    <w:rsid w:val="002772CC"/>
    <w:rsid w:val="0027736D"/>
    <w:rsid w:val="0027768E"/>
    <w:rsid w:val="00277AC8"/>
    <w:rsid w:val="0028036B"/>
    <w:rsid w:val="002806DA"/>
    <w:rsid w:val="00280897"/>
    <w:rsid w:val="002808A6"/>
    <w:rsid w:val="00280E00"/>
    <w:rsid w:val="00280F8C"/>
    <w:rsid w:val="002811FF"/>
    <w:rsid w:val="002812F7"/>
    <w:rsid w:val="00281384"/>
    <w:rsid w:val="00281487"/>
    <w:rsid w:val="0028189B"/>
    <w:rsid w:val="00281E04"/>
    <w:rsid w:val="00281F5D"/>
    <w:rsid w:val="00282CFA"/>
    <w:rsid w:val="00282D50"/>
    <w:rsid w:val="00283063"/>
    <w:rsid w:val="00283199"/>
    <w:rsid w:val="002832F5"/>
    <w:rsid w:val="002833DA"/>
    <w:rsid w:val="002835E9"/>
    <w:rsid w:val="00283965"/>
    <w:rsid w:val="00283A57"/>
    <w:rsid w:val="00283A8A"/>
    <w:rsid w:val="002847C4"/>
    <w:rsid w:val="0028499C"/>
    <w:rsid w:val="00284C05"/>
    <w:rsid w:val="00284D4E"/>
    <w:rsid w:val="00285919"/>
    <w:rsid w:val="00285F18"/>
    <w:rsid w:val="0028662A"/>
    <w:rsid w:val="00286D39"/>
    <w:rsid w:val="0028736C"/>
    <w:rsid w:val="002873D7"/>
    <w:rsid w:val="002874C9"/>
    <w:rsid w:val="002879DE"/>
    <w:rsid w:val="00287A51"/>
    <w:rsid w:val="00287E95"/>
    <w:rsid w:val="00290468"/>
    <w:rsid w:val="00290568"/>
    <w:rsid w:val="00290607"/>
    <w:rsid w:val="002907EA"/>
    <w:rsid w:val="00290AC5"/>
    <w:rsid w:val="00290C16"/>
    <w:rsid w:val="00290E27"/>
    <w:rsid w:val="002914E1"/>
    <w:rsid w:val="00291505"/>
    <w:rsid w:val="00291551"/>
    <w:rsid w:val="002915AD"/>
    <w:rsid w:val="00291A37"/>
    <w:rsid w:val="002921EE"/>
    <w:rsid w:val="00292486"/>
    <w:rsid w:val="002928E0"/>
    <w:rsid w:val="00292ECC"/>
    <w:rsid w:val="002933BA"/>
    <w:rsid w:val="00293420"/>
    <w:rsid w:val="00293599"/>
    <w:rsid w:val="00293642"/>
    <w:rsid w:val="00293779"/>
    <w:rsid w:val="002938D8"/>
    <w:rsid w:val="00293945"/>
    <w:rsid w:val="00293AE2"/>
    <w:rsid w:val="002940CB"/>
    <w:rsid w:val="00294819"/>
    <w:rsid w:val="00294A7F"/>
    <w:rsid w:val="00294BE4"/>
    <w:rsid w:val="00294C27"/>
    <w:rsid w:val="00294E29"/>
    <w:rsid w:val="00295BDC"/>
    <w:rsid w:val="00295D2D"/>
    <w:rsid w:val="0029696B"/>
    <w:rsid w:val="00296B04"/>
    <w:rsid w:val="00296C63"/>
    <w:rsid w:val="00296E1C"/>
    <w:rsid w:val="0029764D"/>
    <w:rsid w:val="002978C7"/>
    <w:rsid w:val="002A0312"/>
    <w:rsid w:val="002A103F"/>
    <w:rsid w:val="002A15E1"/>
    <w:rsid w:val="002A196A"/>
    <w:rsid w:val="002A1A19"/>
    <w:rsid w:val="002A1B22"/>
    <w:rsid w:val="002A1F10"/>
    <w:rsid w:val="002A2591"/>
    <w:rsid w:val="002A2F61"/>
    <w:rsid w:val="002A32CC"/>
    <w:rsid w:val="002A33D2"/>
    <w:rsid w:val="002A3CF0"/>
    <w:rsid w:val="002A3D8C"/>
    <w:rsid w:val="002A409B"/>
    <w:rsid w:val="002A42F3"/>
    <w:rsid w:val="002A4423"/>
    <w:rsid w:val="002A4461"/>
    <w:rsid w:val="002A468D"/>
    <w:rsid w:val="002A47EF"/>
    <w:rsid w:val="002A489A"/>
    <w:rsid w:val="002A4A12"/>
    <w:rsid w:val="002A50B5"/>
    <w:rsid w:val="002A5149"/>
    <w:rsid w:val="002A567F"/>
    <w:rsid w:val="002A5A54"/>
    <w:rsid w:val="002A5B26"/>
    <w:rsid w:val="002A64EF"/>
    <w:rsid w:val="002A7174"/>
    <w:rsid w:val="002A734D"/>
    <w:rsid w:val="002A73BA"/>
    <w:rsid w:val="002A76F0"/>
    <w:rsid w:val="002A7986"/>
    <w:rsid w:val="002A7C9E"/>
    <w:rsid w:val="002A7CCF"/>
    <w:rsid w:val="002A7E87"/>
    <w:rsid w:val="002B028A"/>
    <w:rsid w:val="002B035F"/>
    <w:rsid w:val="002B08B0"/>
    <w:rsid w:val="002B0972"/>
    <w:rsid w:val="002B0A03"/>
    <w:rsid w:val="002B136F"/>
    <w:rsid w:val="002B176C"/>
    <w:rsid w:val="002B1994"/>
    <w:rsid w:val="002B1D1E"/>
    <w:rsid w:val="002B1DC7"/>
    <w:rsid w:val="002B23AD"/>
    <w:rsid w:val="002B27EE"/>
    <w:rsid w:val="002B2A20"/>
    <w:rsid w:val="002B2B64"/>
    <w:rsid w:val="002B2DB3"/>
    <w:rsid w:val="002B2DF8"/>
    <w:rsid w:val="002B31CE"/>
    <w:rsid w:val="002B358A"/>
    <w:rsid w:val="002B35DC"/>
    <w:rsid w:val="002B38A1"/>
    <w:rsid w:val="002B3F14"/>
    <w:rsid w:val="002B42D4"/>
    <w:rsid w:val="002B4435"/>
    <w:rsid w:val="002B448D"/>
    <w:rsid w:val="002B44E7"/>
    <w:rsid w:val="002B459B"/>
    <w:rsid w:val="002B460B"/>
    <w:rsid w:val="002B537C"/>
    <w:rsid w:val="002B5414"/>
    <w:rsid w:val="002B572F"/>
    <w:rsid w:val="002B5E14"/>
    <w:rsid w:val="002B5F46"/>
    <w:rsid w:val="002B602B"/>
    <w:rsid w:val="002B632F"/>
    <w:rsid w:val="002B649A"/>
    <w:rsid w:val="002B6549"/>
    <w:rsid w:val="002B67E0"/>
    <w:rsid w:val="002B6BF1"/>
    <w:rsid w:val="002B6ED6"/>
    <w:rsid w:val="002B71D4"/>
    <w:rsid w:val="002B724A"/>
    <w:rsid w:val="002B7ADB"/>
    <w:rsid w:val="002B7BF0"/>
    <w:rsid w:val="002B7C8C"/>
    <w:rsid w:val="002C047D"/>
    <w:rsid w:val="002C065A"/>
    <w:rsid w:val="002C0767"/>
    <w:rsid w:val="002C0F23"/>
    <w:rsid w:val="002C12A1"/>
    <w:rsid w:val="002C1ACF"/>
    <w:rsid w:val="002C1FA3"/>
    <w:rsid w:val="002C2199"/>
    <w:rsid w:val="002C2603"/>
    <w:rsid w:val="002C2D5E"/>
    <w:rsid w:val="002C2EF3"/>
    <w:rsid w:val="002C33C4"/>
    <w:rsid w:val="002C393F"/>
    <w:rsid w:val="002C3DE7"/>
    <w:rsid w:val="002C3EA1"/>
    <w:rsid w:val="002C409B"/>
    <w:rsid w:val="002C40CD"/>
    <w:rsid w:val="002C41AE"/>
    <w:rsid w:val="002C462C"/>
    <w:rsid w:val="002C467D"/>
    <w:rsid w:val="002C46FA"/>
    <w:rsid w:val="002C4F8D"/>
    <w:rsid w:val="002C5321"/>
    <w:rsid w:val="002C554A"/>
    <w:rsid w:val="002C58D6"/>
    <w:rsid w:val="002C5930"/>
    <w:rsid w:val="002C5B43"/>
    <w:rsid w:val="002C634B"/>
    <w:rsid w:val="002C66FF"/>
    <w:rsid w:val="002C6884"/>
    <w:rsid w:val="002C6DFB"/>
    <w:rsid w:val="002C76B4"/>
    <w:rsid w:val="002D01FA"/>
    <w:rsid w:val="002D021A"/>
    <w:rsid w:val="002D03A0"/>
    <w:rsid w:val="002D07DF"/>
    <w:rsid w:val="002D09CB"/>
    <w:rsid w:val="002D0A1C"/>
    <w:rsid w:val="002D0D44"/>
    <w:rsid w:val="002D1350"/>
    <w:rsid w:val="002D175A"/>
    <w:rsid w:val="002D1882"/>
    <w:rsid w:val="002D1F0A"/>
    <w:rsid w:val="002D27CD"/>
    <w:rsid w:val="002D290C"/>
    <w:rsid w:val="002D46E6"/>
    <w:rsid w:val="002D4A8C"/>
    <w:rsid w:val="002D521F"/>
    <w:rsid w:val="002D543F"/>
    <w:rsid w:val="002D55B0"/>
    <w:rsid w:val="002D5992"/>
    <w:rsid w:val="002D5A99"/>
    <w:rsid w:val="002D5B8F"/>
    <w:rsid w:val="002D5CD4"/>
    <w:rsid w:val="002D61E8"/>
    <w:rsid w:val="002D6CA7"/>
    <w:rsid w:val="002D6E4B"/>
    <w:rsid w:val="002D77F8"/>
    <w:rsid w:val="002D7D06"/>
    <w:rsid w:val="002E01C3"/>
    <w:rsid w:val="002E04E9"/>
    <w:rsid w:val="002E06DC"/>
    <w:rsid w:val="002E0AAA"/>
    <w:rsid w:val="002E0D38"/>
    <w:rsid w:val="002E0ED0"/>
    <w:rsid w:val="002E1325"/>
    <w:rsid w:val="002E1539"/>
    <w:rsid w:val="002E1808"/>
    <w:rsid w:val="002E1B7A"/>
    <w:rsid w:val="002E1DAC"/>
    <w:rsid w:val="002E20EA"/>
    <w:rsid w:val="002E280C"/>
    <w:rsid w:val="002E2C55"/>
    <w:rsid w:val="002E2F31"/>
    <w:rsid w:val="002E3136"/>
    <w:rsid w:val="002E364A"/>
    <w:rsid w:val="002E36A1"/>
    <w:rsid w:val="002E3909"/>
    <w:rsid w:val="002E44B3"/>
    <w:rsid w:val="002E46A0"/>
    <w:rsid w:val="002E4B91"/>
    <w:rsid w:val="002E5874"/>
    <w:rsid w:val="002E59F9"/>
    <w:rsid w:val="002E5A6D"/>
    <w:rsid w:val="002E62B2"/>
    <w:rsid w:val="002E6733"/>
    <w:rsid w:val="002E68C4"/>
    <w:rsid w:val="002E69C2"/>
    <w:rsid w:val="002E6D70"/>
    <w:rsid w:val="002E7066"/>
    <w:rsid w:val="002E75F3"/>
    <w:rsid w:val="002E7A51"/>
    <w:rsid w:val="002E7B55"/>
    <w:rsid w:val="002E7DDE"/>
    <w:rsid w:val="002E7F0B"/>
    <w:rsid w:val="002F0221"/>
    <w:rsid w:val="002F0269"/>
    <w:rsid w:val="002F042B"/>
    <w:rsid w:val="002F0B17"/>
    <w:rsid w:val="002F0B4A"/>
    <w:rsid w:val="002F0CB5"/>
    <w:rsid w:val="002F0DCF"/>
    <w:rsid w:val="002F0F66"/>
    <w:rsid w:val="002F1012"/>
    <w:rsid w:val="002F1433"/>
    <w:rsid w:val="002F1680"/>
    <w:rsid w:val="002F1696"/>
    <w:rsid w:val="002F1C52"/>
    <w:rsid w:val="002F1DF0"/>
    <w:rsid w:val="002F1F60"/>
    <w:rsid w:val="002F2152"/>
    <w:rsid w:val="002F231E"/>
    <w:rsid w:val="002F2677"/>
    <w:rsid w:val="002F2962"/>
    <w:rsid w:val="002F2A9B"/>
    <w:rsid w:val="002F2CB8"/>
    <w:rsid w:val="002F3274"/>
    <w:rsid w:val="002F350B"/>
    <w:rsid w:val="002F3893"/>
    <w:rsid w:val="002F3B06"/>
    <w:rsid w:val="002F3EF2"/>
    <w:rsid w:val="002F3FB2"/>
    <w:rsid w:val="002F42A1"/>
    <w:rsid w:val="002F450A"/>
    <w:rsid w:val="002F48C0"/>
    <w:rsid w:val="002F4AAE"/>
    <w:rsid w:val="002F4C2F"/>
    <w:rsid w:val="002F4CC0"/>
    <w:rsid w:val="002F4D53"/>
    <w:rsid w:val="002F4E5D"/>
    <w:rsid w:val="002F516F"/>
    <w:rsid w:val="002F5225"/>
    <w:rsid w:val="002F52FA"/>
    <w:rsid w:val="002F5348"/>
    <w:rsid w:val="002F54DE"/>
    <w:rsid w:val="002F55EB"/>
    <w:rsid w:val="002F5C85"/>
    <w:rsid w:val="002F5F69"/>
    <w:rsid w:val="002F660F"/>
    <w:rsid w:val="002F6A35"/>
    <w:rsid w:val="002F71D6"/>
    <w:rsid w:val="002F7664"/>
    <w:rsid w:val="00300343"/>
    <w:rsid w:val="00300B8E"/>
    <w:rsid w:val="0030131A"/>
    <w:rsid w:val="00301ACA"/>
    <w:rsid w:val="00301B17"/>
    <w:rsid w:val="00301D46"/>
    <w:rsid w:val="00302563"/>
    <w:rsid w:val="00302948"/>
    <w:rsid w:val="00302E74"/>
    <w:rsid w:val="0030304A"/>
    <w:rsid w:val="003032A1"/>
    <w:rsid w:val="0030343F"/>
    <w:rsid w:val="00303D35"/>
    <w:rsid w:val="00304DAF"/>
    <w:rsid w:val="00305AC3"/>
    <w:rsid w:val="0030617F"/>
    <w:rsid w:val="0030623B"/>
    <w:rsid w:val="003064A1"/>
    <w:rsid w:val="00306895"/>
    <w:rsid w:val="00307553"/>
    <w:rsid w:val="00307C9F"/>
    <w:rsid w:val="00307E8B"/>
    <w:rsid w:val="003100A1"/>
    <w:rsid w:val="003104F5"/>
    <w:rsid w:val="003107B0"/>
    <w:rsid w:val="003109CA"/>
    <w:rsid w:val="00310A07"/>
    <w:rsid w:val="00311606"/>
    <w:rsid w:val="00311945"/>
    <w:rsid w:val="0031196C"/>
    <w:rsid w:val="00311BF6"/>
    <w:rsid w:val="0031212A"/>
    <w:rsid w:val="003123D9"/>
    <w:rsid w:val="0031281D"/>
    <w:rsid w:val="00312CDC"/>
    <w:rsid w:val="0031306A"/>
    <w:rsid w:val="0031309D"/>
    <w:rsid w:val="00313A93"/>
    <w:rsid w:val="00313FF0"/>
    <w:rsid w:val="003142B6"/>
    <w:rsid w:val="00315270"/>
    <w:rsid w:val="003152F0"/>
    <w:rsid w:val="0031544B"/>
    <w:rsid w:val="003155DD"/>
    <w:rsid w:val="003157ED"/>
    <w:rsid w:val="00315B9A"/>
    <w:rsid w:val="00315C9C"/>
    <w:rsid w:val="0031624A"/>
    <w:rsid w:val="003168C5"/>
    <w:rsid w:val="00316920"/>
    <w:rsid w:val="00316981"/>
    <w:rsid w:val="003169C7"/>
    <w:rsid w:val="00316B7E"/>
    <w:rsid w:val="00316F96"/>
    <w:rsid w:val="00316FB3"/>
    <w:rsid w:val="003173B2"/>
    <w:rsid w:val="00317457"/>
    <w:rsid w:val="00317D42"/>
    <w:rsid w:val="00317D89"/>
    <w:rsid w:val="00317EC0"/>
    <w:rsid w:val="00320060"/>
    <w:rsid w:val="003201B5"/>
    <w:rsid w:val="00320219"/>
    <w:rsid w:val="00320545"/>
    <w:rsid w:val="00320CFF"/>
    <w:rsid w:val="00321419"/>
    <w:rsid w:val="003217BA"/>
    <w:rsid w:val="0032188A"/>
    <w:rsid w:val="003218C9"/>
    <w:rsid w:val="00321961"/>
    <w:rsid w:val="00321AD3"/>
    <w:rsid w:val="003220AC"/>
    <w:rsid w:val="00322785"/>
    <w:rsid w:val="00322962"/>
    <w:rsid w:val="00322AD8"/>
    <w:rsid w:val="00323396"/>
    <w:rsid w:val="003237B8"/>
    <w:rsid w:val="00323887"/>
    <w:rsid w:val="00323A55"/>
    <w:rsid w:val="00323C2F"/>
    <w:rsid w:val="00323DDB"/>
    <w:rsid w:val="00323E31"/>
    <w:rsid w:val="00324652"/>
    <w:rsid w:val="00324748"/>
    <w:rsid w:val="00324883"/>
    <w:rsid w:val="00324B7C"/>
    <w:rsid w:val="00324E16"/>
    <w:rsid w:val="00324FE3"/>
    <w:rsid w:val="0032520A"/>
    <w:rsid w:val="003253F7"/>
    <w:rsid w:val="00325625"/>
    <w:rsid w:val="003256FC"/>
    <w:rsid w:val="00325731"/>
    <w:rsid w:val="00325818"/>
    <w:rsid w:val="00325950"/>
    <w:rsid w:val="00325D9D"/>
    <w:rsid w:val="00326194"/>
    <w:rsid w:val="003262F3"/>
    <w:rsid w:val="003265D2"/>
    <w:rsid w:val="00326E51"/>
    <w:rsid w:val="00326F03"/>
    <w:rsid w:val="00330269"/>
    <w:rsid w:val="00330C28"/>
    <w:rsid w:val="00331597"/>
    <w:rsid w:val="00331DB1"/>
    <w:rsid w:val="00332684"/>
    <w:rsid w:val="00332F94"/>
    <w:rsid w:val="00333E98"/>
    <w:rsid w:val="00333F57"/>
    <w:rsid w:val="003341BE"/>
    <w:rsid w:val="00334428"/>
    <w:rsid w:val="00334648"/>
    <w:rsid w:val="0033465E"/>
    <w:rsid w:val="00334869"/>
    <w:rsid w:val="00334A67"/>
    <w:rsid w:val="00334B60"/>
    <w:rsid w:val="00334B9B"/>
    <w:rsid w:val="00334D53"/>
    <w:rsid w:val="00334D69"/>
    <w:rsid w:val="0033529B"/>
    <w:rsid w:val="003352AC"/>
    <w:rsid w:val="00335707"/>
    <w:rsid w:val="0033589C"/>
    <w:rsid w:val="00335C43"/>
    <w:rsid w:val="003365C4"/>
    <w:rsid w:val="00336840"/>
    <w:rsid w:val="00337198"/>
    <w:rsid w:val="003372C0"/>
    <w:rsid w:val="003379FA"/>
    <w:rsid w:val="00337BBB"/>
    <w:rsid w:val="00340CFE"/>
    <w:rsid w:val="003416F2"/>
    <w:rsid w:val="00341920"/>
    <w:rsid w:val="00341BA1"/>
    <w:rsid w:val="00341D96"/>
    <w:rsid w:val="00342007"/>
    <w:rsid w:val="00342257"/>
    <w:rsid w:val="00342854"/>
    <w:rsid w:val="00342D01"/>
    <w:rsid w:val="003432CE"/>
    <w:rsid w:val="003434A9"/>
    <w:rsid w:val="003434C2"/>
    <w:rsid w:val="00343E2A"/>
    <w:rsid w:val="00343F27"/>
    <w:rsid w:val="0034520F"/>
    <w:rsid w:val="0034560A"/>
    <w:rsid w:val="00345A4B"/>
    <w:rsid w:val="00346077"/>
    <w:rsid w:val="003467D0"/>
    <w:rsid w:val="003467D3"/>
    <w:rsid w:val="00346976"/>
    <w:rsid w:val="00346D3C"/>
    <w:rsid w:val="00347511"/>
    <w:rsid w:val="003477CF"/>
    <w:rsid w:val="003477E6"/>
    <w:rsid w:val="00347A17"/>
    <w:rsid w:val="0035045A"/>
    <w:rsid w:val="00350463"/>
    <w:rsid w:val="0035048C"/>
    <w:rsid w:val="00350499"/>
    <w:rsid w:val="0035066D"/>
    <w:rsid w:val="0035070A"/>
    <w:rsid w:val="003507EC"/>
    <w:rsid w:val="00350DDF"/>
    <w:rsid w:val="00350F04"/>
    <w:rsid w:val="003516CD"/>
    <w:rsid w:val="00351B3B"/>
    <w:rsid w:val="00351CD8"/>
    <w:rsid w:val="00351D13"/>
    <w:rsid w:val="0035200A"/>
    <w:rsid w:val="003521B3"/>
    <w:rsid w:val="00352340"/>
    <w:rsid w:val="00352CD4"/>
    <w:rsid w:val="00352FF3"/>
    <w:rsid w:val="00353141"/>
    <w:rsid w:val="00353C8E"/>
    <w:rsid w:val="00353E5B"/>
    <w:rsid w:val="00353F7D"/>
    <w:rsid w:val="00354279"/>
    <w:rsid w:val="00354481"/>
    <w:rsid w:val="00354AA8"/>
    <w:rsid w:val="00354C0C"/>
    <w:rsid w:val="00354F1B"/>
    <w:rsid w:val="003550F1"/>
    <w:rsid w:val="00355226"/>
    <w:rsid w:val="003554FB"/>
    <w:rsid w:val="003557D8"/>
    <w:rsid w:val="00356170"/>
    <w:rsid w:val="00356244"/>
    <w:rsid w:val="003562FB"/>
    <w:rsid w:val="00356331"/>
    <w:rsid w:val="003568CF"/>
    <w:rsid w:val="003568E1"/>
    <w:rsid w:val="00356BC6"/>
    <w:rsid w:val="00356BE0"/>
    <w:rsid w:val="00356E72"/>
    <w:rsid w:val="00357344"/>
    <w:rsid w:val="00357529"/>
    <w:rsid w:val="0035770B"/>
    <w:rsid w:val="00357E90"/>
    <w:rsid w:val="003600EB"/>
    <w:rsid w:val="00360109"/>
    <w:rsid w:val="0036106F"/>
    <w:rsid w:val="0036142D"/>
    <w:rsid w:val="0036195F"/>
    <w:rsid w:val="00361AF7"/>
    <w:rsid w:val="00361BA0"/>
    <w:rsid w:val="00362020"/>
    <w:rsid w:val="003629AA"/>
    <w:rsid w:val="00362ACA"/>
    <w:rsid w:val="00362D5C"/>
    <w:rsid w:val="00362FC5"/>
    <w:rsid w:val="00363060"/>
    <w:rsid w:val="0036330B"/>
    <w:rsid w:val="00363D71"/>
    <w:rsid w:val="00363DAF"/>
    <w:rsid w:val="003645A2"/>
    <w:rsid w:val="003649FA"/>
    <w:rsid w:val="00364B9B"/>
    <w:rsid w:val="00364BB9"/>
    <w:rsid w:val="00364DFB"/>
    <w:rsid w:val="00365210"/>
    <w:rsid w:val="00365EAF"/>
    <w:rsid w:val="00366357"/>
    <w:rsid w:val="003663FC"/>
    <w:rsid w:val="00366BD9"/>
    <w:rsid w:val="003676B5"/>
    <w:rsid w:val="00367A34"/>
    <w:rsid w:val="00367ECB"/>
    <w:rsid w:val="00367F1D"/>
    <w:rsid w:val="00370076"/>
    <w:rsid w:val="00370383"/>
    <w:rsid w:val="00370434"/>
    <w:rsid w:val="003706CB"/>
    <w:rsid w:val="0037076A"/>
    <w:rsid w:val="003716BD"/>
    <w:rsid w:val="003718EF"/>
    <w:rsid w:val="00372080"/>
    <w:rsid w:val="003724E4"/>
    <w:rsid w:val="00372632"/>
    <w:rsid w:val="00372681"/>
    <w:rsid w:val="00372F3C"/>
    <w:rsid w:val="00373024"/>
    <w:rsid w:val="003730DF"/>
    <w:rsid w:val="0037404D"/>
    <w:rsid w:val="0037443B"/>
    <w:rsid w:val="00374446"/>
    <w:rsid w:val="003746CC"/>
    <w:rsid w:val="0037485B"/>
    <w:rsid w:val="003753A0"/>
    <w:rsid w:val="003756E5"/>
    <w:rsid w:val="00375A09"/>
    <w:rsid w:val="00375AA8"/>
    <w:rsid w:val="00375C25"/>
    <w:rsid w:val="0037608E"/>
    <w:rsid w:val="0037657E"/>
    <w:rsid w:val="00376C82"/>
    <w:rsid w:val="00376CB5"/>
    <w:rsid w:val="00376FD9"/>
    <w:rsid w:val="00377209"/>
    <w:rsid w:val="00377548"/>
    <w:rsid w:val="003775DF"/>
    <w:rsid w:val="0037776B"/>
    <w:rsid w:val="003777F4"/>
    <w:rsid w:val="00377D00"/>
    <w:rsid w:val="00377E7A"/>
    <w:rsid w:val="003806E0"/>
    <w:rsid w:val="003806F9"/>
    <w:rsid w:val="003808C0"/>
    <w:rsid w:val="00380B08"/>
    <w:rsid w:val="00381197"/>
    <w:rsid w:val="00381733"/>
    <w:rsid w:val="00381982"/>
    <w:rsid w:val="00381E50"/>
    <w:rsid w:val="00382DAE"/>
    <w:rsid w:val="0038331C"/>
    <w:rsid w:val="00383478"/>
    <w:rsid w:val="0038384F"/>
    <w:rsid w:val="00383BC2"/>
    <w:rsid w:val="00383CFC"/>
    <w:rsid w:val="00384C09"/>
    <w:rsid w:val="003853CD"/>
    <w:rsid w:val="00386372"/>
    <w:rsid w:val="00386413"/>
    <w:rsid w:val="00386442"/>
    <w:rsid w:val="00386862"/>
    <w:rsid w:val="00386EB8"/>
    <w:rsid w:val="00387711"/>
    <w:rsid w:val="00387B9E"/>
    <w:rsid w:val="00387EDA"/>
    <w:rsid w:val="0039006E"/>
    <w:rsid w:val="00390094"/>
    <w:rsid w:val="003904E7"/>
    <w:rsid w:val="00390914"/>
    <w:rsid w:val="00391170"/>
    <w:rsid w:val="0039189C"/>
    <w:rsid w:val="00391A5C"/>
    <w:rsid w:val="00391B45"/>
    <w:rsid w:val="00391CDA"/>
    <w:rsid w:val="00391D67"/>
    <w:rsid w:val="003922A1"/>
    <w:rsid w:val="00392BDD"/>
    <w:rsid w:val="00392F91"/>
    <w:rsid w:val="0039315D"/>
    <w:rsid w:val="003932FE"/>
    <w:rsid w:val="0039366A"/>
    <w:rsid w:val="00393EC5"/>
    <w:rsid w:val="00393F20"/>
    <w:rsid w:val="00393F59"/>
    <w:rsid w:val="00394929"/>
    <w:rsid w:val="00394A42"/>
    <w:rsid w:val="00395246"/>
    <w:rsid w:val="00395389"/>
    <w:rsid w:val="00395712"/>
    <w:rsid w:val="00395A88"/>
    <w:rsid w:val="00395B82"/>
    <w:rsid w:val="00395C30"/>
    <w:rsid w:val="00395EC6"/>
    <w:rsid w:val="003961A7"/>
    <w:rsid w:val="003964C5"/>
    <w:rsid w:val="003965B4"/>
    <w:rsid w:val="00396649"/>
    <w:rsid w:val="003966F5"/>
    <w:rsid w:val="00396C57"/>
    <w:rsid w:val="00396E5B"/>
    <w:rsid w:val="00396F3F"/>
    <w:rsid w:val="00396F8D"/>
    <w:rsid w:val="003970DD"/>
    <w:rsid w:val="003977F6"/>
    <w:rsid w:val="0039795F"/>
    <w:rsid w:val="00397A51"/>
    <w:rsid w:val="00397B72"/>
    <w:rsid w:val="003A02AB"/>
    <w:rsid w:val="003A03A8"/>
    <w:rsid w:val="003A06AD"/>
    <w:rsid w:val="003A0DC0"/>
    <w:rsid w:val="003A149F"/>
    <w:rsid w:val="003A17AE"/>
    <w:rsid w:val="003A1B8D"/>
    <w:rsid w:val="003A1CAC"/>
    <w:rsid w:val="003A1D24"/>
    <w:rsid w:val="003A1D52"/>
    <w:rsid w:val="003A2069"/>
    <w:rsid w:val="003A20F2"/>
    <w:rsid w:val="003A2126"/>
    <w:rsid w:val="003A21C7"/>
    <w:rsid w:val="003A24BB"/>
    <w:rsid w:val="003A2899"/>
    <w:rsid w:val="003A2A92"/>
    <w:rsid w:val="003A2B08"/>
    <w:rsid w:val="003A2D96"/>
    <w:rsid w:val="003A2FEA"/>
    <w:rsid w:val="003A3480"/>
    <w:rsid w:val="003A3704"/>
    <w:rsid w:val="003A3B9A"/>
    <w:rsid w:val="003A41BD"/>
    <w:rsid w:val="003A41F8"/>
    <w:rsid w:val="003A43B4"/>
    <w:rsid w:val="003A4617"/>
    <w:rsid w:val="003A4AFE"/>
    <w:rsid w:val="003A4E6F"/>
    <w:rsid w:val="003A4F8C"/>
    <w:rsid w:val="003A52A5"/>
    <w:rsid w:val="003A5B26"/>
    <w:rsid w:val="003A5E52"/>
    <w:rsid w:val="003A65A2"/>
    <w:rsid w:val="003A7240"/>
    <w:rsid w:val="003A7441"/>
    <w:rsid w:val="003A796F"/>
    <w:rsid w:val="003A7A34"/>
    <w:rsid w:val="003A7B9C"/>
    <w:rsid w:val="003B0781"/>
    <w:rsid w:val="003B0A17"/>
    <w:rsid w:val="003B0C6F"/>
    <w:rsid w:val="003B0F15"/>
    <w:rsid w:val="003B181B"/>
    <w:rsid w:val="003B1DF8"/>
    <w:rsid w:val="003B2090"/>
    <w:rsid w:val="003B21B6"/>
    <w:rsid w:val="003B2619"/>
    <w:rsid w:val="003B2684"/>
    <w:rsid w:val="003B27FB"/>
    <w:rsid w:val="003B2E16"/>
    <w:rsid w:val="003B3006"/>
    <w:rsid w:val="003B301C"/>
    <w:rsid w:val="003B3487"/>
    <w:rsid w:val="003B358E"/>
    <w:rsid w:val="003B393F"/>
    <w:rsid w:val="003B3A86"/>
    <w:rsid w:val="003B3E9F"/>
    <w:rsid w:val="003B42C0"/>
    <w:rsid w:val="003B4300"/>
    <w:rsid w:val="003B4872"/>
    <w:rsid w:val="003B4C75"/>
    <w:rsid w:val="003B52FB"/>
    <w:rsid w:val="003B58EA"/>
    <w:rsid w:val="003B5D3C"/>
    <w:rsid w:val="003B6358"/>
    <w:rsid w:val="003B6761"/>
    <w:rsid w:val="003B746D"/>
    <w:rsid w:val="003B766B"/>
    <w:rsid w:val="003B766E"/>
    <w:rsid w:val="003B772E"/>
    <w:rsid w:val="003B7AE1"/>
    <w:rsid w:val="003C023A"/>
    <w:rsid w:val="003C073C"/>
    <w:rsid w:val="003C16F0"/>
    <w:rsid w:val="003C1A52"/>
    <w:rsid w:val="003C1FAF"/>
    <w:rsid w:val="003C21AA"/>
    <w:rsid w:val="003C2281"/>
    <w:rsid w:val="003C28B9"/>
    <w:rsid w:val="003C30AF"/>
    <w:rsid w:val="003C35FF"/>
    <w:rsid w:val="003C3EC5"/>
    <w:rsid w:val="003C3EEA"/>
    <w:rsid w:val="003C3FD7"/>
    <w:rsid w:val="003C41CE"/>
    <w:rsid w:val="003C4622"/>
    <w:rsid w:val="003C472D"/>
    <w:rsid w:val="003C502B"/>
    <w:rsid w:val="003C5346"/>
    <w:rsid w:val="003C5B79"/>
    <w:rsid w:val="003C5FF6"/>
    <w:rsid w:val="003C630A"/>
    <w:rsid w:val="003C7205"/>
    <w:rsid w:val="003C74F5"/>
    <w:rsid w:val="003C7548"/>
    <w:rsid w:val="003C7959"/>
    <w:rsid w:val="003C7A13"/>
    <w:rsid w:val="003C7CF6"/>
    <w:rsid w:val="003D02BC"/>
    <w:rsid w:val="003D037D"/>
    <w:rsid w:val="003D08ED"/>
    <w:rsid w:val="003D11DB"/>
    <w:rsid w:val="003D13FA"/>
    <w:rsid w:val="003D18E2"/>
    <w:rsid w:val="003D224B"/>
    <w:rsid w:val="003D231A"/>
    <w:rsid w:val="003D249B"/>
    <w:rsid w:val="003D2CC4"/>
    <w:rsid w:val="003D3252"/>
    <w:rsid w:val="003D3912"/>
    <w:rsid w:val="003D3CB1"/>
    <w:rsid w:val="003D3DC9"/>
    <w:rsid w:val="003D45DF"/>
    <w:rsid w:val="003D4ACD"/>
    <w:rsid w:val="003D4C70"/>
    <w:rsid w:val="003D5375"/>
    <w:rsid w:val="003D53B1"/>
    <w:rsid w:val="003D53B3"/>
    <w:rsid w:val="003D5598"/>
    <w:rsid w:val="003D570F"/>
    <w:rsid w:val="003D618A"/>
    <w:rsid w:val="003D62AA"/>
    <w:rsid w:val="003D6479"/>
    <w:rsid w:val="003D6D44"/>
    <w:rsid w:val="003D7384"/>
    <w:rsid w:val="003D744D"/>
    <w:rsid w:val="003D7750"/>
    <w:rsid w:val="003D79C3"/>
    <w:rsid w:val="003D7BCC"/>
    <w:rsid w:val="003D7EB5"/>
    <w:rsid w:val="003E001F"/>
    <w:rsid w:val="003E0AE9"/>
    <w:rsid w:val="003E0DCF"/>
    <w:rsid w:val="003E1520"/>
    <w:rsid w:val="003E16C0"/>
    <w:rsid w:val="003E197F"/>
    <w:rsid w:val="003E1CC4"/>
    <w:rsid w:val="003E1FFE"/>
    <w:rsid w:val="003E2013"/>
    <w:rsid w:val="003E24E6"/>
    <w:rsid w:val="003E2AA8"/>
    <w:rsid w:val="003E3006"/>
    <w:rsid w:val="003E30DF"/>
    <w:rsid w:val="003E3233"/>
    <w:rsid w:val="003E32E1"/>
    <w:rsid w:val="003E37CF"/>
    <w:rsid w:val="003E37FB"/>
    <w:rsid w:val="003E45A6"/>
    <w:rsid w:val="003E4A70"/>
    <w:rsid w:val="003E4A97"/>
    <w:rsid w:val="003E4EAA"/>
    <w:rsid w:val="003E4F80"/>
    <w:rsid w:val="003E55B0"/>
    <w:rsid w:val="003E56A7"/>
    <w:rsid w:val="003E56C5"/>
    <w:rsid w:val="003E57FE"/>
    <w:rsid w:val="003E5842"/>
    <w:rsid w:val="003E5E53"/>
    <w:rsid w:val="003E6116"/>
    <w:rsid w:val="003E67A6"/>
    <w:rsid w:val="003E6C58"/>
    <w:rsid w:val="003E6DF9"/>
    <w:rsid w:val="003E7035"/>
    <w:rsid w:val="003E7245"/>
    <w:rsid w:val="003E769B"/>
    <w:rsid w:val="003E78A9"/>
    <w:rsid w:val="003E7EE7"/>
    <w:rsid w:val="003F00CE"/>
    <w:rsid w:val="003F014D"/>
    <w:rsid w:val="003F08DA"/>
    <w:rsid w:val="003F0A89"/>
    <w:rsid w:val="003F0B18"/>
    <w:rsid w:val="003F0CAE"/>
    <w:rsid w:val="003F0D1F"/>
    <w:rsid w:val="003F0D6B"/>
    <w:rsid w:val="003F0E59"/>
    <w:rsid w:val="003F0EE3"/>
    <w:rsid w:val="003F12C0"/>
    <w:rsid w:val="003F165E"/>
    <w:rsid w:val="003F16C2"/>
    <w:rsid w:val="003F1713"/>
    <w:rsid w:val="003F1B95"/>
    <w:rsid w:val="003F2319"/>
    <w:rsid w:val="003F260D"/>
    <w:rsid w:val="003F3068"/>
    <w:rsid w:val="003F3589"/>
    <w:rsid w:val="003F366C"/>
    <w:rsid w:val="003F3A58"/>
    <w:rsid w:val="003F3CD8"/>
    <w:rsid w:val="003F3F1C"/>
    <w:rsid w:val="003F4A92"/>
    <w:rsid w:val="003F4E9F"/>
    <w:rsid w:val="003F537B"/>
    <w:rsid w:val="003F53EC"/>
    <w:rsid w:val="003F550D"/>
    <w:rsid w:val="003F5B44"/>
    <w:rsid w:val="003F5DD3"/>
    <w:rsid w:val="003F67E9"/>
    <w:rsid w:val="003F6871"/>
    <w:rsid w:val="003F69CE"/>
    <w:rsid w:val="003F6AA7"/>
    <w:rsid w:val="003F6E9D"/>
    <w:rsid w:val="003F7236"/>
    <w:rsid w:val="003F72BE"/>
    <w:rsid w:val="003F7BF4"/>
    <w:rsid w:val="003F7C51"/>
    <w:rsid w:val="003F7D6D"/>
    <w:rsid w:val="003F7D74"/>
    <w:rsid w:val="003F7FE5"/>
    <w:rsid w:val="0040006F"/>
    <w:rsid w:val="004000F2"/>
    <w:rsid w:val="00400230"/>
    <w:rsid w:val="00400253"/>
    <w:rsid w:val="0040034D"/>
    <w:rsid w:val="00400428"/>
    <w:rsid w:val="00400810"/>
    <w:rsid w:val="00400A4D"/>
    <w:rsid w:val="00400B5F"/>
    <w:rsid w:val="004011DD"/>
    <w:rsid w:val="00401265"/>
    <w:rsid w:val="004013A0"/>
    <w:rsid w:val="00401CFA"/>
    <w:rsid w:val="00402577"/>
    <w:rsid w:val="00402633"/>
    <w:rsid w:val="00402939"/>
    <w:rsid w:val="004032E8"/>
    <w:rsid w:val="004039C4"/>
    <w:rsid w:val="00403FCD"/>
    <w:rsid w:val="00404237"/>
    <w:rsid w:val="004043E5"/>
    <w:rsid w:val="00404698"/>
    <w:rsid w:val="004046B5"/>
    <w:rsid w:val="00404B14"/>
    <w:rsid w:val="00404B8F"/>
    <w:rsid w:val="00404C27"/>
    <w:rsid w:val="00404D46"/>
    <w:rsid w:val="00405318"/>
    <w:rsid w:val="004053E2"/>
    <w:rsid w:val="004056E2"/>
    <w:rsid w:val="004059AC"/>
    <w:rsid w:val="004059FE"/>
    <w:rsid w:val="00405B25"/>
    <w:rsid w:val="00406067"/>
    <w:rsid w:val="004061A7"/>
    <w:rsid w:val="00406724"/>
    <w:rsid w:val="00406894"/>
    <w:rsid w:val="00406A1F"/>
    <w:rsid w:val="00406E47"/>
    <w:rsid w:val="00407817"/>
    <w:rsid w:val="00407C5A"/>
    <w:rsid w:val="00407D0D"/>
    <w:rsid w:val="00407FA7"/>
    <w:rsid w:val="00410492"/>
    <w:rsid w:val="004105FA"/>
    <w:rsid w:val="00410692"/>
    <w:rsid w:val="00410C72"/>
    <w:rsid w:val="00411091"/>
    <w:rsid w:val="004110F6"/>
    <w:rsid w:val="00411705"/>
    <w:rsid w:val="00411CBD"/>
    <w:rsid w:val="00411D17"/>
    <w:rsid w:val="00411D98"/>
    <w:rsid w:val="00412D50"/>
    <w:rsid w:val="00412EB3"/>
    <w:rsid w:val="00413232"/>
    <w:rsid w:val="0041327E"/>
    <w:rsid w:val="00413947"/>
    <w:rsid w:val="0041394C"/>
    <w:rsid w:val="00413BA9"/>
    <w:rsid w:val="004140BB"/>
    <w:rsid w:val="0041480C"/>
    <w:rsid w:val="00414849"/>
    <w:rsid w:val="00414C65"/>
    <w:rsid w:val="00415131"/>
    <w:rsid w:val="0041516B"/>
    <w:rsid w:val="00415896"/>
    <w:rsid w:val="00415AC2"/>
    <w:rsid w:val="0041662C"/>
    <w:rsid w:val="004170A6"/>
    <w:rsid w:val="00417A0F"/>
    <w:rsid w:val="00417AB8"/>
    <w:rsid w:val="00417FB8"/>
    <w:rsid w:val="00420DD1"/>
    <w:rsid w:val="004212AA"/>
    <w:rsid w:val="004214E0"/>
    <w:rsid w:val="00421636"/>
    <w:rsid w:val="004216DC"/>
    <w:rsid w:val="00421A5C"/>
    <w:rsid w:val="00421FF2"/>
    <w:rsid w:val="0042200F"/>
    <w:rsid w:val="004221C3"/>
    <w:rsid w:val="0042241A"/>
    <w:rsid w:val="004224FA"/>
    <w:rsid w:val="00422E8A"/>
    <w:rsid w:val="004237B9"/>
    <w:rsid w:val="00423D4C"/>
    <w:rsid w:val="00424B5F"/>
    <w:rsid w:val="00425019"/>
    <w:rsid w:val="004255FA"/>
    <w:rsid w:val="00425892"/>
    <w:rsid w:val="00425C9F"/>
    <w:rsid w:val="00425F72"/>
    <w:rsid w:val="00425FAF"/>
    <w:rsid w:val="00426595"/>
    <w:rsid w:val="00426A33"/>
    <w:rsid w:val="00426F46"/>
    <w:rsid w:val="0042765E"/>
    <w:rsid w:val="00427805"/>
    <w:rsid w:val="0043004C"/>
    <w:rsid w:val="004302D6"/>
    <w:rsid w:val="0043031D"/>
    <w:rsid w:val="004311BF"/>
    <w:rsid w:val="004316E2"/>
    <w:rsid w:val="0043173D"/>
    <w:rsid w:val="00431C60"/>
    <w:rsid w:val="00431E3C"/>
    <w:rsid w:val="00431F07"/>
    <w:rsid w:val="004320FC"/>
    <w:rsid w:val="00432480"/>
    <w:rsid w:val="0043249C"/>
    <w:rsid w:val="004328F6"/>
    <w:rsid w:val="004329C5"/>
    <w:rsid w:val="00433125"/>
    <w:rsid w:val="00433266"/>
    <w:rsid w:val="004336AA"/>
    <w:rsid w:val="00433A12"/>
    <w:rsid w:val="00434810"/>
    <w:rsid w:val="00434886"/>
    <w:rsid w:val="00434A67"/>
    <w:rsid w:val="00435476"/>
    <w:rsid w:val="00435C94"/>
    <w:rsid w:val="00435F9C"/>
    <w:rsid w:val="00436200"/>
    <w:rsid w:val="00436375"/>
    <w:rsid w:val="004369B3"/>
    <w:rsid w:val="00436A1F"/>
    <w:rsid w:val="00436AB9"/>
    <w:rsid w:val="00436AD6"/>
    <w:rsid w:val="00436B55"/>
    <w:rsid w:val="00437052"/>
    <w:rsid w:val="004375FB"/>
    <w:rsid w:val="0043772E"/>
    <w:rsid w:val="00437987"/>
    <w:rsid w:val="00437B1D"/>
    <w:rsid w:val="00437CFB"/>
    <w:rsid w:val="00437FE4"/>
    <w:rsid w:val="00440570"/>
    <w:rsid w:val="004409BA"/>
    <w:rsid w:val="00440CF9"/>
    <w:rsid w:val="00440DB7"/>
    <w:rsid w:val="00440E47"/>
    <w:rsid w:val="0044117D"/>
    <w:rsid w:val="004412EF"/>
    <w:rsid w:val="004418F5"/>
    <w:rsid w:val="004421B2"/>
    <w:rsid w:val="00442204"/>
    <w:rsid w:val="0044227F"/>
    <w:rsid w:val="004424F9"/>
    <w:rsid w:val="00442CD7"/>
    <w:rsid w:val="00442DB1"/>
    <w:rsid w:val="0044310B"/>
    <w:rsid w:val="004434B1"/>
    <w:rsid w:val="00443504"/>
    <w:rsid w:val="00443D7F"/>
    <w:rsid w:val="0044409C"/>
    <w:rsid w:val="0044414E"/>
    <w:rsid w:val="00444269"/>
    <w:rsid w:val="00444442"/>
    <w:rsid w:val="004449BB"/>
    <w:rsid w:val="00444C70"/>
    <w:rsid w:val="004452D9"/>
    <w:rsid w:val="00445497"/>
    <w:rsid w:val="004457E3"/>
    <w:rsid w:val="00445AF1"/>
    <w:rsid w:val="00445C37"/>
    <w:rsid w:val="004461E0"/>
    <w:rsid w:val="00446484"/>
    <w:rsid w:val="004465A2"/>
    <w:rsid w:val="004465D1"/>
    <w:rsid w:val="004469D7"/>
    <w:rsid w:val="00446D0B"/>
    <w:rsid w:val="00446FE7"/>
    <w:rsid w:val="00447124"/>
    <w:rsid w:val="004472CF"/>
    <w:rsid w:val="004473D9"/>
    <w:rsid w:val="00447486"/>
    <w:rsid w:val="00447540"/>
    <w:rsid w:val="0044759A"/>
    <w:rsid w:val="00447647"/>
    <w:rsid w:val="00447955"/>
    <w:rsid w:val="00447BB6"/>
    <w:rsid w:val="00450554"/>
    <w:rsid w:val="00450832"/>
    <w:rsid w:val="00450DD8"/>
    <w:rsid w:val="00450F23"/>
    <w:rsid w:val="004514D5"/>
    <w:rsid w:val="004516E3"/>
    <w:rsid w:val="00451C7E"/>
    <w:rsid w:val="00451DB0"/>
    <w:rsid w:val="00452149"/>
    <w:rsid w:val="00452C41"/>
    <w:rsid w:val="00452FEC"/>
    <w:rsid w:val="00453499"/>
    <w:rsid w:val="00453A5F"/>
    <w:rsid w:val="00454354"/>
    <w:rsid w:val="00454695"/>
    <w:rsid w:val="00454986"/>
    <w:rsid w:val="00454AEF"/>
    <w:rsid w:val="00454B24"/>
    <w:rsid w:val="00454E9F"/>
    <w:rsid w:val="00454F9A"/>
    <w:rsid w:val="00455052"/>
    <w:rsid w:val="004554AA"/>
    <w:rsid w:val="00455EA6"/>
    <w:rsid w:val="00455EB0"/>
    <w:rsid w:val="00456438"/>
    <w:rsid w:val="00456BD2"/>
    <w:rsid w:val="00456BEB"/>
    <w:rsid w:val="00456CE0"/>
    <w:rsid w:val="00456E2F"/>
    <w:rsid w:val="00457179"/>
    <w:rsid w:val="004574BE"/>
    <w:rsid w:val="0045762F"/>
    <w:rsid w:val="00457892"/>
    <w:rsid w:val="00457D35"/>
    <w:rsid w:val="00457F1E"/>
    <w:rsid w:val="0046010F"/>
    <w:rsid w:val="00460C5C"/>
    <w:rsid w:val="00460DA9"/>
    <w:rsid w:val="00461712"/>
    <w:rsid w:val="004618B8"/>
    <w:rsid w:val="0046190C"/>
    <w:rsid w:val="0046230D"/>
    <w:rsid w:val="0046299A"/>
    <w:rsid w:val="00462C29"/>
    <w:rsid w:val="0046357D"/>
    <w:rsid w:val="00463B07"/>
    <w:rsid w:val="00464B6A"/>
    <w:rsid w:val="00464CB7"/>
    <w:rsid w:val="004650AF"/>
    <w:rsid w:val="00465152"/>
    <w:rsid w:val="004651FF"/>
    <w:rsid w:val="004655CB"/>
    <w:rsid w:val="0046573E"/>
    <w:rsid w:val="00465788"/>
    <w:rsid w:val="00465849"/>
    <w:rsid w:val="0046593B"/>
    <w:rsid w:val="00465D78"/>
    <w:rsid w:val="00465D93"/>
    <w:rsid w:val="00465E72"/>
    <w:rsid w:val="0046622D"/>
    <w:rsid w:val="0046650F"/>
    <w:rsid w:val="00466627"/>
    <w:rsid w:val="0046662F"/>
    <w:rsid w:val="0046753B"/>
    <w:rsid w:val="00470848"/>
    <w:rsid w:val="00470CC2"/>
    <w:rsid w:val="00471C61"/>
    <w:rsid w:val="00471F42"/>
    <w:rsid w:val="004729F1"/>
    <w:rsid w:val="00472B2A"/>
    <w:rsid w:val="0047313B"/>
    <w:rsid w:val="0047323D"/>
    <w:rsid w:val="00473267"/>
    <w:rsid w:val="00473282"/>
    <w:rsid w:val="004738A7"/>
    <w:rsid w:val="0047394F"/>
    <w:rsid w:val="004748EA"/>
    <w:rsid w:val="00475398"/>
    <w:rsid w:val="00475811"/>
    <w:rsid w:val="00475AF1"/>
    <w:rsid w:val="00475B34"/>
    <w:rsid w:val="00475BF7"/>
    <w:rsid w:val="00476112"/>
    <w:rsid w:val="00476262"/>
    <w:rsid w:val="0047646A"/>
    <w:rsid w:val="00476CC7"/>
    <w:rsid w:val="00476D3D"/>
    <w:rsid w:val="00476D54"/>
    <w:rsid w:val="00477384"/>
    <w:rsid w:val="004777B5"/>
    <w:rsid w:val="00477967"/>
    <w:rsid w:val="00480438"/>
    <w:rsid w:val="00480694"/>
    <w:rsid w:val="00480EF3"/>
    <w:rsid w:val="00481867"/>
    <w:rsid w:val="004819FA"/>
    <w:rsid w:val="00481B9C"/>
    <w:rsid w:val="004823C0"/>
    <w:rsid w:val="004826A6"/>
    <w:rsid w:val="004827CD"/>
    <w:rsid w:val="00482D1A"/>
    <w:rsid w:val="00482DA9"/>
    <w:rsid w:val="00482E96"/>
    <w:rsid w:val="004832E0"/>
    <w:rsid w:val="00483A76"/>
    <w:rsid w:val="004840FD"/>
    <w:rsid w:val="004842C0"/>
    <w:rsid w:val="004842F4"/>
    <w:rsid w:val="00484982"/>
    <w:rsid w:val="004849FA"/>
    <w:rsid w:val="00484A18"/>
    <w:rsid w:val="00484D72"/>
    <w:rsid w:val="00484F4A"/>
    <w:rsid w:val="0048549A"/>
    <w:rsid w:val="00485942"/>
    <w:rsid w:val="00485C0A"/>
    <w:rsid w:val="00485CCE"/>
    <w:rsid w:val="00486109"/>
    <w:rsid w:val="0048617E"/>
    <w:rsid w:val="00486447"/>
    <w:rsid w:val="00486B1F"/>
    <w:rsid w:val="00486B9F"/>
    <w:rsid w:val="00486D7A"/>
    <w:rsid w:val="00487A08"/>
    <w:rsid w:val="00487D9D"/>
    <w:rsid w:val="004900D1"/>
    <w:rsid w:val="004907F8"/>
    <w:rsid w:val="004909F7"/>
    <w:rsid w:val="00490F74"/>
    <w:rsid w:val="00490FD8"/>
    <w:rsid w:val="00491140"/>
    <w:rsid w:val="00491142"/>
    <w:rsid w:val="00491245"/>
    <w:rsid w:val="00491359"/>
    <w:rsid w:val="0049177D"/>
    <w:rsid w:val="0049177F"/>
    <w:rsid w:val="00491928"/>
    <w:rsid w:val="004919D5"/>
    <w:rsid w:val="004929D0"/>
    <w:rsid w:val="00492E20"/>
    <w:rsid w:val="004930D4"/>
    <w:rsid w:val="0049342F"/>
    <w:rsid w:val="00493C55"/>
    <w:rsid w:val="00493E55"/>
    <w:rsid w:val="004945B4"/>
    <w:rsid w:val="00494CDE"/>
    <w:rsid w:val="00494DD8"/>
    <w:rsid w:val="004951B6"/>
    <w:rsid w:val="004958BF"/>
    <w:rsid w:val="00495D1A"/>
    <w:rsid w:val="00495D33"/>
    <w:rsid w:val="00496326"/>
    <w:rsid w:val="004965F6"/>
    <w:rsid w:val="00496D30"/>
    <w:rsid w:val="004972F7"/>
    <w:rsid w:val="00497DEF"/>
    <w:rsid w:val="004A0031"/>
    <w:rsid w:val="004A09C8"/>
    <w:rsid w:val="004A1076"/>
    <w:rsid w:val="004A175D"/>
    <w:rsid w:val="004A1D53"/>
    <w:rsid w:val="004A2920"/>
    <w:rsid w:val="004A2C70"/>
    <w:rsid w:val="004A340F"/>
    <w:rsid w:val="004A3458"/>
    <w:rsid w:val="004A362A"/>
    <w:rsid w:val="004A4705"/>
    <w:rsid w:val="004A473E"/>
    <w:rsid w:val="004A4865"/>
    <w:rsid w:val="004A48E3"/>
    <w:rsid w:val="004A4ACE"/>
    <w:rsid w:val="004A4B9D"/>
    <w:rsid w:val="004A5232"/>
    <w:rsid w:val="004A599A"/>
    <w:rsid w:val="004A5C00"/>
    <w:rsid w:val="004A5E21"/>
    <w:rsid w:val="004A5F89"/>
    <w:rsid w:val="004A5FA7"/>
    <w:rsid w:val="004A6399"/>
    <w:rsid w:val="004A6712"/>
    <w:rsid w:val="004A78AD"/>
    <w:rsid w:val="004B05F1"/>
    <w:rsid w:val="004B0B37"/>
    <w:rsid w:val="004B117F"/>
    <w:rsid w:val="004B12AA"/>
    <w:rsid w:val="004B227B"/>
    <w:rsid w:val="004B2E6E"/>
    <w:rsid w:val="004B3413"/>
    <w:rsid w:val="004B36E5"/>
    <w:rsid w:val="004B424B"/>
    <w:rsid w:val="004B42E9"/>
    <w:rsid w:val="004B462D"/>
    <w:rsid w:val="004B46D2"/>
    <w:rsid w:val="004B4B1B"/>
    <w:rsid w:val="004B4C5B"/>
    <w:rsid w:val="004B4DFA"/>
    <w:rsid w:val="004B55CC"/>
    <w:rsid w:val="004B5DE2"/>
    <w:rsid w:val="004B5ED1"/>
    <w:rsid w:val="004B601E"/>
    <w:rsid w:val="004B6324"/>
    <w:rsid w:val="004B729B"/>
    <w:rsid w:val="004B76AE"/>
    <w:rsid w:val="004B7E32"/>
    <w:rsid w:val="004B7F15"/>
    <w:rsid w:val="004C0252"/>
    <w:rsid w:val="004C05F8"/>
    <w:rsid w:val="004C1C3E"/>
    <w:rsid w:val="004C2284"/>
    <w:rsid w:val="004C25A6"/>
    <w:rsid w:val="004C28EF"/>
    <w:rsid w:val="004C31C6"/>
    <w:rsid w:val="004C333F"/>
    <w:rsid w:val="004C3895"/>
    <w:rsid w:val="004C3E6E"/>
    <w:rsid w:val="004C45C4"/>
    <w:rsid w:val="004C47A2"/>
    <w:rsid w:val="004C47EF"/>
    <w:rsid w:val="004C4BBA"/>
    <w:rsid w:val="004C4C8F"/>
    <w:rsid w:val="004C50D5"/>
    <w:rsid w:val="004C534F"/>
    <w:rsid w:val="004C5367"/>
    <w:rsid w:val="004C5C42"/>
    <w:rsid w:val="004C63D6"/>
    <w:rsid w:val="004C65EE"/>
    <w:rsid w:val="004C6700"/>
    <w:rsid w:val="004C67AB"/>
    <w:rsid w:val="004C6C4B"/>
    <w:rsid w:val="004C6EC6"/>
    <w:rsid w:val="004C71D2"/>
    <w:rsid w:val="004C7492"/>
    <w:rsid w:val="004C7742"/>
    <w:rsid w:val="004C787D"/>
    <w:rsid w:val="004C79B9"/>
    <w:rsid w:val="004C7D7D"/>
    <w:rsid w:val="004D0477"/>
    <w:rsid w:val="004D05DC"/>
    <w:rsid w:val="004D08FC"/>
    <w:rsid w:val="004D0D21"/>
    <w:rsid w:val="004D0DAA"/>
    <w:rsid w:val="004D13B5"/>
    <w:rsid w:val="004D1A42"/>
    <w:rsid w:val="004D1B2D"/>
    <w:rsid w:val="004D215C"/>
    <w:rsid w:val="004D23C2"/>
    <w:rsid w:val="004D2B26"/>
    <w:rsid w:val="004D309D"/>
    <w:rsid w:val="004D30DC"/>
    <w:rsid w:val="004D3F4B"/>
    <w:rsid w:val="004D3F8F"/>
    <w:rsid w:val="004D4C41"/>
    <w:rsid w:val="004D4CEC"/>
    <w:rsid w:val="004D5090"/>
    <w:rsid w:val="004D519E"/>
    <w:rsid w:val="004D51DB"/>
    <w:rsid w:val="004D520B"/>
    <w:rsid w:val="004D5900"/>
    <w:rsid w:val="004D5BD0"/>
    <w:rsid w:val="004D5E2E"/>
    <w:rsid w:val="004D603B"/>
    <w:rsid w:val="004D69EB"/>
    <w:rsid w:val="004D74C6"/>
    <w:rsid w:val="004D7C98"/>
    <w:rsid w:val="004D7DC7"/>
    <w:rsid w:val="004E0154"/>
    <w:rsid w:val="004E0544"/>
    <w:rsid w:val="004E0A15"/>
    <w:rsid w:val="004E1223"/>
    <w:rsid w:val="004E1A8F"/>
    <w:rsid w:val="004E1BCB"/>
    <w:rsid w:val="004E1ECD"/>
    <w:rsid w:val="004E2099"/>
    <w:rsid w:val="004E2229"/>
    <w:rsid w:val="004E2272"/>
    <w:rsid w:val="004E23F2"/>
    <w:rsid w:val="004E23FA"/>
    <w:rsid w:val="004E25BE"/>
    <w:rsid w:val="004E28D3"/>
    <w:rsid w:val="004E2CF9"/>
    <w:rsid w:val="004E2D3F"/>
    <w:rsid w:val="004E2D8F"/>
    <w:rsid w:val="004E306B"/>
    <w:rsid w:val="004E3081"/>
    <w:rsid w:val="004E3215"/>
    <w:rsid w:val="004E32FD"/>
    <w:rsid w:val="004E3642"/>
    <w:rsid w:val="004E3E17"/>
    <w:rsid w:val="004E4047"/>
    <w:rsid w:val="004E4266"/>
    <w:rsid w:val="004E4692"/>
    <w:rsid w:val="004E4C7F"/>
    <w:rsid w:val="004E4D38"/>
    <w:rsid w:val="004E4E12"/>
    <w:rsid w:val="004E4F1F"/>
    <w:rsid w:val="004E58FE"/>
    <w:rsid w:val="004E5AED"/>
    <w:rsid w:val="004E60FB"/>
    <w:rsid w:val="004E6DB6"/>
    <w:rsid w:val="004E7072"/>
    <w:rsid w:val="004E72B1"/>
    <w:rsid w:val="004E75A9"/>
    <w:rsid w:val="004E7923"/>
    <w:rsid w:val="004E7C92"/>
    <w:rsid w:val="004E7D6A"/>
    <w:rsid w:val="004F0599"/>
    <w:rsid w:val="004F09F9"/>
    <w:rsid w:val="004F0BA5"/>
    <w:rsid w:val="004F13E1"/>
    <w:rsid w:val="004F1C4A"/>
    <w:rsid w:val="004F2202"/>
    <w:rsid w:val="004F2832"/>
    <w:rsid w:val="004F28F6"/>
    <w:rsid w:val="004F2F35"/>
    <w:rsid w:val="004F35D9"/>
    <w:rsid w:val="004F3605"/>
    <w:rsid w:val="004F3932"/>
    <w:rsid w:val="004F3C0B"/>
    <w:rsid w:val="004F3F61"/>
    <w:rsid w:val="004F40AF"/>
    <w:rsid w:val="004F42B4"/>
    <w:rsid w:val="004F486B"/>
    <w:rsid w:val="004F48CF"/>
    <w:rsid w:val="004F49F9"/>
    <w:rsid w:val="004F53FF"/>
    <w:rsid w:val="004F586D"/>
    <w:rsid w:val="004F5A20"/>
    <w:rsid w:val="004F5A53"/>
    <w:rsid w:val="004F5A60"/>
    <w:rsid w:val="004F5AA6"/>
    <w:rsid w:val="004F652B"/>
    <w:rsid w:val="004F6813"/>
    <w:rsid w:val="004F6DB7"/>
    <w:rsid w:val="004F70A7"/>
    <w:rsid w:val="004F74B8"/>
    <w:rsid w:val="004F7B45"/>
    <w:rsid w:val="004F7F01"/>
    <w:rsid w:val="0050017A"/>
    <w:rsid w:val="00500400"/>
    <w:rsid w:val="00500590"/>
    <w:rsid w:val="00500642"/>
    <w:rsid w:val="00500766"/>
    <w:rsid w:val="00500BF2"/>
    <w:rsid w:val="00500C4A"/>
    <w:rsid w:val="00500EDC"/>
    <w:rsid w:val="00500FFB"/>
    <w:rsid w:val="005013B7"/>
    <w:rsid w:val="005024D4"/>
    <w:rsid w:val="00502C5C"/>
    <w:rsid w:val="0050306F"/>
    <w:rsid w:val="00503393"/>
    <w:rsid w:val="0050344E"/>
    <w:rsid w:val="005038E5"/>
    <w:rsid w:val="00503A92"/>
    <w:rsid w:val="00503D8B"/>
    <w:rsid w:val="00504181"/>
    <w:rsid w:val="005042B9"/>
    <w:rsid w:val="00504420"/>
    <w:rsid w:val="00504452"/>
    <w:rsid w:val="005047CF"/>
    <w:rsid w:val="00504F22"/>
    <w:rsid w:val="00504F79"/>
    <w:rsid w:val="005051F9"/>
    <w:rsid w:val="005052D8"/>
    <w:rsid w:val="00505492"/>
    <w:rsid w:val="00505998"/>
    <w:rsid w:val="00505C64"/>
    <w:rsid w:val="00506509"/>
    <w:rsid w:val="005078E1"/>
    <w:rsid w:val="00507A58"/>
    <w:rsid w:val="00510226"/>
    <w:rsid w:val="00510371"/>
    <w:rsid w:val="00510A18"/>
    <w:rsid w:val="00510A89"/>
    <w:rsid w:val="00510FAA"/>
    <w:rsid w:val="0051109C"/>
    <w:rsid w:val="00511159"/>
    <w:rsid w:val="00511D4C"/>
    <w:rsid w:val="00511D65"/>
    <w:rsid w:val="00511DA5"/>
    <w:rsid w:val="00511FDB"/>
    <w:rsid w:val="00512015"/>
    <w:rsid w:val="005120E9"/>
    <w:rsid w:val="005129C7"/>
    <w:rsid w:val="00512DEC"/>
    <w:rsid w:val="005131C6"/>
    <w:rsid w:val="00513534"/>
    <w:rsid w:val="00513601"/>
    <w:rsid w:val="00513A43"/>
    <w:rsid w:val="00513B1F"/>
    <w:rsid w:val="00513C8A"/>
    <w:rsid w:val="00513FE9"/>
    <w:rsid w:val="00514206"/>
    <w:rsid w:val="00514207"/>
    <w:rsid w:val="00514304"/>
    <w:rsid w:val="005146EC"/>
    <w:rsid w:val="005152C8"/>
    <w:rsid w:val="005152D8"/>
    <w:rsid w:val="0051538D"/>
    <w:rsid w:val="00515F0C"/>
    <w:rsid w:val="00515FD2"/>
    <w:rsid w:val="005162D1"/>
    <w:rsid w:val="0051665C"/>
    <w:rsid w:val="0051667C"/>
    <w:rsid w:val="00516E18"/>
    <w:rsid w:val="00516E3D"/>
    <w:rsid w:val="005174B7"/>
    <w:rsid w:val="00517942"/>
    <w:rsid w:val="00517944"/>
    <w:rsid w:val="00517B00"/>
    <w:rsid w:val="00520828"/>
    <w:rsid w:val="0052096E"/>
    <w:rsid w:val="00520CB1"/>
    <w:rsid w:val="00520E26"/>
    <w:rsid w:val="0052178F"/>
    <w:rsid w:val="00521B12"/>
    <w:rsid w:val="00521DF3"/>
    <w:rsid w:val="0052211C"/>
    <w:rsid w:val="0052264A"/>
    <w:rsid w:val="005231BA"/>
    <w:rsid w:val="005235D9"/>
    <w:rsid w:val="00523BAB"/>
    <w:rsid w:val="00524502"/>
    <w:rsid w:val="005249C1"/>
    <w:rsid w:val="00524B0D"/>
    <w:rsid w:val="00524FD1"/>
    <w:rsid w:val="00525303"/>
    <w:rsid w:val="00525328"/>
    <w:rsid w:val="005254E2"/>
    <w:rsid w:val="005255C9"/>
    <w:rsid w:val="00525AF4"/>
    <w:rsid w:val="00525BD0"/>
    <w:rsid w:val="00525DA6"/>
    <w:rsid w:val="005261E8"/>
    <w:rsid w:val="00526A47"/>
    <w:rsid w:val="00526A6D"/>
    <w:rsid w:val="00526EA4"/>
    <w:rsid w:val="0052711E"/>
    <w:rsid w:val="00527272"/>
    <w:rsid w:val="005273DB"/>
    <w:rsid w:val="0052775D"/>
    <w:rsid w:val="00527CB0"/>
    <w:rsid w:val="00530170"/>
    <w:rsid w:val="005301C3"/>
    <w:rsid w:val="0053054F"/>
    <w:rsid w:val="00530564"/>
    <w:rsid w:val="00530C61"/>
    <w:rsid w:val="00530CEC"/>
    <w:rsid w:val="00530D39"/>
    <w:rsid w:val="00530E6D"/>
    <w:rsid w:val="00531410"/>
    <w:rsid w:val="0053162A"/>
    <w:rsid w:val="00531C69"/>
    <w:rsid w:val="0053208C"/>
    <w:rsid w:val="00532386"/>
    <w:rsid w:val="0053243D"/>
    <w:rsid w:val="00532AAA"/>
    <w:rsid w:val="0053328E"/>
    <w:rsid w:val="00533AE3"/>
    <w:rsid w:val="00533F96"/>
    <w:rsid w:val="00534AAE"/>
    <w:rsid w:val="00534BA8"/>
    <w:rsid w:val="00534C8F"/>
    <w:rsid w:val="005351B6"/>
    <w:rsid w:val="005358B6"/>
    <w:rsid w:val="005358DE"/>
    <w:rsid w:val="00535C9F"/>
    <w:rsid w:val="00535D07"/>
    <w:rsid w:val="00535DFC"/>
    <w:rsid w:val="00536542"/>
    <w:rsid w:val="005365DD"/>
    <w:rsid w:val="00536831"/>
    <w:rsid w:val="00536D93"/>
    <w:rsid w:val="00536F99"/>
    <w:rsid w:val="005374E2"/>
    <w:rsid w:val="00537994"/>
    <w:rsid w:val="005379F0"/>
    <w:rsid w:val="00537C25"/>
    <w:rsid w:val="00537D71"/>
    <w:rsid w:val="005406BE"/>
    <w:rsid w:val="00540D13"/>
    <w:rsid w:val="00540DE3"/>
    <w:rsid w:val="00541004"/>
    <w:rsid w:val="00541021"/>
    <w:rsid w:val="005412A9"/>
    <w:rsid w:val="0054142A"/>
    <w:rsid w:val="005414EE"/>
    <w:rsid w:val="005418CE"/>
    <w:rsid w:val="0054232F"/>
    <w:rsid w:val="00542C40"/>
    <w:rsid w:val="00542CE5"/>
    <w:rsid w:val="00543A09"/>
    <w:rsid w:val="00543DBB"/>
    <w:rsid w:val="00543F81"/>
    <w:rsid w:val="005444E9"/>
    <w:rsid w:val="005445BF"/>
    <w:rsid w:val="00544A9F"/>
    <w:rsid w:val="00545328"/>
    <w:rsid w:val="005455ED"/>
    <w:rsid w:val="005464B5"/>
    <w:rsid w:val="005464CF"/>
    <w:rsid w:val="0054666E"/>
    <w:rsid w:val="00546921"/>
    <w:rsid w:val="00547302"/>
    <w:rsid w:val="005476A3"/>
    <w:rsid w:val="00547C3B"/>
    <w:rsid w:val="005512C9"/>
    <w:rsid w:val="005513FF"/>
    <w:rsid w:val="0055145E"/>
    <w:rsid w:val="00551602"/>
    <w:rsid w:val="00551793"/>
    <w:rsid w:val="005517E0"/>
    <w:rsid w:val="00551A35"/>
    <w:rsid w:val="00551B15"/>
    <w:rsid w:val="005529FB"/>
    <w:rsid w:val="00552D70"/>
    <w:rsid w:val="00552EEF"/>
    <w:rsid w:val="005532C2"/>
    <w:rsid w:val="0055346E"/>
    <w:rsid w:val="005534FC"/>
    <w:rsid w:val="00553696"/>
    <w:rsid w:val="00553ABA"/>
    <w:rsid w:val="00553D72"/>
    <w:rsid w:val="00554008"/>
    <w:rsid w:val="00554B4E"/>
    <w:rsid w:val="00554E67"/>
    <w:rsid w:val="005550FE"/>
    <w:rsid w:val="00556333"/>
    <w:rsid w:val="005564AD"/>
    <w:rsid w:val="00556D2D"/>
    <w:rsid w:val="00556D54"/>
    <w:rsid w:val="00556F06"/>
    <w:rsid w:val="00557191"/>
    <w:rsid w:val="00557C96"/>
    <w:rsid w:val="00557CEA"/>
    <w:rsid w:val="005603A9"/>
    <w:rsid w:val="00560610"/>
    <w:rsid w:val="005606BA"/>
    <w:rsid w:val="00560748"/>
    <w:rsid w:val="00560BE5"/>
    <w:rsid w:val="00560DBA"/>
    <w:rsid w:val="00560FE2"/>
    <w:rsid w:val="00561654"/>
    <w:rsid w:val="00561AFB"/>
    <w:rsid w:val="00561DD6"/>
    <w:rsid w:val="00561E2B"/>
    <w:rsid w:val="00562032"/>
    <w:rsid w:val="005620E5"/>
    <w:rsid w:val="00562385"/>
    <w:rsid w:val="005624BA"/>
    <w:rsid w:val="0056272B"/>
    <w:rsid w:val="00562A26"/>
    <w:rsid w:val="00562F59"/>
    <w:rsid w:val="00562F96"/>
    <w:rsid w:val="00563058"/>
    <w:rsid w:val="00563586"/>
    <w:rsid w:val="00563AFF"/>
    <w:rsid w:val="00563C2E"/>
    <w:rsid w:val="00563EB4"/>
    <w:rsid w:val="005642D8"/>
    <w:rsid w:val="0056498A"/>
    <w:rsid w:val="0056504B"/>
    <w:rsid w:val="0056599D"/>
    <w:rsid w:val="005659AF"/>
    <w:rsid w:val="00566160"/>
    <w:rsid w:val="0056627C"/>
    <w:rsid w:val="00566551"/>
    <w:rsid w:val="00566574"/>
    <w:rsid w:val="00566A2E"/>
    <w:rsid w:val="00566DBD"/>
    <w:rsid w:val="00567A06"/>
    <w:rsid w:val="00567A6F"/>
    <w:rsid w:val="00567F4E"/>
    <w:rsid w:val="0057018E"/>
    <w:rsid w:val="005701AC"/>
    <w:rsid w:val="00570F6A"/>
    <w:rsid w:val="00570F94"/>
    <w:rsid w:val="00571619"/>
    <w:rsid w:val="00571966"/>
    <w:rsid w:val="00571BCC"/>
    <w:rsid w:val="00571C8E"/>
    <w:rsid w:val="00571ED6"/>
    <w:rsid w:val="00571F11"/>
    <w:rsid w:val="00572C32"/>
    <w:rsid w:val="00572D7C"/>
    <w:rsid w:val="00573515"/>
    <w:rsid w:val="0057389B"/>
    <w:rsid w:val="00573A61"/>
    <w:rsid w:val="00573E7A"/>
    <w:rsid w:val="00574253"/>
    <w:rsid w:val="005746B4"/>
    <w:rsid w:val="0057496C"/>
    <w:rsid w:val="00574C69"/>
    <w:rsid w:val="00574DC3"/>
    <w:rsid w:val="00575072"/>
    <w:rsid w:val="005752DF"/>
    <w:rsid w:val="0057544E"/>
    <w:rsid w:val="0057554A"/>
    <w:rsid w:val="005757DA"/>
    <w:rsid w:val="005759E9"/>
    <w:rsid w:val="00575A74"/>
    <w:rsid w:val="00575E8D"/>
    <w:rsid w:val="00576277"/>
    <w:rsid w:val="00576535"/>
    <w:rsid w:val="00576D42"/>
    <w:rsid w:val="00576DBC"/>
    <w:rsid w:val="00576DCD"/>
    <w:rsid w:val="00576DEB"/>
    <w:rsid w:val="0057754E"/>
    <w:rsid w:val="00577824"/>
    <w:rsid w:val="0057793C"/>
    <w:rsid w:val="00580125"/>
    <w:rsid w:val="00580141"/>
    <w:rsid w:val="0058060F"/>
    <w:rsid w:val="005812E6"/>
    <w:rsid w:val="005814A4"/>
    <w:rsid w:val="0058165D"/>
    <w:rsid w:val="0058171B"/>
    <w:rsid w:val="0058181B"/>
    <w:rsid w:val="005819D0"/>
    <w:rsid w:val="00581A4F"/>
    <w:rsid w:val="00581AD0"/>
    <w:rsid w:val="00581DE5"/>
    <w:rsid w:val="00581FFB"/>
    <w:rsid w:val="0058225F"/>
    <w:rsid w:val="0058243C"/>
    <w:rsid w:val="00582838"/>
    <w:rsid w:val="00582E3E"/>
    <w:rsid w:val="00583E04"/>
    <w:rsid w:val="00583E25"/>
    <w:rsid w:val="00583F56"/>
    <w:rsid w:val="00584120"/>
    <w:rsid w:val="0058417E"/>
    <w:rsid w:val="00584A31"/>
    <w:rsid w:val="00584F40"/>
    <w:rsid w:val="0058555E"/>
    <w:rsid w:val="00585ABB"/>
    <w:rsid w:val="00585C55"/>
    <w:rsid w:val="005864B3"/>
    <w:rsid w:val="0058688A"/>
    <w:rsid w:val="005869D1"/>
    <w:rsid w:val="00586E6D"/>
    <w:rsid w:val="00586FDF"/>
    <w:rsid w:val="0058713A"/>
    <w:rsid w:val="0058746B"/>
    <w:rsid w:val="00587784"/>
    <w:rsid w:val="005878A0"/>
    <w:rsid w:val="00587B91"/>
    <w:rsid w:val="00587DC5"/>
    <w:rsid w:val="00587E14"/>
    <w:rsid w:val="00590329"/>
    <w:rsid w:val="00590C4C"/>
    <w:rsid w:val="00590CD4"/>
    <w:rsid w:val="00591586"/>
    <w:rsid w:val="00591695"/>
    <w:rsid w:val="00591A0B"/>
    <w:rsid w:val="00591D9B"/>
    <w:rsid w:val="005926F8"/>
    <w:rsid w:val="00592E8F"/>
    <w:rsid w:val="00593033"/>
    <w:rsid w:val="0059312B"/>
    <w:rsid w:val="005934AF"/>
    <w:rsid w:val="00593559"/>
    <w:rsid w:val="00593A3A"/>
    <w:rsid w:val="00593E75"/>
    <w:rsid w:val="00593FA9"/>
    <w:rsid w:val="00593FFE"/>
    <w:rsid w:val="00594158"/>
    <w:rsid w:val="0059442B"/>
    <w:rsid w:val="005948CD"/>
    <w:rsid w:val="00594C70"/>
    <w:rsid w:val="00595E8E"/>
    <w:rsid w:val="00595EE4"/>
    <w:rsid w:val="00595F79"/>
    <w:rsid w:val="00596E7A"/>
    <w:rsid w:val="005972C8"/>
    <w:rsid w:val="00597D87"/>
    <w:rsid w:val="005A0072"/>
    <w:rsid w:val="005A030E"/>
    <w:rsid w:val="005A06C2"/>
    <w:rsid w:val="005A0816"/>
    <w:rsid w:val="005A0C77"/>
    <w:rsid w:val="005A1513"/>
    <w:rsid w:val="005A1D72"/>
    <w:rsid w:val="005A21BF"/>
    <w:rsid w:val="005A22B8"/>
    <w:rsid w:val="005A287E"/>
    <w:rsid w:val="005A2980"/>
    <w:rsid w:val="005A2DC4"/>
    <w:rsid w:val="005A2FE8"/>
    <w:rsid w:val="005A354A"/>
    <w:rsid w:val="005A3873"/>
    <w:rsid w:val="005A39E2"/>
    <w:rsid w:val="005A3A24"/>
    <w:rsid w:val="005A3BAE"/>
    <w:rsid w:val="005A3BC9"/>
    <w:rsid w:val="005A3BE7"/>
    <w:rsid w:val="005A459F"/>
    <w:rsid w:val="005A46F1"/>
    <w:rsid w:val="005A48DB"/>
    <w:rsid w:val="005A4B96"/>
    <w:rsid w:val="005A5806"/>
    <w:rsid w:val="005A63F0"/>
    <w:rsid w:val="005A6A0F"/>
    <w:rsid w:val="005A6C74"/>
    <w:rsid w:val="005A6D4B"/>
    <w:rsid w:val="005A6F26"/>
    <w:rsid w:val="005B0078"/>
    <w:rsid w:val="005B0209"/>
    <w:rsid w:val="005B02CE"/>
    <w:rsid w:val="005B0394"/>
    <w:rsid w:val="005B0477"/>
    <w:rsid w:val="005B11DF"/>
    <w:rsid w:val="005B1686"/>
    <w:rsid w:val="005B1720"/>
    <w:rsid w:val="005B1CC4"/>
    <w:rsid w:val="005B1F8E"/>
    <w:rsid w:val="005B2012"/>
    <w:rsid w:val="005B246A"/>
    <w:rsid w:val="005B2969"/>
    <w:rsid w:val="005B30B1"/>
    <w:rsid w:val="005B3571"/>
    <w:rsid w:val="005B3D29"/>
    <w:rsid w:val="005B420E"/>
    <w:rsid w:val="005B42BB"/>
    <w:rsid w:val="005B4357"/>
    <w:rsid w:val="005B459D"/>
    <w:rsid w:val="005B4B1E"/>
    <w:rsid w:val="005B4B61"/>
    <w:rsid w:val="005B4F47"/>
    <w:rsid w:val="005B5B4E"/>
    <w:rsid w:val="005B6072"/>
    <w:rsid w:val="005B613F"/>
    <w:rsid w:val="005B61AF"/>
    <w:rsid w:val="005B637E"/>
    <w:rsid w:val="005B65B6"/>
    <w:rsid w:val="005B69B9"/>
    <w:rsid w:val="005B6A3E"/>
    <w:rsid w:val="005B7162"/>
    <w:rsid w:val="005B729C"/>
    <w:rsid w:val="005B73BB"/>
    <w:rsid w:val="005B777E"/>
    <w:rsid w:val="005C0AA1"/>
    <w:rsid w:val="005C0B3F"/>
    <w:rsid w:val="005C0C23"/>
    <w:rsid w:val="005C1751"/>
    <w:rsid w:val="005C1AF0"/>
    <w:rsid w:val="005C260E"/>
    <w:rsid w:val="005C296A"/>
    <w:rsid w:val="005C297E"/>
    <w:rsid w:val="005C29BF"/>
    <w:rsid w:val="005C2FDE"/>
    <w:rsid w:val="005C30E9"/>
    <w:rsid w:val="005C3B13"/>
    <w:rsid w:val="005C4016"/>
    <w:rsid w:val="005C44A7"/>
    <w:rsid w:val="005C45BC"/>
    <w:rsid w:val="005C4789"/>
    <w:rsid w:val="005C4873"/>
    <w:rsid w:val="005C4CDC"/>
    <w:rsid w:val="005C4FB3"/>
    <w:rsid w:val="005C5096"/>
    <w:rsid w:val="005C531F"/>
    <w:rsid w:val="005C5835"/>
    <w:rsid w:val="005C58FF"/>
    <w:rsid w:val="005C5BAE"/>
    <w:rsid w:val="005C5E18"/>
    <w:rsid w:val="005C62B8"/>
    <w:rsid w:val="005C6581"/>
    <w:rsid w:val="005C67E0"/>
    <w:rsid w:val="005C69BE"/>
    <w:rsid w:val="005C6B87"/>
    <w:rsid w:val="005C70AE"/>
    <w:rsid w:val="005C745E"/>
    <w:rsid w:val="005C7530"/>
    <w:rsid w:val="005C78A4"/>
    <w:rsid w:val="005C7A5B"/>
    <w:rsid w:val="005D05D4"/>
    <w:rsid w:val="005D0C6A"/>
    <w:rsid w:val="005D0D10"/>
    <w:rsid w:val="005D1489"/>
    <w:rsid w:val="005D18CE"/>
    <w:rsid w:val="005D1AB8"/>
    <w:rsid w:val="005D247C"/>
    <w:rsid w:val="005D2678"/>
    <w:rsid w:val="005D2758"/>
    <w:rsid w:val="005D3396"/>
    <w:rsid w:val="005D33AE"/>
    <w:rsid w:val="005D3637"/>
    <w:rsid w:val="005D39DF"/>
    <w:rsid w:val="005D3A09"/>
    <w:rsid w:val="005D3C69"/>
    <w:rsid w:val="005D3CF1"/>
    <w:rsid w:val="005D3D31"/>
    <w:rsid w:val="005D42E8"/>
    <w:rsid w:val="005D4AF7"/>
    <w:rsid w:val="005D501E"/>
    <w:rsid w:val="005D5711"/>
    <w:rsid w:val="005D5B51"/>
    <w:rsid w:val="005D650C"/>
    <w:rsid w:val="005D65A2"/>
    <w:rsid w:val="005D6841"/>
    <w:rsid w:val="005D6BD4"/>
    <w:rsid w:val="005D6CFE"/>
    <w:rsid w:val="005D6EC9"/>
    <w:rsid w:val="005D6F40"/>
    <w:rsid w:val="005D6FCC"/>
    <w:rsid w:val="005D7A45"/>
    <w:rsid w:val="005D7CC5"/>
    <w:rsid w:val="005D7D07"/>
    <w:rsid w:val="005D7D52"/>
    <w:rsid w:val="005D7E50"/>
    <w:rsid w:val="005D7E5E"/>
    <w:rsid w:val="005D7F07"/>
    <w:rsid w:val="005D7FDB"/>
    <w:rsid w:val="005E01BB"/>
    <w:rsid w:val="005E0334"/>
    <w:rsid w:val="005E0378"/>
    <w:rsid w:val="005E05D5"/>
    <w:rsid w:val="005E0B9F"/>
    <w:rsid w:val="005E0BB6"/>
    <w:rsid w:val="005E0C54"/>
    <w:rsid w:val="005E0CD3"/>
    <w:rsid w:val="005E15A0"/>
    <w:rsid w:val="005E1737"/>
    <w:rsid w:val="005E1761"/>
    <w:rsid w:val="005E1A1D"/>
    <w:rsid w:val="005E1C8D"/>
    <w:rsid w:val="005E1FD1"/>
    <w:rsid w:val="005E2F38"/>
    <w:rsid w:val="005E3539"/>
    <w:rsid w:val="005E3C91"/>
    <w:rsid w:val="005E3CCF"/>
    <w:rsid w:val="005E3E50"/>
    <w:rsid w:val="005E44F9"/>
    <w:rsid w:val="005E47FA"/>
    <w:rsid w:val="005E48ED"/>
    <w:rsid w:val="005E49B7"/>
    <w:rsid w:val="005E4B78"/>
    <w:rsid w:val="005E4DAC"/>
    <w:rsid w:val="005E4F98"/>
    <w:rsid w:val="005E5022"/>
    <w:rsid w:val="005E52AE"/>
    <w:rsid w:val="005E5473"/>
    <w:rsid w:val="005E54B9"/>
    <w:rsid w:val="005E556B"/>
    <w:rsid w:val="005E58FE"/>
    <w:rsid w:val="005E5D1C"/>
    <w:rsid w:val="005E6195"/>
    <w:rsid w:val="005E61EA"/>
    <w:rsid w:val="005E6436"/>
    <w:rsid w:val="005E6B77"/>
    <w:rsid w:val="005E6BC3"/>
    <w:rsid w:val="005E7CE3"/>
    <w:rsid w:val="005E7D28"/>
    <w:rsid w:val="005F126E"/>
    <w:rsid w:val="005F14A9"/>
    <w:rsid w:val="005F1DB7"/>
    <w:rsid w:val="005F2512"/>
    <w:rsid w:val="005F27F6"/>
    <w:rsid w:val="005F297F"/>
    <w:rsid w:val="005F2EA3"/>
    <w:rsid w:val="005F2F56"/>
    <w:rsid w:val="005F32CD"/>
    <w:rsid w:val="005F34FC"/>
    <w:rsid w:val="005F38AF"/>
    <w:rsid w:val="005F390C"/>
    <w:rsid w:val="005F3DDD"/>
    <w:rsid w:val="005F3F2E"/>
    <w:rsid w:val="005F4550"/>
    <w:rsid w:val="005F4B54"/>
    <w:rsid w:val="005F53C0"/>
    <w:rsid w:val="005F5806"/>
    <w:rsid w:val="005F5A9B"/>
    <w:rsid w:val="005F5B28"/>
    <w:rsid w:val="005F6067"/>
    <w:rsid w:val="005F68DB"/>
    <w:rsid w:val="005F6CA8"/>
    <w:rsid w:val="005F704D"/>
    <w:rsid w:val="005F71CA"/>
    <w:rsid w:val="005F71D0"/>
    <w:rsid w:val="005F771E"/>
    <w:rsid w:val="00600165"/>
    <w:rsid w:val="006003AB"/>
    <w:rsid w:val="006004D4"/>
    <w:rsid w:val="0060050B"/>
    <w:rsid w:val="006007E4"/>
    <w:rsid w:val="00600C66"/>
    <w:rsid w:val="00600E46"/>
    <w:rsid w:val="00600FA4"/>
    <w:rsid w:val="006013C5"/>
    <w:rsid w:val="006015A0"/>
    <w:rsid w:val="00601CE1"/>
    <w:rsid w:val="00601FCB"/>
    <w:rsid w:val="00602D26"/>
    <w:rsid w:val="00602D78"/>
    <w:rsid w:val="00602F2F"/>
    <w:rsid w:val="00603439"/>
    <w:rsid w:val="006036FE"/>
    <w:rsid w:val="00603B07"/>
    <w:rsid w:val="0060417E"/>
    <w:rsid w:val="00604363"/>
    <w:rsid w:val="00604E70"/>
    <w:rsid w:val="00605869"/>
    <w:rsid w:val="00606237"/>
    <w:rsid w:val="00606797"/>
    <w:rsid w:val="00606896"/>
    <w:rsid w:val="00606AD9"/>
    <w:rsid w:val="00606FDE"/>
    <w:rsid w:val="006072B4"/>
    <w:rsid w:val="00607946"/>
    <w:rsid w:val="00607A73"/>
    <w:rsid w:val="00607F4F"/>
    <w:rsid w:val="006106B5"/>
    <w:rsid w:val="00611181"/>
    <w:rsid w:val="006111F5"/>
    <w:rsid w:val="00612485"/>
    <w:rsid w:val="006124C6"/>
    <w:rsid w:val="00612E83"/>
    <w:rsid w:val="00612F44"/>
    <w:rsid w:val="0061309F"/>
    <w:rsid w:val="00613DF0"/>
    <w:rsid w:val="00613E81"/>
    <w:rsid w:val="00613F13"/>
    <w:rsid w:val="006145F1"/>
    <w:rsid w:val="0061496C"/>
    <w:rsid w:val="00614BF0"/>
    <w:rsid w:val="00614D0B"/>
    <w:rsid w:val="00615D71"/>
    <w:rsid w:val="00615E50"/>
    <w:rsid w:val="006162BF"/>
    <w:rsid w:val="006162FC"/>
    <w:rsid w:val="00616E09"/>
    <w:rsid w:val="00616ED7"/>
    <w:rsid w:val="0061702A"/>
    <w:rsid w:val="00617504"/>
    <w:rsid w:val="0061779A"/>
    <w:rsid w:val="00617A39"/>
    <w:rsid w:val="00617A66"/>
    <w:rsid w:val="00617B9E"/>
    <w:rsid w:val="00617F03"/>
    <w:rsid w:val="00620248"/>
    <w:rsid w:val="006204CA"/>
    <w:rsid w:val="006218DC"/>
    <w:rsid w:val="00621AAC"/>
    <w:rsid w:val="00621CFC"/>
    <w:rsid w:val="00621D65"/>
    <w:rsid w:val="00622310"/>
    <w:rsid w:val="0062287E"/>
    <w:rsid w:val="00622D4E"/>
    <w:rsid w:val="00623157"/>
    <w:rsid w:val="00623349"/>
    <w:rsid w:val="0062349B"/>
    <w:rsid w:val="00623941"/>
    <w:rsid w:val="00623A17"/>
    <w:rsid w:val="00623E03"/>
    <w:rsid w:val="00624020"/>
    <w:rsid w:val="006240D4"/>
    <w:rsid w:val="006245BF"/>
    <w:rsid w:val="00624AC9"/>
    <w:rsid w:val="00624AE2"/>
    <w:rsid w:val="00624B71"/>
    <w:rsid w:val="00624CF0"/>
    <w:rsid w:val="00624D78"/>
    <w:rsid w:val="00624D7D"/>
    <w:rsid w:val="00624D94"/>
    <w:rsid w:val="00624EC6"/>
    <w:rsid w:val="00624F17"/>
    <w:rsid w:val="00625586"/>
    <w:rsid w:val="00625884"/>
    <w:rsid w:val="00625B8F"/>
    <w:rsid w:val="00625CD0"/>
    <w:rsid w:val="0062642D"/>
    <w:rsid w:val="006264D4"/>
    <w:rsid w:val="00626B09"/>
    <w:rsid w:val="006275CE"/>
    <w:rsid w:val="0063083C"/>
    <w:rsid w:val="00630940"/>
    <w:rsid w:val="006309CA"/>
    <w:rsid w:val="006323F9"/>
    <w:rsid w:val="006329D2"/>
    <w:rsid w:val="00632A7B"/>
    <w:rsid w:val="00632DB9"/>
    <w:rsid w:val="006333CA"/>
    <w:rsid w:val="00633530"/>
    <w:rsid w:val="00633FB0"/>
    <w:rsid w:val="00633FD8"/>
    <w:rsid w:val="00634016"/>
    <w:rsid w:val="006340D5"/>
    <w:rsid w:val="00634606"/>
    <w:rsid w:val="006354DF"/>
    <w:rsid w:val="006357D6"/>
    <w:rsid w:val="00635936"/>
    <w:rsid w:val="00636283"/>
    <w:rsid w:val="00636981"/>
    <w:rsid w:val="006408C0"/>
    <w:rsid w:val="0064090C"/>
    <w:rsid w:val="0064093C"/>
    <w:rsid w:val="00641309"/>
    <w:rsid w:val="006417F2"/>
    <w:rsid w:val="00641A9A"/>
    <w:rsid w:val="00641FC0"/>
    <w:rsid w:val="00642304"/>
    <w:rsid w:val="00642579"/>
    <w:rsid w:val="00642727"/>
    <w:rsid w:val="00642923"/>
    <w:rsid w:val="0064304E"/>
    <w:rsid w:val="006430AD"/>
    <w:rsid w:val="00643DE4"/>
    <w:rsid w:val="00644163"/>
    <w:rsid w:val="006443FD"/>
    <w:rsid w:val="00644AC0"/>
    <w:rsid w:val="00644C1D"/>
    <w:rsid w:val="00644C3F"/>
    <w:rsid w:val="006452E2"/>
    <w:rsid w:val="006453CD"/>
    <w:rsid w:val="00645488"/>
    <w:rsid w:val="00645874"/>
    <w:rsid w:val="006459B3"/>
    <w:rsid w:val="00645B25"/>
    <w:rsid w:val="00645CCF"/>
    <w:rsid w:val="006468B6"/>
    <w:rsid w:val="00646E64"/>
    <w:rsid w:val="00646FA9"/>
    <w:rsid w:val="00647047"/>
    <w:rsid w:val="006472E3"/>
    <w:rsid w:val="00647415"/>
    <w:rsid w:val="00647655"/>
    <w:rsid w:val="006476E5"/>
    <w:rsid w:val="0064793D"/>
    <w:rsid w:val="00647A1C"/>
    <w:rsid w:val="006503A0"/>
    <w:rsid w:val="00650848"/>
    <w:rsid w:val="00650A0C"/>
    <w:rsid w:val="00650D10"/>
    <w:rsid w:val="00650F3E"/>
    <w:rsid w:val="00650F41"/>
    <w:rsid w:val="006515D5"/>
    <w:rsid w:val="0065162C"/>
    <w:rsid w:val="00651E3E"/>
    <w:rsid w:val="00651F2A"/>
    <w:rsid w:val="0065212E"/>
    <w:rsid w:val="006522AA"/>
    <w:rsid w:val="00652C05"/>
    <w:rsid w:val="0065312D"/>
    <w:rsid w:val="00653473"/>
    <w:rsid w:val="00653649"/>
    <w:rsid w:val="00653762"/>
    <w:rsid w:val="006538D2"/>
    <w:rsid w:val="00653957"/>
    <w:rsid w:val="00653B7D"/>
    <w:rsid w:val="00653D3B"/>
    <w:rsid w:val="00653E21"/>
    <w:rsid w:val="00654621"/>
    <w:rsid w:val="00654A00"/>
    <w:rsid w:val="00654CE0"/>
    <w:rsid w:val="00654FCC"/>
    <w:rsid w:val="00655322"/>
    <w:rsid w:val="00655539"/>
    <w:rsid w:val="00655861"/>
    <w:rsid w:val="00656519"/>
    <w:rsid w:val="006567C3"/>
    <w:rsid w:val="006568E4"/>
    <w:rsid w:val="00656AE1"/>
    <w:rsid w:val="006574F2"/>
    <w:rsid w:val="0065772B"/>
    <w:rsid w:val="00657921"/>
    <w:rsid w:val="006600FA"/>
    <w:rsid w:val="00660981"/>
    <w:rsid w:val="00660BF5"/>
    <w:rsid w:val="00662943"/>
    <w:rsid w:val="00662A60"/>
    <w:rsid w:val="00663532"/>
    <w:rsid w:val="00663930"/>
    <w:rsid w:val="00663E4D"/>
    <w:rsid w:val="00663E81"/>
    <w:rsid w:val="00664DE4"/>
    <w:rsid w:val="00664F2B"/>
    <w:rsid w:val="0066536C"/>
    <w:rsid w:val="00665719"/>
    <w:rsid w:val="006657A0"/>
    <w:rsid w:val="00665995"/>
    <w:rsid w:val="00665E32"/>
    <w:rsid w:val="00665EA4"/>
    <w:rsid w:val="0066651D"/>
    <w:rsid w:val="00666817"/>
    <w:rsid w:val="006668B4"/>
    <w:rsid w:val="00666D9F"/>
    <w:rsid w:val="00666F92"/>
    <w:rsid w:val="006671F7"/>
    <w:rsid w:val="00667365"/>
    <w:rsid w:val="006673AB"/>
    <w:rsid w:val="006676AD"/>
    <w:rsid w:val="00667B24"/>
    <w:rsid w:val="00670763"/>
    <w:rsid w:val="0067118B"/>
    <w:rsid w:val="00671286"/>
    <w:rsid w:val="0067144B"/>
    <w:rsid w:val="00671BFF"/>
    <w:rsid w:val="00671C91"/>
    <w:rsid w:val="00671F60"/>
    <w:rsid w:val="00672086"/>
    <w:rsid w:val="006721B4"/>
    <w:rsid w:val="0067256B"/>
    <w:rsid w:val="00672761"/>
    <w:rsid w:val="00672907"/>
    <w:rsid w:val="0067298F"/>
    <w:rsid w:val="00672E3A"/>
    <w:rsid w:val="00672FD7"/>
    <w:rsid w:val="0067332B"/>
    <w:rsid w:val="006736B8"/>
    <w:rsid w:val="00673724"/>
    <w:rsid w:val="00673761"/>
    <w:rsid w:val="006737CE"/>
    <w:rsid w:val="00673CD7"/>
    <w:rsid w:val="00673EE5"/>
    <w:rsid w:val="00673F28"/>
    <w:rsid w:val="00673FFF"/>
    <w:rsid w:val="0067445C"/>
    <w:rsid w:val="00674C98"/>
    <w:rsid w:val="0067505E"/>
    <w:rsid w:val="0067516E"/>
    <w:rsid w:val="00675725"/>
    <w:rsid w:val="00675758"/>
    <w:rsid w:val="006757A4"/>
    <w:rsid w:val="00675A35"/>
    <w:rsid w:val="00676E4E"/>
    <w:rsid w:val="00676EA7"/>
    <w:rsid w:val="006773D9"/>
    <w:rsid w:val="00677A8A"/>
    <w:rsid w:val="00677B84"/>
    <w:rsid w:val="00677E3A"/>
    <w:rsid w:val="006802C6"/>
    <w:rsid w:val="0068035B"/>
    <w:rsid w:val="00680559"/>
    <w:rsid w:val="0068071E"/>
    <w:rsid w:val="00680B4E"/>
    <w:rsid w:val="00680DBB"/>
    <w:rsid w:val="006815CD"/>
    <w:rsid w:val="006819E6"/>
    <w:rsid w:val="00681E5B"/>
    <w:rsid w:val="00682C46"/>
    <w:rsid w:val="00682D7B"/>
    <w:rsid w:val="00682F74"/>
    <w:rsid w:val="006837FF"/>
    <w:rsid w:val="00683E38"/>
    <w:rsid w:val="00684186"/>
    <w:rsid w:val="00684256"/>
    <w:rsid w:val="006843E5"/>
    <w:rsid w:val="00684486"/>
    <w:rsid w:val="0068498E"/>
    <w:rsid w:val="00684DBD"/>
    <w:rsid w:val="00684EC8"/>
    <w:rsid w:val="006851D4"/>
    <w:rsid w:val="00685382"/>
    <w:rsid w:val="00685875"/>
    <w:rsid w:val="00685C7D"/>
    <w:rsid w:val="00685CF5"/>
    <w:rsid w:val="00685EE9"/>
    <w:rsid w:val="006862DA"/>
    <w:rsid w:val="006862FB"/>
    <w:rsid w:val="00686732"/>
    <w:rsid w:val="00686D18"/>
    <w:rsid w:val="00687286"/>
    <w:rsid w:val="006876BF"/>
    <w:rsid w:val="0068779C"/>
    <w:rsid w:val="00687E66"/>
    <w:rsid w:val="00690AD9"/>
    <w:rsid w:val="00690E39"/>
    <w:rsid w:val="006913AC"/>
    <w:rsid w:val="00691B61"/>
    <w:rsid w:val="00691EAF"/>
    <w:rsid w:val="006921FC"/>
    <w:rsid w:val="00692435"/>
    <w:rsid w:val="00692750"/>
    <w:rsid w:val="00692775"/>
    <w:rsid w:val="00692958"/>
    <w:rsid w:val="00692D22"/>
    <w:rsid w:val="00692F47"/>
    <w:rsid w:val="00693EED"/>
    <w:rsid w:val="00693FD0"/>
    <w:rsid w:val="00694153"/>
    <w:rsid w:val="00694918"/>
    <w:rsid w:val="006949B2"/>
    <w:rsid w:val="00694D08"/>
    <w:rsid w:val="00694EF0"/>
    <w:rsid w:val="00694FED"/>
    <w:rsid w:val="00695962"/>
    <w:rsid w:val="00695B32"/>
    <w:rsid w:val="006968F7"/>
    <w:rsid w:val="00696EC3"/>
    <w:rsid w:val="0069749B"/>
    <w:rsid w:val="00697B0A"/>
    <w:rsid w:val="00697DD1"/>
    <w:rsid w:val="006A017B"/>
    <w:rsid w:val="006A02B5"/>
    <w:rsid w:val="006A036D"/>
    <w:rsid w:val="006A09F4"/>
    <w:rsid w:val="006A0B92"/>
    <w:rsid w:val="006A1E23"/>
    <w:rsid w:val="006A20A4"/>
    <w:rsid w:val="006A255D"/>
    <w:rsid w:val="006A25E5"/>
    <w:rsid w:val="006A2843"/>
    <w:rsid w:val="006A2B7E"/>
    <w:rsid w:val="006A2F99"/>
    <w:rsid w:val="006A302F"/>
    <w:rsid w:val="006A327C"/>
    <w:rsid w:val="006A32EC"/>
    <w:rsid w:val="006A3585"/>
    <w:rsid w:val="006A3918"/>
    <w:rsid w:val="006A405C"/>
    <w:rsid w:val="006A4761"/>
    <w:rsid w:val="006A4B15"/>
    <w:rsid w:val="006A4CB6"/>
    <w:rsid w:val="006A4DB0"/>
    <w:rsid w:val="006A54DE"/>
    <w:rsid w:val="006A56B2"/>
    <w:rsid w:val="006A5842"/>
    <w:rsid w:val="006A59BB"/>
    <w:rsid w:val="006A61D3"/>
    <w:rsid w:val="006A6262"/>
    <w:rsid w:val="006A62B2"/>
    <w:rsid w:val="006A6591"/>
    <w:rsid w:val="006A663C"/>
    <w:rsid w:val="006A6732"/>
    <w:rsid w:val="006A6760"/>
    <w:rsid w:val="006A6947"/>
    <w:rsid w:val="006A695E"/>
    <w:rsid w:val="006A6FC1"/>
    <w:rsid w:val="006A7514"/>
    <w:rsid w:val="006A788B"/>
    <w:rsid w:val="006A79A1"/>
    <w:rsid w:val="006A7B25"/>
    <w:rsid w:val="006A7B8E"/>
    <w:rsid w:val="006B02C9"/>
    <w:rsid w:val="006B0719"/>
    <w:rsid w:val="006B0F3E"/>
    <w:rsid w:val="006B117E"/>
    <w:rsid w:val="006B119A"/>
    <w:rsid w:val="006B1594"/>
    <w:rsid w:val="006B1F24"/>
    <w:rsid w:val="006B2189"/>
    <w:rsid w:val="006B2281"/>
    <w:rsid w:val="006B23BE"/>
    <w:rsid w:val="006B2604"/>
    <w:rsid w:val="006B27FC"/>
    <w:rsid w:val="006B2B23"/>
    <w:rsid w:val="006B2C49"/>
    <w:rsid w:val="006B30D3"/>
    <w:rsid w:val="006B30F6"/>
    <w:rsid w:val="006B3119"/>
    <w:rsid w:val="006B43EB"/>
    <w:rsid w:val="006B4431"/>
    <w:rsid w:val="006B45BB"/>
    <w:rsid w:val="006B4789"/>
    <w:rsid w:val="006B4978"/>
    <w:rsid w:val="006B49CF"/>
    <w:rsid w:val="006B4B69"/>
    <w:rsid w:val="006B4E23"/>
    <w:rsid w:val="006B4ECE"/>
    <w:rsid w:val="006B5747"/>
    <w:rsid w:val="006B57B1"/>
    <w:rsid w:val="006B57EE"/>
    <w:rsid w:val="006B5A03"/>
    <w:rsid w:val="006B5C69"/>
    <w:rsid w:val="006B64C7"/>
    <w:rsid w:val="006B6FF3"/>
    <w:rsid w:val="006B6FFD"/>
    <w:rsid w:val="006B74BC"/>
    <w:rsid w:val="006B7BBE"/>
    <w:rsid w:val="006C005D"/>
    <w:rsid w:val="006C0405"/>
    <w:rsid w:val="006C050E"/>
    <w:rsid w:val="006C0786"/>
    <w:rsid w:val="006C0787"/>
    <w:rsid w:val="006C089D"/>
    <w:rsid w:val="006C0B0C"/>
    <w:rsid w:val="006C0B84"/>
    <w:rsid w:val="006C0D3B"/>
    <w:rsid w:val="006C0EE4"/>
    <w:rsid w:val="006C1220"/>
    <w:rsid w:val="006C1937"/>
    <w:rsid w:val="006C19D9"/>
    <w:rsid w:val="006C1E19"/>
    <w:rsid w:val="006C1FE0"/>
    <w:rsid w:val="006C21CC"/>
    <w:rsid w:val="006C250D"/>
    <w:rsid w:val="006C2737"/>
    <w:rsid w:val="006C27F2"/>
    <w:rsid w:val="006C2B4F"/>
    <w:rsid w:val="006C3013"/>
    <w:rsid w:val="006C30EE"/>
    <w:rsid w:val="006C31A1"/>
    <w:rsid w:val="006C3262"/>
    <w:rsid w:val="006C33DA"/>
    <w:rsid w:val="006C3A2F"/>
    <w:rsid w:val="006C3DB8"/>
    <w:rsid w:val="006C3F88"/>
    <w:rsid w:val="006C473C"/>
    <w:rsid w:val="006C4CD6"/>
    <w:rsid w:val="006C4FF9"/>
    <w:rsid w:val="006C52E4"/>
    <w:rsid w:val="006C5511"/>
    <w:rsid w:val="006C5954"/>
    <w:rsid w:val="006C5F50"/>
    <w:rsid w:val="006C6719"/>
    <w:rsid w:val="006C6FED"/>
    <w:rsid w:val="006C70F2"/>
    <w:rsid w:val="006C719C"/>
    <w:rsid w:val="006C7425"/>
    <w:rsid w:val="006C766D"/>
    <w:rsid w:val="006C7CA7"/>
    <w:rsid w:val="006C7E15"/>
    <w:rsid w:val="006D046D"/>
    <w:rsid w:val="006D07CD"/>
    <w:rsid w:val="006D0D1E"/>
    <w:rsid w:val="006D10EF"/>
    <w:rsid w:val="006D114B"/>
    <w:rsid w:val="006D11C6"/>
    <w:rsid w:val="006D1795"/>
    <w:rsid w:val="006D180A"/>
    <w:rsid w:val="006D243B"/>
    <w:rsid w:val="006D24D8"/>
    <w:rsid w:val="006D2668"/>
    <w:rsid w:val="006D3536"/>
    <w:rsid w:val="006D39FA"/>
    <w:rsid w:val="006D3C0D"/>
    <w:rsid w:val="006D3CD6"/>
    <w:rsid w:val="006D4004"/>
    <w:rsid w:val="006D47F4"/>
    <w:rsid w:val="006D511A"/>
    <w:rsid w:val="006D53FA"/>
    <w:rsid w:val="006D54C5"/>
    <w:rsid w:val="006D57EE"/>
    <w:rsid w:val="006D5CEE"/>
    <w:rsid w:val="006D5FA7"/>
    <w:rsid w:val="006D67E8"/>
    <w:rsid w:val="006D6B92"/>
    <w:rsid w:val="006D6E2C"/>
    <w:rsid w:val="006D70A7"/>
    <w:rsid w:val="006D72D9"/>
    <w:rsid w:val="006D752F"/>
    <w:rsid w:val="006D777F"/>
    <w:rsid w:val="006D7883"/>
    <w:rsid w:val="006D7FB0"/>
    <w:rsid w:val="006E040F"/>
    <w:rsid w:val="006E0991"/>
    <w:rsid w:val="006E0D86"/>
    <w:rsid w:val="006E0F68"/>
    <w:rsid w:val="006E10B2"/>
    <w:rsid w:val="006E12F1"/>
    <w:rsid w:val="006E1335"/>
    <w:rsid w:val="006E1AD4"/>
    <w:rsid w:val="006E1F44"/>
    <w:rsid w:val="006E2370"/>
    <w:rsid w:val="006E2FB5"/>
    <w:rsid w:val="006E34AE"/>
    <w:rsid w:val="006E3A69"/>
    <w:rsid w:val="006E3ADA"/>
    <w:rsid w:val="006E431D"/>
    <w:rsid w:val="006E45D9"/>
    <w:rsid w:val="006E46EC"/>
    <w:rsid w:val="006E47C0"/>
    <w:rsid w:val="006E48F1"/>
    <w:rsid w:val="006E4A9B"/>
    <w:rsid w:val="006E503F"/>
    <w:rsid w:val="006E54D5"/>
    <w:rsid w:val="006E5CA8"/>
    <w:rsid w:val="006E5D56"/>
    <w:rsid w:val="006E65D2"/>
    <w:rsid w:val="006E6972"/>
    <w:rsid w:val="006E6AD0"/>
    <w:rsid w:val="006E6BFE"/>
    <w:rsid w:val="006E6F4D"/>
    <w:rsid w:val="006E6FBF"/>
    <w:rsid w:val="006E73B3"/>
    <w:rsid w:val="006E7442"/>
    <w:rsid w:val="006E79E1"/>
    <w:rsid w:val="006E7BB5"/>
    <w:rsid w:val="006F002E"/>
    <w:rsid w:val="006F05A9"/>
    <w:rsid w:val="006F0C13"/>
    <w:rsid w:val="006F1B61"/>
    <w:rsid w:val="006F24B0"/>
    <w:rsid w:val="006F26C5"/>
    <w:rsid w:val="006F2839"/>
    <w:rsid w:val="006F2907"/>
    <w:rsid w:val="006F3066"/>
    <w:rsid w:val="006F30A3"/>
    <w:rsid w:val="006F311F"/>
    <w:rsid w:val="006F3FCD"/>
    <w:rsid w:val="006F43B0"/>
    <w:rsid w:val="006F46FC"/>
    <w:rsid w:val="006F4A5D"/>
    <w:rsid w:val="006F538B"/>
    <w:rsid w:val="006F56A8"/>
    <w:rsid w:val="006F57EF"/>
    <w:rsid w:val="006F5B4A"/>
    <w:rsid w:val="006F5EF9"/>
    <w:rsid w:val="006F603C"/>
    <w:rsid w:val="006F6088"/>
    <w:rsid w:val="006F618C"/>
    <w:rsid w:val="006F6399"/>
    <w:rsid w:val="006F64B4"/>
    <w:rsid w:val="006F67E3"/>
    <w:rsid w:val="006F69BF"/>
    <w:rsid w:val="006F6A25"/>
    <w:rsid w:val="006F70FB"/>
    <w:rsid w:val="006F72C3"/>
    <w:rsid w:val="006F7DC4"/>
    <w:rsid w:val="006F7F37"/>
    <w:rsid w:val="007000BB"/>
    <w:rsid w:val="00700941"/>
    <w:rsid w:val="00700C27"/>
    <w:rsid w:val="00700DE8"/>
    <w:rsid w:val="00700EDD"/>
    <w:rsid w:val="00701120"/>
    <w:rsid w:val="00701160"/>
    <w:rsid w:val="00701405"/>
    <w:rsid w:val="007018AC"/>
    <w:rsid w:val="00701BF4"/>
    <w:rsid w:val="00701FD7"/>
    <w:rsid w:val="007024D5"/>
    <w:rsid w:val="00702AFC"/>
    <w:rsid w:val="00702F55"/>
    <w:rsid w:val="00703C14"/>
    <w:rsid w:val="007041A2"/>
    <w:rsid w:val="00704332"/>
    <w:rsid w:val="0070449A"/>
    <w:rsid w:val="0070486A"/>
    <w:rsid w:val="00704CFE"/>
    <w:rsid w:val="00704FF8"/>
    <w:rsid w:val="0070502E"/>
    <w:rsid w:val="0070525D"/>
    <w:rsid w:val="007052A7"/>
    <w:rsid w:val="00705B2C"/>
    <w:rsid w:val="00705E02"/>
    <w:rsid w:val="007061B8"/>
    <w:rsid w:val="00706825"/>
    <w:rsid w:val="0070685A"/>
    <w:rsid w:val="00706893"/>
    <w:rsid w:val="00706CFD"/>
    <w:rsid w:val="00706D54"/>
    <w:rsid w:val="00706EDE"/>
    <w:rsid w:val="0070708B"/>
    <w:rsid w:val="007074E5"/>
    <w:rsid w:val="0070757C"/>
    <w:rsid w:val="00707D53"/>
    <w:rsid w:val="0071009F"/>
    <w:rsid w:val="0071028B"/>
    <w:rsid w:val="00710403"/>
    <w:rsid w:val="00710448"/>
    <w:rsid w:val="007112D6"/>
    <w:rsid w:val="00711A83"/>
    <w:rsid w:val="00711AA2"/>
    <w:rsid w:val="00712125"/>
    <w:rsid w:val="007126CC"/>
    <w:rsid w:val="00712792"/>
    <w:rsid w:val="00712B8F"/>
    <w:rsid w:val="00712C48"/>
    <w:rsid w:val="00712F8D"/>
    <w:rsid w:val="00713157"/>
    <w:rsid w:val="007131BF"/>
    <w:rsid w:val="007132ED"/>
    <w:rsid w:val="00713898"/>
    <w:rsid w:val="00713BF8"/>
    <w:rsid w:val="00713FE2"/>
    <w:rsid w:val="0071401B"/>
    <w:rsid w:val="00714490"/>
    <w:rsid w:val="00715647"/>
    <w:rsid w:val="0071575B"/>
    <w:rsid w:val="00715B50"/>
    <w:rsid w:val="00716481"/>
    <w:rsid w:val="007167F1"/>
    <w:rsid w:val="00716A43"/>
    <w:rsid w:val="00716AA3"/>
    <w:rsid w:val="007170AB"/>
    <w:rsid w:val="00717394"/>
    <w:rsid w:val="00717B22"/>
    <w:rsid w:val="007200E4"/>
    <w:rsid w:val="007205F9"/>
    <w:rsid w:val="0072065D"/>
    <w:rsid w:val="007209FA"/>
    <w:rsid w:val="00720C9C"/>
    <w:rsid w:val="00720F82"/>
    <w:rsid w:val="007211AE"/>
    <w:rsid w:val="00721344"/>
    <w:rsid w:val="00721C7B"/>
    <w:rsid w:val="00722CDC"/>
    <w:rsid w:val="00722D1E"/>
    <w:rsid w:val="00722F17"/>
    <w:rsid w:val="00723387"/>
    <w:rsid w:val="007235CD"/>
    <w:rsid w:val="007236F0"/>
    <w:rsid w:val="00723910"/>
    <w:rsid w:val="00723A27"/>
    <w:rsid w:val="00723C66"/>
    <w:rsid w:val="00723D65"/>
    <w:rsid w:val="0072400D"/>
    <w:rsid w:val="00724027"/>
    <w:rsid w:val="00724162"/>
    <w:rsid w:val="007244ED"/>
    <w:rsid w:val="007246E9"/>
    <w:rsid w:val="00724703"/>
    <w:rsid w:val="0072479B"/>
    <w:rsid w:val="00724F2E"/>
    <w:rsid w:val="007251CF"/>
    <w:rsid w:val="00725496"/>
    <w:rsid w:val="00726546"/>
    <w:rsid w:val="00726CA0"/>
    <w:rsid w:val="007271F7"/>
    <w:rsid w:val="007300AF"/>
    <w:rsid w:val="007302B6"/>
    <w:rsid w:val="0073062D"/>
    <w:rsid w:val="00730D90"/>
    <w:rsid w:val="00730E08"/>
    <w:rsid w:val="00730E80"/>
    <w:rsid w:val="0073138A"/>
    <w:rsid w:val="00731B09"/>
    <w:rsid w:val="00731C6D"/>
    <w:rsid w:val="00731EA9"/>
    <w:rsid w:val="00731F36"/>
    <w:rsid w:val="00731FCE"/>
    <w:rsid w:val="0073208C"/>
    <w:rsid w:val="0073234C"/>
    <w:rsid w:val="00732821"/>
    <w:rsid w:val="00732863"/>
    <w:rsid w:val="007328A4"/>
    <w:rsid w:val="00732AC3"/>
    <w:rsid w:val="00732C40"/>
    <w:rsid w:val="00732EF7"/>
    <w:rsid w:val="00732FC6"/>
    <w:rsid w:val="00733229"/>
    <w:rsid w:val="0073392D"/>
    <w:rsid w:val="00734B0B"/>
    <w:rsid w:val="007350DC"/>
    <w:rsid w:val="00735A1F"/>
    <w:rsid w:val="00735BA7"/>
    <w:rsid w:val="00735DC3"/>
    <w:rsid w:val="00736020"/>
    <w:rsid w:val="00736296"/>
    <w:rsid w:val="007362F6"/>
    <w:rsid w:val="00736B6F"/>
    <w:rsid w:val="00736F85"/>
    <w:rsid w:val="007370C4"/>
    <w:rsid w:val="007372A6"/>
    <w:rsid w:val="0073733D"/>
    <w:rsid w:val="0073760D"/>
    <w:rsid w:val="00737DCC"/>
    <w:rsid w:val="00740060"/>
    <w:rsid w:val="007402EA"/>
    <w:rsid w:val="0074031C"/>
    <w:rsid w:val="00740D53"/>
    <w:rsid w:val="00740FAC"/>
    <w:rsid w:val="007411C2"/>
    <w:rsid w:val="0074147C"/>
    <w:rsid w:val="007414BC"/>
    <w:rsid w:val="0074165A"/>
    <w:rsid w:val="00741791"/>
    <w:rsid w:val="00741B07"/>
    <w:rsid w:val="00741B2E"/>
    <w:rsid w:val="00741C94"/>
    <w:rsid w:val="00742573"/>
    <w:rsid w:val="00742720"/>
    <w:rsid w:val="007434D4"/>
    <w:rsid w:val="00743C93"/>
    <w:rsid w:val="00743F9F"/>
    <w:rsid w:val="00744863"/>
    <w:rsid w:val="00745233"/>
    <w:rsid w:val="007453B3"/>
    <w:rsid w:val="007457E5"/>
    <w:rsid w:val="007460CE"/>
    <w:rsid w:val="0074637A"/>
    <w:rsid w:val="00746381"/>
    <w:rsid w:val="00746605"/>
    <w:rsid w:val="00746A0C"/>
    <w:rsid w:val="00746A97"/>
    <w:rsid w:val="00746E78"/>
    <w:rsid w:val="00746FF8"/>
    <w:rsid w:val="0074703A"/>
    <w:rsid w:val="00747129"/>
    <w:rsid w:val="007476F2"/>
    <w:rsid w:val="0074786F"/>
    <w:rsid w:val="007479A2"/>
    <w:rsid w:val="00747E9D"/>
    <w:rsid w:val="007500DD"/>
    <w:rsid w:val="0075072E"/>
    <w:rsid w:val="00750755"/>
    <w:rsid w:val="007511A0"/>
    <w:rsid w:val="00751E7C"/>
    <w:rsid w:val="007523E5"/>
    <w:rsid w:val="00752A26"/>
    <w:rsid w:val="00752C7E"/>
    <w:rsid w:val="0075327B"/>
    <w:rsid w:val="007534B8"/>
    <w:rsid w:val="00753E55"/>
    <w:rsid w:val="00754F80"/>
    <w:rsid w:val="007558D6"/>
    <w:rsid w:val="00756850"/>
    <w:rsid w:val="00756946"/>
    <w:rsid w:val="00756DF1"/>
    <w:rsid w:val="0075729E"/>
    <w:rsid w:val="00757921"/>
    <w:rsid w:val="00757BFE"/>
    <w:rsid w:val="00760215"/>
    <w:rsid w:val="00760728"/>
    <w:rsid w:val="00760A07"/>
    <w:rsid w:val="00761473"/>
    <w:rsid w:val="00761A46"/>
    <w:rsid w:val="00762854"/>
    <w:rsid w:val="00762C8D"/>
    <w:rsid w:val="00763497"/>
    <w:rsid w:val="007639A6"/>
    <w:rsid w:val="007639C2"/>
    <w:rsid w:val="00763B6A"/>
    <w:rsid w:val="00763E61"/>
    <w:rsid w:val="007642D7"/>
    <w:rsid w:val="007642F3"/>
    <w:rsid w:val="0076449F"/>
    <w:rsid w:val="00764576"/>
    <w:rsid w:val="007645A1"/>
    <w:rsid w:val="00764BD6"/>
    <w:rsid w:val="00764E43"/>
    <w:rsid w:val="00764EF9"/>
    <w:rsid w:val="00764EFE"/>
    <w:rsid w:val="00764F62"/>
    <w:rsid w:val="0076506B"/>
    <w:rsid w:val="00765A92"/>
    <w:rsid w:val="00765BF6"/>
    <w:rsid w:val="00765FB5"/>
    <w:rsid w:val="00766EF9"/>
    <w:rsid w:val="00767017"/>
    <w:rsid w:val="007676A0"/>
    <w:rsid w:val="00767BE5"/>
    <w:rsid w:val="00767CFB"/>
    <w:rsid w:val="00767EBC"/>
    <w:rsid w:val="00770157"/>
    <w:rsid w:val="007702CE"/>
    <w:rsid w:val="00770E5A"/>
    <w:rsid w:val="007715A9"/>
    <w:rsid w:val="007716CF"/>
    <w:rsid w:val="00771757"/>
    <w:rsid w:val="007727A4"/>
    <w:rsid w:val="0077282A"/>
    <w:rsid w:val="007728D7"/>
    <w:rsid w:val="00772DC9"/>
    <w:rsid w:val="00772E90"/>
    <w:rsid w:val="0077340E"/>
    <w:rsid w:val="007734FD"/>
    <w:rsid w:val="00773535"/>
    <w:rsid w:val="00773C85"/>
    <w:rsid w:val="00773EC6"/>
    <w:rsid w:val="0077425E"/>
    <w:rsid w:val="00774423"/>
    <w:rsid w:val="007747A4"/>
    <w:rsid w:val="00774AD3"/>
    <w:rsid w:val="00774F9C"/>
    <w:rsid w:val="0077515C"/>
    <w:rsid w:val="007751CF"/>
    <w:rsid w:val="007752EE"/>
    <w:rsid w:val="00775449"/>
    <w:rsid w:val="007756FE"/>
    <w:rsid w:val="00775C72"/>
    <w:rsid w:val="00775F71"/>
    <w:rsid w:val="00776210"/>
    <w:rsid w:val="00776247"/>
    <w:rsid w:val="00776473"/>
    <w:rsid w:val="007767AA"/>
    <w:rsid w:val="00776AC5"/>
    <w:rsid w:val="00776B74"/>
    <w:rsid w:val="007773BE"/>
    <w:rsid w:val="00777446"/>
    <w:rsid w:val="00777673"/>
    <w:rsid w:val="00777916"/>
    <w:rsid w:val="00777C57"/>
    <w:rsid w:val="00777C84"/>
    <w:rsid w:val="00777C88"/>
    <w:rsid w:val="00780509"/>
    <w:rsid w:val="00780574"/>
    <w:rsid w:val="00780666"/>
    <w:rsid w:val="00780EC6"/>
    <w:rsid w:val="007811C4"/>
    <w:rsid w:val="007818C0"/>
    <w:rsid w:val="007821ED"/>
    <w:rsid w:val="007822B1"/>
    <w:rsid w:val="00782C30"/>
    <w:rsid w:val="007831B1"/>
    <w:rsid w:val="00783A5E"/>
    <w:rsid w:val="0078475A"/>
    <w:rsid w:val="00784791"/>
    <w:rsid w:val="007847A0"/>
    <w:rsid w:val="00784941"/>
    <w:rsid w:val="0078495F"/>
    <w:rsid w:val="00785007"/>
    <w:rsid w:val="007853E6"/>
    <w:rsid w:val="007853ED"/>
    <w:rsid w:val="00785472"/>
    <w:rsid w:val="007856C3"/>
    <w:rsid w:val="007859CC"/>
    <w:rsid w:val="00785D07"/>
    <w:rsid w:val="0078626F"/>
    <w:rsid w:val="007863D4"/>
    <w:rsid w:val="007865EC"/>
    <w:rsid w:val="0078667E"/>
    <w:rsid w:val="007868E2"/>
    <w:rsid w:val="00786B64"/>
    <w:rsid w:val="00786DDA"/>
    <w:rsid w:val="00786F67"/>
    <w:rsid w:val="00786FED"/>
    <w:rsid w:val="00787042"/>
    <w:rsid w:val="00787131"/>
    <w:rsid w:val="007900FD"/>
    <w:rsid w:val="0079029A"/>
    <w:rsid w:val="00790337"/>
    <w:rsid w:val="007903BB"/>
    <w:rsid w:val="007904AB"/>
    <w:rsid w:val="007904B9"/>
    <w:rsid w:val="007907D0"/>
    <w:rsid w:val="0079082F"/>
    <w:rsid w:val="00790C35"/>
    <w:rsid w:val="00790C7B"/>
    <w:rsid w:val="00790EDF"/>
    <w:rsid w:val="00790FEE"/>
    <w:rsid w:val="0079110B"/>
    <w:rsid w:val="00791651"/>
    <w:rsid w:val="007916E6"/>
    <w:rsid w:val="00791848"/>
    <w:rsid w:val="00791B41"/>
    <w:rsid w:val="007921C6"/>
    <w:rsid w:val="007928F5"/>
    <w:rsid w:val="00792A95"/>
    <w:rsid w:val="00792B4C"/>
    <w:rsid w:val="00792D7F"/>
    <w:rsid w:val="00792EDD"/>
    <w:rsid w:val="00793842"/>
    <w:rsid w:val="00793A4E"/>
    <w:rsid w:val="00793D83"/>
    <w:rsid w:val="00793E98"/>
    <w:rsid w:val="00794085"/>
    <w:rsid w:val="00794125"/>
    <w:rsid w:val="0079454C"/>
    <w:rsid w:val="00794B49"/>
    <w:rsid w:val="00794D04"/>
    <w:rsid w:val="00794F89"/>
    <w:rsid w:val="00795EDA"/>
    <w:rsid w:val="00795F58"/>
    <w:rsid w:val="00796CE0"/>
    <w:rsid w:val="0079779F"/>
    <w:rsid w:val="007978A0"/>
    <w:rsid w:val="00797917"/>
    <w:rsid w:val="00797B53"/>
    <w:rsid w:val="00797BEC"/>
    <w:rsid w:val="00797CCB"/>
    <w:rsid w:val="007A01CA"/>
    <w:rsid w:val="007A0641"/>
    <w:rsid w:val="007A06CF"/>
    <w:rsid w:val="007A07CA"/>
    <w:rsid w:val="007A0E93"/>
    <w:rsid w:val="007A11E0"/>
    <w:rsid w:val="007A1A58"/>
    <w:rsid w:val="007A1D69"/>
    <w:rsid w:val="007A1F1A"/>
    <w:rsid w:val="007A2B96"/>
    <w:rsid w:val="007A32C4"/>
    <w:rsid w:val="007A3432"/>
    <w:rsid w:val="007A3794"/>
    <w:rsid w:val="007A38E2"/>
    <w:rsid w:val="007A43B6"/>
    <w:rsid w:val="007A493A"/>
    <w:rsid w:val="007A4AE8"/>
    <w:rsid w:val="007A4B64"/>
    <w:rsid w:val="007A5F9C"/>
    <w:rsid w:val="007A6334"/>
    <w:rsid w:val="007A6525"/>
    <w:rsid w:val="007A6722"/>
    <w:rsid w:val="007A698C"/>
    <w:rsid w:val="007A6B0D"/>
    <w:rsid w:val="007A6BBF"/>
    <w:rsid w:val="007A6D0E"/>
    <w:rsid w:val="007A7358"/>
    <w:rsid w:val="007A747A"/>
    <w:rsid w:val="007A7B1C"/>
    <w:rsid w:val="007A7C24"/>
    <w:rsid w:val="007A7C89"/>
    <w:rsid w:val="007A7CEC"/>
    <w:rsid w:val="007A7F0D"/>
    <w:rsid w:val="007B019E"/>
    <w:rsid w:val="007B0732"/>
    <w:rsid w:val="007B07C0"/>
    <w:rsid w:val="007B0C20"/>
    <w:rsid w:val="007B104D"/>
    <w:rsid w:val="007B19F8"/>
    <w:rsid w:val="007B2133"/>
    <w:rsid w:val="007B21CE"/>
    <w:rsid w:val="007B27CA"/>
    <w:rsid w:val="007B2B9B"/>
    <w:rsid w:val="007B34F4"/>
    <w:rsid w:val="007B3683"/>
    <w:rsid w:val="007B370A"/>
    <w:rsid w:val="007B3976"/>
    <w:rsid w:val="007B3DED"/>
    <w:rsid w:val="007B47C4"/>
    <w:rsid w:val="007B480A"/>
    <w:rsid w:val="007B4BB3"/>
    <w:rsid w:val="007B502B"/>
    <w:rsid w:val="007B5780"/>
    <w:rsid w:val="007B5851"/>
    <w:rsid w:val="007B590A"/>
    <w:rsid w:val="007B6C74"/>
    <w:rsid w:val="007B6EA9"/>
    <w:rsid w:val="007B6EEE"/>
    <w:rsid w:val="007B735E"/>
    <w:rsid w:val="007B79B3"/>
    <w:rsid w:val="007B7E0E"/>
    <w:rsid w:val="007C0788"/>
    <w:rsid w:val="007C07C8"/>
    <w:rsid w:val="007C0858"/>
    <w:rsid w:val="007C0959"/>
    <w:rsid w:val="007C0AF9"/>
    <w:rsid w:val="007C0BF7"/>
    <w:rsid w:val="007C0CDD"/>
    <w:rsid w:val="007C1DDA"/>
    <w:rsid w:val="007C1F6E"/>
    <w:rsid w:val="007C2341"/>
    <w:rsid w:val="007C2355"/>
    <w:rsid w:val="007C2690"/>
    <w:rsid w:val="007C3048"/>
    <w:rsid w:val="007C3739"/>
    <w:rsid w:val="007C3ADC"/>
    <w:rsid w:val="007C3DA1"/>
    <w:rsid w:val="007C4049"/>
    <w:rsid w:val="007C44F9"/>
    <w:rsid w:val="007C475E"/>
    <w:rsid w:val="007C47D7"/>
    <w:rsid w:val="007C4B21"/>
    <w:rsid w:val="007C4DC6"/>
    <w:rsid w:val="007C4F9A"/>
    <w:rsid w:val="007C5A0D"/>
    <w:rsid w:val="007C5BB8"/>
    <w:rsid w:val="007C64A2"/>
    <w:rsid w:val="007C6679"/>
    <w:rsid w:val="007C75E1"/>
    <w:rsid w:val="007C7BB8"/>
    <w:rsid w:val="007C7BCC"/>
    <w:rsid w:val="007C7DCF"/>
    <w:rsid w:val="007D1302"/>
    <w:rsid w:val="007D130F"/>
    <w:rsid w:val="007D1E59"/>
    <w:rsid w:val="007D2BBF"/>
    <w:rsid w:val="007D2BC8"/>
    <w:rsid w:val="007D2C89"/>
    <w:rsid w:val="007D369E"/>
    <w:rsid w:val="007D3A63"/>
    <w:rsid w:val="007D3F60"/>
    <w:rsid w:val="007D428D"/>
    <w:rsid w:val="007D483A"/>
    <w:rsid w:val="007D4901"/>
    <w:rsid w:val="007D4C6C"/>
    <w:rsid w:val="007D50AD"/>
    <w:rsid w:val="007D539E"/>
    <w:rsid w:val="007D53E9"/>
    <w:rsid w:val="007D5402"/>
    <w:rsid w:val="007D549B"/>
    <w:rsid w:val="007D5A2A"/>
    <w:rsid w:val="007D5CF8"/>
    <w:rsid w:val="007D6081"/>
    <w:rsid w:val="007D637B"/>
    <w:rsid w:val="007D67C8"/>
    <w:rsid w:val="007D69B0"/>
    <w:rsid w:val="007D6C94"/>
    <w:rsid w:val="007D7253"/>
    <w:rsid w:val="007D741F"/>
    <w:rsid w:val="007D79F4"/>
    <w:rsid w:val="007E06CF"/>
    <w:rsid w:val="007E0C3B"/>
    <w:rsid w:val="007E0EA8"/>
    <w:rsid w:val="007E0FD5"/>
    <w:rsid w:val="007E13E1"/>
    <w:rsid w:val="007E15AC"/>
    <w:rsid w:val="007E1BFA"/>
    <w:rsid w:val="007E20A6"/>
    <w:rsid w:val="007E2B57"/>
    <w:rsid w:val="007E2C70"/>
    <w:rsid w:val="007E2EDF"/>
    <w:rsid w:val="007E2FAA"/>
    <w:rsid w:val="007E2FFF"/>
    <w:rsid w:val="007E301C"/>
    <w:rsid w:val="007E327E"/>
    <w:rsid w:val="007E395B"/>
    <w:rsid w:val="007E3DD9"/>
    <w:rsid w:val="007E445D"/>
    <w:rsid w:val="007E460A"/>
    <w:rsid w:val="007E4747"/>
    <w:rsid w:val="007E4A6A"/>
    <w:rsid w:val="007E4CFB"/>
    <w:rsid w:val="007E4D66"/>
    <w:rsid w:val="007E4E21"/>
    <w:rsid w:val="007E5214"/>
    <w:rsid w:val="007E54A9"/>
    <w:rsid w:val="007E55CD"/>
    <w:rsid w:val="007E55DF"/>
    <w:rsid w:val="007E560E"/>
    <w:rsid w:val="007E57B7"/>
    <w:rsid w:val="007E5998"/>
    <w:rsid w:val="007E59ED"/>
    <w:rsid w:val="007E5C08"/>
    <w:rsid w:val="007E6193"/>
    <w:rsid w:val="007E66C4"/>
    <w:rsid w:val="007E73CA"/>
    <w:rsid w:val="007E7523"/>
    <w:rsid w:val="007E75BE"/>
    <w:rsid w:val="007E79D7"/>
    <w:rsid w:val="007E7E77"/>
    <w:rsid w:val="007F01D6"/>
    <w:rsid w:val="007F030A"/>
    <w:rsid w:val="007F0A09"/>
    <w:rsid w:val="007F0A9A"/>
    <w:rsid w:val="007F0BBB"/>
    <w:rsid w:val="007F0C42"/>
    <w:rsid w:val="007F1C27"/>
    <w:rsid w:val="007F1CC2"/>
    <w:rsid w:val="007F25DF"/>
    <w:rsid w:val="007F27B1"/>
    <w:rsid w:val="007F2983"/>
    <w:rsid w:val="007F29B6"/>
    <w:rsid w:val="007F2BF0"/>
    <w:rsid w:val="007F2DC9"/>
    <w:rsid w:val="007F2FB0"/>
    <w:rsid w:val="007F31C4"/>
    <w:rsid w:val="007F397C"/>
    <w:rsid w:val="007F3AB4"/>
    <w:rsid w:val="007F3ADA"/>
    <w:rsid w:val="007F3B65"/>
    <w:rsid w:val="007F3CB2"/>
    <w:rsid w:val="007F3CD7"/>
    <w:rsid w:val="007F3D3E"/>
    <w:rsid w:val="007F4347"/>
    <w:rsid w:val="007F481A"/>
    <w:rsid w:val="007F4BC7"/>
    <w:rsid w:val="007F51A2"/>
    <w:rsid w:val="007F52BD"/>
    <w:rsid w:val="007F5599"/>
    <w:rsid w:val="007F59A5"/>
    <w:rsid w:val="007F5A90"/>
    <w:rsid w:val="007F5DD6"/>
    <w:rsid w:val="007F5DE4"/>
    <w:rsid w:val="007F61B2"/>
    <w:rsid w:val="007F61BF"/>
    <w:rsid w:val="007F620C"/>
    <w:rsid w:val="007F63DA"/>
    <w:rsid w:val="007F72EB"/>
    <w:rsid w:val="00800593"/>
    <w:rsid w:val="00800DD3"/>
    <w:rsid w:val="00800E8B"/>
    <w:rsid w:val="00801066"/>
    <w:rsid w:val="008016A9"/>
    <w:rsid w:val="008016FD"/>
    <w:rsid w:val="00801963"/>
    <w:rsid w:val="00801DE2"/>
    <w:rsid w:val="00801FC1"/>
    <w:rsid w:val="00802316"/>
    <w:rsid w:val="00802842"/>
    <w:rsid w:val="0080284B"/>
    <w:rsid w:val="00802AC2"/>
    <w:rsid w:val="00802D0F"/>
    <w:rsid w:val="00803215"/>
    <w:rsid w:val="008032AE"/>
    <w:rsid w:val="00803589"/>
    <w:rsid w:val="00803D97"/>
    <w:rsid w:val="00803E3E"/>
    <w:rsid w:val="00803EA7"/>
    <w:rsid w:val="008042D5"/>
    <w:rsid w:val="0080487A"/>
    <w:rsid w:val="00804C41"/>
    <w:rsid w:val="008050B8"/>
    <w:rsid w:val="00805129"/>
    <w:rsid w:val="008051F4"/>
    <w:rsid w:val="00805475"/>
    <w:rsid w:val="00805C72"/>
    <w:rsid w:val="00805D1C"/>
    <w:rsid w:val="00805FF6"/>
    <w:rsid w:val="008067CA"/>
    <w:rsid w:val="0080682F"/>
    <w:rsid w:val="00806884"/>
    <w:rsid w:val="0080692A"/>
    <w:rsid w:val="00806ED7"/>
    <w:rsid w:val="00807072"/>
    <w:rsid w:val="00807642"/>
    <w:rsid w:val="00807F5F"/>
    <w:rsid w:val="00810018"/>
    <w:rsid w:val="00810271"/>
    <w:rsid w:val="00810509"/>
    <w:rsid w:val="0081141C"/>
    <w:rsid w:val="00811A9A"/>
    <w:rsid w:val="0081220F"/>
    <w:rsid w:val="00812AEE"/>
    <w:rsid w:val="00812CB6"/>
    <w:rsid w:val="00812CB9"/>
    <w:rsid w:val="0081337E"/>
    <w:rsid w:val="00813AED"/>
    <w:rsid w:val="00814046"/>
    <w:rsid w:val="0081446F"/>
    <w:rsid w:val="0081468B"/>
    <w:rsid w:val="008148D7"/>
    <w:rsid w:val="008150A8"/>
    <w:rsid w:val="00815328"/>
    <w:rsid w:val="0081540F"/>
    <w:rsid w:val="0081568B"/>
    <w:rsid w:val="00815E92"/>
    <w:rsid w:val="00816915"/>
    <w:rsid w:val="00816ADA"/>
    <w:rsid w:val="0081728D"/>
    <w:rsid w:val="0081739B"/>
    <w:rsid w:val="00817B12"/>
    <w:rsid w:val="00817F5D"/>
    <w:rsid w:val="008201E0"/>
    <w:rsid w:val="00820217"/>
    <w:rsid w:val="0082035E"/>
    <w:rsid w:val="00820547"/>
    <w:rsid w:val="00820778"/>
    <w:rsid w:val="00820F5F"/>
    <w:rsid w:val="00821001"/>
    <w:rsid w:val="00821230"/>
    <w:rsid w:val="0082125E"/>
    <w:rsid w:val="008212BD"/>
    <w:rsid w:val="0082137C"/>
    <w:rsid w:val="00821C9E"/>
    <w:rsid w:val="00821EA2"/>
    <w:rsid w:val="00821FB9"/>
    <w:rsid w:val="008221B5"/>
    <w:rsid w:val="00822699"/>
    <w:rsid w:val="008226D3"/>
    <w:rsid w:val="008229FA"/>
    <w:rsid w:val="00822C3E"/>
    <w:rsid w:val="0082399A"/>
    <w:rsid w:val="00823FB8"/>
    <w:rsid w:val="00824123"/>
    <w:rsid w:val="0082456D"/>
    <w:rsid w:val="00825597"/>
    <w:rsid w:val="00825DEB"/>
    <w:rsid w:val="00826265"/>
    <w:rsid w:val="008268C8"/>
    <w:rsid w:val="00827514"/>
    <w:rsid w:val="00827630"/>
    <w:rsid w:val="00827C01"/>
    <w:rsid w:val="00830183"/>
    <w:rsid w:val="008302DC"/>
    <w:rsid w:val="00830574"/>
    <w:rsid w:val="0083074E"/>
    <w:rsid w:val="00830889"/>
    <w:rsid w:val="00830F74"/>
    <w:rsid w:val="00830FEA"/>
    <w:rsid w:val="00831016"/>
    <w:rsid w:val="008310D6"/>
    <w:rsid w:val="00831287"/>
    <w:rsid w:val="00831761"/>
    <w:rsid w:val="00831A4B"/>
    <w:rsid w:val="00831CAC"/>
    <w:rsid w:val="00831DB3"/>
    <w:rsid w:val="00831F9A"/>
    <w:rsid w:val="008321BF"/>
    <w:rsid w:val="008321F2"/>
    <w:rsid w:val="0083262E"/>
    <w:rsid w:val="00832635"/>
    <w:rsid w:val="0083289F"/>
    <w:rsid w:val="00832DE9"/>
    <w:rsid w:val="00833EC6"/>
    <w:rsid w:val="00833ECE"/>
    <w:rsid w:val="008345EA"/>
    <w:rsid w:val="00834700"/>
    <w:rsid w:val="00834800"/>
    <w:rsid w:val="00834A1C"/>
    <w:rsid w:val="00834D5B"/>
    <w:rsid w:val="00834FDE"/>
    <w:rsid w:val="008351A6"/>
    <w:rsid w:val="008354CD"/>
    <w:rsid w:val="0083596F"/>
    <w:rsid w:val="00835A37"/>
    <w:rsid w:val="00835C83"/>
    <w:rsid w:val="00835DA1"/>
    <w:rsid w:val="00835EE7"/>
    <w:rsid w:val="00836087"/>
    <w:rsid w:val="00836381"/>
    <w:rsid w:val="00836A25"/>
    <w:rsid w:val="00836A95"/>
    <w:rsid w:val="00836C31"/>
    <w:rsid w:val="00836FE1"/>
    <w:rsid w:val="00837230"/>
    <w:rsid w:val="00837A02"/>
    <w:rsid w:val="00837C6E"/>
    <w:rsid w:val="00840872"/>
    <w:rsid w:val="00840B64"/>
    <w:rsid w:val="00840F5D"/>
    <w:rsid w:val="00840F6A"/>
    <w:rsid w:val="008411D0"/>
    <w:rsid w:val="008412A8"/>
    <w:rsid w:val="0084137D"/>
    <w:rsid w:val="008418E8"/>
    <w:rsid w:val="0084215D"/>
    <w:rsid w:val="00842562"/>
    <w:rsid w:val="00842B01"/>
    <w:rsid w:val="008432D3"/>
    <w:rsid w:val="008441C1"/>
    <w:rsid w:val="008442F9"/>
    <w:rsid w:val="00844776"/>
    <w:rsid w:val="00845572"/>
    <w:rsid w:val="0084566E"/>
    <w:rsid w:val="00845A44"/>
    <w:rsid w:val="00845D4A"/>
    <w:rsid w:val="008462B1"/>
    <w:rsid w:val="00846399"/>
    <w:rsid w:val="00846568"/>
    <w:rsid w:val="008466BB"/>
    <w:rsid w:val="00846D7C"/>
    <w:rsid w:val="008479A4"/>
    <w:rsid w:val="00847DAF"/>
    <w:rsid w:val="0085007E"/>
    <w:rsid w:val="0085022D"/>
    <w:rsid w:val="008502B5"/>
    <w:rsid w:val="008505F4"/>
    <w:rsid w:val="00850DF9"/>
    <w:rsid w:val="00850E1D"/>
    <w:rsid w:val="008510C8"/>
    <w:rsid w:val="008518FD"/>
    <w:rsid w:val="0085190D"/>
    <w:rsid w:val="00851B4B"/>
    <w:rsid w:val="00851D49"/>
    <w:rsid w:val="00852349"/>
    <w:rsid w:val="008526E8"/>
    <w:rsid w:val="0085284E"/>
    <w:rsid w:val="00852B8B"/>
    <w:rsid w:val="00852CB7"/>
    <w:rsid w:val="0085300A"/>
    <w:rsid w:val="0085335B"/>
    <w:rsid w:val="00853645"/>
    <w:rsid w:val="0085399A"/>
    <w:rsid w:val="00853A5F"/>
    <w:rsid w:val="00853C59"/>
    <w:rsid w:val="00853DDA"/>
    <w:rsid w:val="00853E59"/>
    <w:rsid w:val="00854362"/>
    <w:rsid w:val="008544FE"/>
    <w:rsid w:val="0085455D"/>
    <w:rsid w:val="00854617"/>
    <w:rsid w:val="00855222"/>
    <w:rsid w:val="0085541F"/>
    <w:rsid w:val="0085545D"/>
    <w:rsid w:val="00856C2F"/>
    <w:rsid w:val="00856DDF"/>
    <w:rsid w:val="008576DF"/>
    <w:rsid w:val="00857E65"/>
    <w:rsid w:val="00857FC4"/>
    <w:rsid w:val="0086020B"/>
    <w:rsid w:val="00860596"/>
    <w:rsid w:val="00860599"/>
    <w:rsid w:val="0086076D"/>
    <w:rsid w:val="00860D40"/>
    <w:rsid w:val="00860ED2"/>
    <w:rsid w:val="00861330"/>
    <w:rsid w:val="008613DB"/>
    <w:rsid w:val="00861486"/>
    <w:rsid w:val="00861BB9"/>
    <w:rsid w:val="00861ED2"/>
    <w:rsid w:val="0086210B"/>
    <w:rsid w:val="00862119"/>
    <w:rsid w:val="0086213C"/>
    <w:rsid w:val="00862603"/>
    <w:rsid w:val="00862619"/>
    <w:rsid w:val="008627C7"/>
    <w:rsid w:val="00862B4B"/>
    <w:rsid w:val="00862E60"/>
    <w:rsid w:val="00862F2B"/>
    <w:rsid w:val="008634D2"/>
    <w:rsid w:val="00863C70"/>
    <w:rsid w:val="00863E6E"/>
    <w:rsid w:val="0086428C"/>
    <w:rsid w:val="008646EB"/>
    <w:rsid w:val="00864989"/>
    <w:rsid w:val="00864AC1"/>
    <w:rsid w:val="0086513D"/>
    <w:rsid w:val="00865476"/>
    <w:rsid w:val="00865949"/>
    <w:rsid w:val="00866161"/>
    <w:rsid w:val="008665C8"/>
    <w:rsid w:val="0086672D"/>
    <w:rsid w:val="0086682A"/>
    <w:rsid w:val="008669D8"/>
    <w:rsid w:val="00866E06"/>
    <w:rsid w:val="0086705A"/>
    <w:rsid w:val="00867329"/>
    <w:rsid w:val="00867499"/>
    <w:rsid w:val="00867779"/>
    <w:rsid w:val="00867965"/>
    <w:rsid w:val="00867C67"/>
    <w:rsid w:val="00867D1A"/>
    <w:rsid w:val="00867D8C"/>
    <w:rsid w:val="00867DDE"/>
    <w:rsid w:val="008702AB"/>
    <w:rsid w:val="008707F8"/>
    <w:rsid w:val="00870931"/>
    <w:rsid w:val="00870987"/>
    <w:rsid w:val="008709EC"/>
    <w:rsid w:val="00870E7D"/>
    <w:rsid w:val="00871316"/>
    <w:rsid w:val="00871406"/>
    <w:rsid w:val="0087179B"/>
    <w:rsid w:val="008720C7"/>
    <w:rsid w:val="0087360A"/>
    <w:rsid w:val="00874582"/>
    <w:rsid w:val="00875570"/>
    <w:rsid w:val="008756C4"/>
    <w:rsid w:val="00875AAE"/>
    <w:rsid w:val="00875C2A"/>
    <w:rsid w:val="00875C62"/>
    <w:rsid w:val="00875EE3"/>
    <w:rsid w:val="00876989"/>
    <w:rsid w:val="00877083"/>
    <w:rsid w:val="008771E0"/>
    <w:rsid w:val="00877671"/>
    <w:rsid w:val="008779C5"/>
    <w:rsid w:val="00877A10"/>
    <w:rsid w:val="00877AEA"/>
    <w:rsid w:val="00877B5B"/>
    <w:rsid w:val="00877D46"/>
    <w:rsid w:val="00880F5F"/>
    <w:rsid w:val="0088104D"/>
    <w:rsid w:val="00881166"/>
    <w:rsid w:val="00881411"/>
    <w:rsid w:val="00881D3A"/>
    <w:rsid w:val="00881FBC"/>
    <w:rsid w:val="00882105"/>
    <w:rsid w:val="0088271F"/>
    <w:rsid w:val="00882737"/>
    <w:rsid w:val="00882AE5"/>
    <w:rsid w:val="00882C38"/>
    <w:rsid w:val="00882FCD"/>
    <w:rsid w:val="008834BB"/>
    <w:rsid w:val="008839DB"/>
    <w:rsid w:val="00883DB9"/>
    <w:rsid w:val="00884117"/>
    <w:rsid w:val="00884174"/>
    <w:rsid w:val="008841D3"/>
    <w:rsid w:val="00884BF2"/>
    <w:rsid w:val="00885334"/>
    <w:rsid w:val="00885B0D"/>
    <w:rsid w:val="00885B6A"/>
    <w:rsid w:val="00886108"/>
    <w:rsid w:val="00886925"/>
    <w:rsid w:val="00886CE5"/>
    <w:rsid w:val="00886FC4"/>
    <w:rsid w:val="00886FD0"/>
    <w:rsid w:val="008872FA"/>
    <w:rsid w:val="0088738A"/>
    <w:rsid w:val="0088745B"/>
    <w:rsid w:val="008874C2"/>
    <w:rsid w:val="008875DA"/>
    <w:rsid w:val="00887783"/>
    <w:rsid w:val="00890688"/>
    <w:rsid w:val="00890730"/>
    <w:rsid w:val="00890A9E"/>
    <w:rsid w:val="00890FAC"/>
    <w:rsid w:val="00890FC4"/>
    <w:rsid w:val="0089108D"/>
    <w:rsid w:val="00891633"/>
    <w:rsid w:val="0089178E"/>
    <w:rsid w:val="00891AE9"/>
    <w:rsid w:val="00891B04"/>
    <w:rsid w:val="00891B87"/>
    <w:rsid w:val="00891E60"/>
    <w:rsid w:val="00891EE8"/>
    <w:rsid w:val="00892364"/>
    <w:rsid w:val="00892821"/>
    <w:rsid w:val="00892826"/>
    <w:rsid w:val="008933EA"/>
    <w:rsid w:val="0089362A"/>
    <w:rsid w:val="00893669"/>
    <w:rsid w:val="008936A2"/>
    <w:rsid w:val="00893BC6"/>
    <w:rsid w:val="00893E3E"/>
    <w:rsid w:val="00893FA4"/>
    <w:rsid w:val="0089434A"/>
    <w:rsid w:val="008945CC"/>
    <w:rsid w:val="0089462F"/>
    <w:rsid w:val="0089543D"/>
    <w:rsid w:val="008956FB"/>
    <w:rsid w:val="00895A9F"/>
    <w:rsid w:val="00895B74"/>
    <w:rsid w:val="00895CC7"/>
    <w:rsid w:val="008960C2"/>
    <w:rsid w:val="00896180"/>
    <w:rsid w:val="008964A6"/>
    <w:rsid w:val="008968E1"/>
    <w:rsid w:val="008970B7"/>
    <w:rsid w:val="0089761C"/>
    <w:rsid w:val="00897873"/>
    <w:rsid w:val="00897EE8"/>
    <w:rsid w:val="008A0176"/>
    <w:rsid w:val="008A050E"/>
    <w:rsid w:val="008A0647"/>
    <w:rsid w:val="008A06E9"/>
    <w:rsid w:val="008A087D"/>
    <w:rsid w:val="008A0DA3"/>
    <w:rsid w:val="008A0FEB"/>
    <w:rsid w:val="008A1074"/>
    <w:rsid w:val="008A11DB"/>
    <w:rsid w:val="008A1208"/>
    <w:rsid w:val="008A13C5"/>
    <w:rsid w:val="008A157D"/>
    <w:rsid w:val="008A1974"/>
    <w:rsid w:val="008A1CD6"/>
    <w:rsid w:val="008A2574"/>
    <w:rsid w:val="008A262E"/>
    <w:rsid w:val="008A27DF"/>
    <w:rsid w:val="008A2D61"/>
    <w:rsid w:val="008A2F09"/>
    <w:rsid w:val="008A3978"/>
    <w:rsid w:val="008A4203"/>
    <w:rsid w:val="008A47C9"/>
    <w:rsid w:val="008A6163"/>
    <w:rsid w:val="008A6172"/>
    <w:rsid w:val="008A6C76"/>
    <w:rsid w:val="008A789E"/>
    <w:rsid w:val="008A79B5"/>
    <w:rsid w:val="008A7FAE"/>
    <w:rsid w:val="008A7FC0"/>
    <w:rsid w:val="008B0222"/>
    <w:rsid w:val="008B0C16"/>
    <w:rsid w:val="008B1218"/>
    <w:rsid w:val="008B12AF"/>
    <w:rsid w:val="008B141E"/>
    <w:rsid w:val="008B16AF"/>
    <w:rsid w:val="008B17C2"/>
    <w:rsid w:val="008B1C03"/>
    <w:rsid w:val="008B1CA4"/>
    <w:rsid w:val="008B1D4C"/>
    <w:rsid w:val="008B281D"/>
    <w:rsid w:val="008B32CC"/>
    <w:rsid w:val="008B3376"/>
    <w:rsid w:val="008B3BCD"/>
    <w:rsid w:val="008B3C99"/>
    <w:rsid w:val="008B40E3"/>
    <w:rsid w:val="008B4301"/>
    <w:rsid w:val="008B43D0"/>
    <w:rsid w:val="008B492F"/>
    <w:rsid w:val="008B4B20"/>
    <w:rsid w:val="008B4D03"/>
    <w:rsid w:val="008B4DE3"/>
    <w:rsid w:val="008B513A"/>
    <w:rsid w:val="008B5479"/>
    <w:rsid w:val="008B5590"/>
    <w:rsid w:val="008B57B4"/>
    <w:rsid w:val="008B59FE"/>
    <w:rsid w:val="008B5F94"/>
    <w:rsid w:val="008B6778"/>
    <w:rsid w:val="008B681B"/>
    <w:rsid w:val="008B6A07"/>
    <w:rsid w:val="008B6C65"/>
    <w:rsid w:val="008B70A7"/>
    <w:rsid w:val="008B769D"/>
    <w:rsid w:val="008B7CB3"/>
    <w:rsid w:val="008B7E96"/>
    <w:rsid w:val="008C0455"/>
    <w:rsid w:val="008C0605"/>
    <w:rsid w:val="008C06D7"/>
    <w:rsid w:val="008C0BDD"/>
    <w:rsid w:val="008C1197"/>
    <w:rsid w:val="008C192D"/>
    <w:rsid w:val="008C1EC8"/>
    <w:rsid w:val="008C2A4D"/>
    <w:rsid w:val="008C2D45"/>
    <w:rsid w:val="008C2EB4"/>
    <w:rsid w:val="008C35A5"/>
    <w:rsid w:val="008C3A8C"/>
    <w:rsid w:val="008C4492"/>
    <w:rsid w:val="008C466A"/>
    <w:rsid w:val="008C4BAF"/>
    <w:rsid w:val="008C4FC7"/>
    <w:rsid w:val="008C525B"/>
    <w:rsid w:val="008C5263"/>
    <w:rsid w:val="008C54AD"/>
    <w:rsid w:val="008C615B"/>
    <w:rsid w:val="008C69D4"/>
    <w:rsid w:val="008C7A7B"/>
    <w:rsid w:val="008C7DB4"/>
    <w:rsid w:val="008C7EF9"/>
    <w:rsid w:val="008C7F4B"/>
    <w:rsid w:val="008D01AC"/>
    <w:rsid w:val="008D0237"/>
    <w:rsid w:val="008D0A65"/>
    <w:rsid w:val="008D0AB5"/>
    <w:rsid w:val="008D0ABA"/>
    <w:rsid w:val="008D0E33"/>
    <w:rsid w:val="008D0F43"/>
    <w:rsid w:val="008D1572"/>
    <w:rsid w:val="008D16EE"/>
    <w:rsid w:val="008D1CE8"/>
    <w:rsid w:val="008D1D0F"/>
    <w:rsid w:val="008D2276"/>
    <w:rsid w:val="008D23EE"/>
    <w:rsid w:val="008D2B41"/>
    <w:rsid w:val="008D32D8"/>
    <w:rsid w:val="008D3318"/>
    <w:rsid w:val="008D3369"/>
    <w:rsid w:val="008D3622"/>
    <w:rsid w:val="008D3A52"/>
    <w:rsid w:val="008D409F"/>
    <w:rsid w:val="008D4CB0"/>
    <w:rsid w:val="008D4CBD"/>
    <w:rsid w:val="008D4D35"/>
    <w:rsid w:val="008D4E2B"/>
    <w:rsid w:val="008D53EB"/>
    <w:rsid w:val="008D5670"/>
    <w:rsid w:val="008D5C22"/>
    <w:rsid w:val="008D620E"/>
    <w:rsid w:val="008D66FA"/>
    <w:rsid w:val="008D6D6C"/>
    <w:rsid w:val="008D70DB"/>
    <w:rsid w:val="008D7838"/>
    <w:rsid w:val="008E041C"/>
    <w:rsid w:val="008E0430"/>
    <w:rsid w:val="008E0914"/>
    <w:rsid w:val="008E0D07"/>
    <w:rsid w:val="008E0E8D"/>
    <w:rsid w:val="008E1741"/>
    <w:rsid w:val="008E17FA"/>
    <w:rsid w:val="008E1D62"/>
    <w:rsid w:val="008E1F2B"/>
    <w:rsid w:val="008E1F39"/>
    <w:rsid w:val="008E1FB4"/>
    <w:rsid w:val="008E2671"/>
    <w:rsid w:val="008E2A1D"/>
    <w:rsid w:val="008E2BB7"/>
    <w:rsid w:val="008E2C93"/>
    <w:rsid w:val="008E32C7"/>
    <w:rsid w:val="008E34B6"/>
    <w:rsid w:val="008E3BFA"/>
    <w:rsid w:val="008E44DE"/>
    <w:rsid w:val="008E45EE"/>
    <w:rsid w:val="008E46D7"/>
    <w:rsid w:val="008E495B"/>
    <w:rsid w:val="008E4BC1"/>
    <w:rsid w:val="008E4D1F"/>
    <w:rsid w:val="008E4D92"/>
    <w:rsid w:val="008E4E7D"/>
    <w:rsid w:val="008E538E"/>
    <w:rsid w:val="008E55B5"/>
    <w:rsid w:val="008E5B4D"/>
    <w:rsid w:val="008E5E43"/>
    <w:rsid w:val="008E60F4"/>
    <w:rsid w:val="008E6104"/>
    <w:rsid w:val="008E6BAE"/>
    <w:rsid w:val="008E6BBB"/>
    <w:rsid w:val="008E6C65"/>
    <w:rsid w:val="008E6C6F"/>
    <w:rsid w:val="008E700B"/>
    <w:rsid w:val="008F0203"/>
    <w:rsid w:val="008F06CF"/>
    <w:rsid w:val="008F0795"/>
    <w:rsid w:val="008F08A8"/>
    <w:rsid w:val="008F0CFF"/>
    <w:rsid w:val="008F0E72"/>
    <w:rsid w:val="008F0E78"/>
    <w:rsid w:val="008F1343"/>
    <w:rsid w:val="008F1DF9"/>
    <w:rsid w:val="008F2076"/>
    <w:rsid w:val="008F29D3"/>
    <w:rsid w:val="008F31C6"/>
    <w:rsid w:val="008F3C08"/>
    <w:rsid w:val="008F416C"/>
    <w:rsid w:val="008F469C"/>
    <w:rsid w:val="008F49C5"/>
    <w:rsid w:val="008F4A1D"/>
    <w:rsid w:val="008F4F36"/>
    <w:rsid w:val="008F4F88"/>
    <w:rsid w:val="008F55F9"/>
    <w:rsid w:val="008F5601"/>
    <w:rsid w:val="008F5974"/>
    <w:rsid w:val="008F65B8"/>
    <w:rsid w:val="008F660D"/>
    <w:rsid w:val="008F6757"/>
    <w:rsid w:val="008F69CC"/>
    <w:rsid w:val="008F6E56"/>
    <w:rsid w:val="008F742E"/>
    <w:rsid w:val="008F7B7C"/>
    <w:rsid w:val="008F7D8C"/>
    <w:rsid w:val="008F7FEA"/>
    <w:rsid w:val="009000F6"/>
    <w:rsid w:val="009002F2"/>
    <w:rsid w:val="0090032A"/>
    <w:rsid w:val="00900387"/>
    <w:rsid w:val="00900914"/>
    <w:rsid w:val="00900AF1"/>
    <w:rsid w:val="00900FD6"/>
    <w:rsid w:val="00901939"/>
    <w:rsid w:val="00901C62"/>
    <w:rsid w:val="00901D9B"/>
    <w:rsid w:val="009020FC"/>
    <w:rsid w:val="0090215D"/>
    <w:rsid w:val="00903141"/>
    <w:rsid w:val="009031D0"/>
    <w:rsid w:val="009031E4"/>
    <w:rsid w:val="009032DB"/>
    <w:rsid w:val="00903447"/>
    <w:rsid w:val="009038D7"/>
    <w:rsid w:val="00903DFD"/>
    <w:rsid w:val="009049EC"/>
    <w:rsid w:val="00904A55"/>
    <w:rsid w:val="009057AB"/>
    <w:rsid w:val="00905CF1"/>
    <w:rsid w:val="00906D5D"/>
    <w:rsid w:val="00906D5E"/>
    <w:rsid w:val="00906E8B"/>
    <w:rsid w:val="00907223"/>
    <w:rsid w:val="009072E8"/>
    <w:rsid w:val="00907504"/>
    <w:rsid w:val="0090774D"/>
    <w:rsid w:val="009079D6"/>
    <w:rsid w:val="00907A03"/>
    <w:rsid w:val="00907A99"/>
    <w:rsid w:val="00907BDE"/>
    <w:rsid w:val="00907C33"/>
    <w:rsid w:val="00910241"/>
    <w:rsid w:val="00910E74"/>
    <w:rsid w:val="0091104A"/>
    <w:rsid w:val="009114E3"/>
    <w:rsid w:val="00911727"/>
    <w:rsid w:val="009117F6"/>
    <w:rsid w:val="00911930"/>
    <w:rsid w:val="009119C8"/>
    <w:rsid w:val="00911CDD"/>
    <w:rsid w:val="00911CFA"/>
    <w:rsid w:val="00912458"/>
    <w:rsid w:val="00912ACE"/>
    <w:rsid w:val="00912D66"/>
    <w:rsid w:val="00912FBD"/>
    <w:rsid w:val="009140DE"/>
    <w:rsid w:val="0091411A"/>
    <w:rsid w:val="00914305"/>
    <w:rsid w:val="009143FB"/>
    <w:rsid w:val="00914430"/>
    <w:rsid w:val="00914A7E"/>
    <w:rsid w:val="00914B30"/>
    <w:rsid w:val="00914D08"/>
    <w:rsid w:val="00915255"/>
    <w:rsid w:val="0091617D"/>
    <w:rsid w:val="009162AB"/>
    <w:rsid w:val="0091674A"/>
    <w:rsid w:val="00916B55"/>
    <w:rsid w:val="00917141"/>
    <w:rsid w:val="009171A0"/>
    <w:rsid w:val="009172B1"/>
    <w:rsid w:val="009174A7"/>
    <w:rsid w:val="00917B47"/>
    <w:rsid w:val="00917C4E"/>
    <w:rsid w:val="00917F6A"/>
    <w:rsid w:val="009203EC"/>
    <w:rsid w:val="009207F6"/>
    <w:rsid w:val="00920911"/>
    <w:rsid w:val="0092196D"/>
    <w:rsid w:val="00921DA2"/>
    <w:rsid w:val="00922245"/>
    <w:rsid w:val="00922820"/>
    <w:rsid w:val="00922ECC"/>
    <w:rsid w:val="0092310B"/>
    <w:rsid w:val="009232FB"/>
    <w:rsid w:val="009235F4"/>
    <w:rsid w:val="00923817"/>
    <w:rsid w:val="009241B9"/>
    <w:rsid w:val="009245A4"/>
    <w:rsid w:val="00924648"/>
    <w:rsid w:val="009246D0"/>
    <w:rsid w:val="009248C7"/>
    <w:rsid w:val="00925486"/>
    <w:rsid w:val="00925590"/>
    <w:rsid w:val="009255BE"/>
    <w:rsid w:val="009258EF"/>
    <w:rsid w:val="00926463"/>
    <w:rsid w:val="0092681E"/>
    <w:rsid w:val="00926904"/>
    <w:rsid w:val="00927656"/>
    <w:rsid w:val="00927B29"/>
    <w:rsid w:val="00927C6F"/>
    <w:rsid w:val="00927D3D"/>
    <w:rsid w:val="009301DB"/>
    <w:rsid w:val="009302D6"/>
    <w:rsid w:val="009305D2"/>
    <w:rsid w:val="0093099D"/>
    <w:rsid w:val="00930AEB"/>
    <w:rsid w:val="00930C07"/>
    <w:rsid w:val="00930C89"/>
    <w:rsid w:val="00930DF6"/>
    <w:rsid w:val="00930F5B"/>
    <w:rsid w:val="0093194A"/>
    <w:rsid w:val="00931D46"/>
    <w:rsid w:val="00931E1D"/>
    <w:rsid w:val="00931ED0"/>
    <w:rsid w:val="009323EC"/>
    <w:rsid w:val="009325AD"/>
    <w:rsid w:val="00932758"/>
    <w:rsid w:val="009327E7"/>
    <w:rsid w:val="00932866"/>
    <w:rsid w:val="00932FC2"/>
    <w:rsid w:val="0093305C"/>
    <w:rsid w:val="0093368E"/>
    <w:rsid w:val="009339B4"/>
    <w:rsid w:val="00933AC1"/>
    <w:rsid w:val="00933B79"/>
    <w:rsid w:val="00933CFE"/>
    <w:rsid w:val="00933E3C"/>
    <w:rsid w:val="0093417E"/>
    <w:rsid w:val="0093491F"/>
    <w:rsid w:val="00934F21"/>
    <w:rsid w:val="00934F59"/>
    <w:rsid w:val="00935502"/>
    <w:rsid w:val="0093557A"/>
    <w:rsid w:val="00935897"/>
    <w:rsid w:val="00935D8F"/>
    <w:rsid w:val="00935DAA"/>
    <w:rsid w:val="0093668C"/>
    <w:rsid w:val="00936A93"/>
    <w:rsid w:val="00936DFB"/>
    <w:rsid w:val="009370BE"/>
    <w:rsid w:val="00937665"/>
    <w:rsid w:val="00937BFE"/>
    <w:rsid w:val="009402EC"/>
    <w:rsid w:val="009406CB"/>
    <w:rsid w:val="00940DC8"/>
    <w:rsid w:val="00940E99"/>
    <w:rsid w:val="0094157C"/>
    <w:rsid w:val="0094253E"/>
    <w:rsid w:val="00942D5E"/>
    <w:rsid w:val="00943689"/>
    <w:rsid w:val="00943822"/>
    <w:rsid w:val="00943BFF"/>
    <w:rsid w:val="0094412C"/>
    <w:rsid w:val="009442C9"/>
    <w:rsid w:val="0094446A"/>
    <w:rsid w:val="00944B50"/>
    <w:rsid w:val="009456B5"/>
    <w:rsid w:val="0094592F"/>
    <w:rsid w:val="00945B81"/>
    <w:rsid w:val="00945F9C"/>
    <w:rsid w:val="009465D0"/>
    <w:rsid w:val="009468BF"/>
    <w:rsid w:val="009468E3"/>
    <w:rsid w:val="009468FA"/>
    <w:rsid w:val="00946978"/>
    <w:rsid w:val="00947922"/>
    <w:rsid w:val="00947BD2"/>
    <w:rsid w:val="0095002C"/>
    <w:rsid w:val="009505E6"/>
    <w:rsid w:val="00950D90"/>
    <w:rsid w:val="009516FF"/>
    <w:rsid w:val="0095190A"/>
    <w:rsid w:val="00951D98"/>
    <w:rsid w:val="009524FA"/>
    <w:rsid w:val="00952599"/>
    <w:rsid w:val="00952B86"/>
    <w:rsid w:val="00952CD2"/>
    <w:rsid w:val="009533CF"/>
    <w:rsid w:val="0095360D"/>
    <w:rsid w:val="00953743"/>
    <w:rsid w:val="009537CF"/>
    <w:rsid w:val="00953882"/>
    <w:rsid w:val="009539EB"/>
    <w:rsid w:val="00953D73"/>
    <w:rsid w:val="00953E15"/>
    <w:rsid w:val="00953E9F"/>
    <w:rsid w:val="009543BF"/>
    <w:rsid w:val="00954C29"/>
    <w:rsid w:val="00954D4F"/>
    <w:rsid w:val="00954F20"/>
    <w:rsid w:val="00955948"/>
    <w:rsid w:val="00955F68"/>
    <w:rsid w:val="0095608E"/>
    <w:rsid w:val="009567DE"/>
    <w:rsid w:val="009572DF"/>
    <w:rsid w:val="00957327"/>
    <w:rsid w:val="0095738B"/>
    <w:rsid w:val="009575F8"/>
    <w:rsid w:val="00957915"/>
    <w:rsid w:val="00957D4C"/>
    <w:rsid w:val="00960890"/>
    <w:rsid w:val="00960A23"/>
    <w:rsid w:val="0096147E"/>
    <w:rsid w:val="00961586"/>
    <w:rsid w:val="00961827"/>
    <w:rsid w:val="00961D27"/>
    <w:rsid w:val="00962027"/>
    <w:rsid w:val="00962CFB"/>
    <w:rsid w:val="00962F18"/>
    <w:rsid w:val="009633CB"/>
    <w:rsid w:val="00963FB2"/>
    <w:rsid w:val="00964021"/>
    <w:rsid w:val="009640E1"/>
    <w:rsid w:val="00965362"/>
    <w:rsid w:val="009658C6"/>
    <w:rsid w:val="00965A0E"/>
    <w:rsid w:val="009663C3"/>
    <w:rsid w:val="00967079"/>
    <w:rsid w:val="00967C76"/>
    <w:rsid w:val="009700CE"/>
    <w:rsid w:val="009704EA"/>
    <w:rsid w:val="00970553"/>
    <w:rsid w:val="00971068"/>
    <w:rsid w:val="00971181"/>
    <w:rsid w:val="0097143A"/>
    <w:rsid w:val="0097159C"/>
    <w:rsid w:val="00971829"/>
    <w:rsid w:val="00971FAB"/>
    <w:rsid w:val="0097220E"/>
    <w:rsid w:val="009723EF"/>
    <w:rsid w:val="009727FA"/>
    <w:rsid w:val="0097292D"/>
    <w:rsid w:val="009729E7"/>
    <w:rsid w:val="00972B80"/>
    <w:rsid w:val="00973140"/>
    <w:rsid w:val="0097331C"/>
    <w:rsid w:val="0097333F"/>
    <w:rsid w:val="00973370"/>
    <w:rsid w:val="0097379B"/>
    <w:rsid w:val="0097387B"/>
    <w:rsid w:val="00973A85"/>
    <w:rsid w:val="00974194"/>
    <w:rsid w:val="0097474F"/>
    <w:rsid w:val="009748D8"/>
    <w:rsid w:val="00974A03"/>
    <w:rsid w:val="00974C12"/>
    <w:rsid w:val="00974FEF"/>
    <w:rsid w:val="00975854"/>
    <w:rsid w:val="009758A6"/>
    <w:rsid w:val="0097592F"/>
    <w:rsid w:val="00975CC7"/>
    <w:rsid w:val="00975EED"/>
    <w:rsid w:val="00976710"/>
    <w:rsid w:val="009768B5"/>
    <w:rsid w:val="00976FFB"/>
    <w:rsid w:val="009775BD"/>
    <w:rsid w:val="00977BEE"/>
    <w:rsid w:val="00977E32"/>
    <w:rsid w:val="009806FC"/>
    <w:rsid w:val="009807A3"/>
    <w:rsid w:val="009807FB"/>
    <w:rsid w:val="00980AE6"/>
    <w:rsid w:val="00980C25"/>
    <w:rsid w:val="00980E1A"/>
    <w:rsid w:val="009811A1"/>
    <w:rsid w:val="00981305"/>
    <w:rsid w:val="00981554"/>
    <w:rsid w:val="009816FE"/>
    <w:rsid w:val="00981EDD"/>
    <w:rsid w:val="009821D6"/>
    <w:rsid w:val="009825D5"/>
    <w:rsid w:val="0098339E"/>
    <w:rsid w:val="00983425"/>
    <w:rsid w:val="009834A2"/>
    <w:rsid w:val="009836BA"/>
    <w:rsid w:val="009837B6"/>
    <w:rsid w:val="00983EE2"/>
    <w:rsid w:val="00983F7D"/>
    <w:rsid w:val="00984094"/>
    <w:rsid w:val="00984317"/>
    <w:rsid w:val="0098447F"/>
    <w:rsid w:val="009845E1"/>
    <w:rsid w:val="009849AE"/>
    <w:rsid w:val="00984CC1"/>
    <w:rsid w:val="00984FB4"/>
    <w:rsid w:val="009852F9"/>
    <w:rsid w:val="00985363"/>
    <w:rsid w:val="009854AD"/>
    <w:rsid w:val="00985EA9"/>
    <w:rsid w:val="00985EC4"/>
    <w:rsid w:val="0098617E"/>
    <w:rsid w:val="0098618A"/>
    <w:rsid w:val="00986E1B"/>
    <w:rsid w:val="00987493"/>
    <w:rsid w:val="009875D7"/>
    <w:rsid w:val="00987A8D"/>
    <w:rsid w:val="00987DA9"/>
    <w:rsid w:val="0099002F"/>
    <w:rsid w:val="0099015E"/>
    <w:rsid w:val="009904C5"/>
    <w:rsid w:val="0099098B"/>
    <w:rsid w:val="00990A2A"/>
    <w:rsid w:val="00990A41"/>
    <w:rsid w:val="0099102B"/>
    <w:rsid w:val="009912BF"/>
    <w:rsid w:val="009916BB"/>
    <w:rsid w:val="00991A68"/>
    <w:rsid w:val="00991F9B"/>
    <w:rsid w:val="009930F8"/>
    <w:rsid w:val="0099321C"/>
    <w:rsid w:val="009936A7"/>
    <w:rsid w:val="00993729"/>
    <w:rsid w:val="00993EA8"/>
    <w:rsid w:val="00993FD4"/>
    <w:rsid w:val="00994147"/>
    <w:rsid w:val="00994380"/>
    <w:rsid w:val="00994556"/>
    <w:rsid w:val="00994723"/>
    <w:rsid w:val="00994FD1"/>
    <w:rsid w:val="009965A0"/>
    <w:rsid w:val="00996805"/>
    <w:rsid w:val="00996E71"/>
    <w:rsid w:val="00996F45"/>
    <w:rsid w:val="009970B5"/>
    <w:rsid w:val="00997685"/>
    <w:rsid w:val="009A0060"/>
    <w:rsid w:val="009A0219"/>
    <w:rsid w:val="009A04C5"/>
    <w:rsid w:val="009A04D0"/>
    <w:rsid w:val="009A063C"/>
    <w:rsid w:val="009A0F91"/>
    <w:rsid w:val="009A1145"/>
    <w:rsid w:val="009A124C"/>
    <w:rsid w:val="009A1AD1"/>
    <w:rsid w:val="009A1AD9"/>
    <w:rsid w:val="009A1E6D"/>
    <w:rsid w:val="009A1EE0"/>
    <w:rsid w:val="009A1EF1"/>
    <w:rsid w:val="009A2322"/>
    <w:rsid w:val="009A233D"/>
    <w:rsid w:val="009A2735"/>
    <w:rsid w:val="009A29A2"/>
    <w:rsid w:val="009A2B03"/>
    <w:rsid w:val="009A2EEF"/>
    <w:rsid w:val="009A3D56"/>
    <w:rsid w:val="009A4318"/>
    <w:rsid w:val="009A4840"/>
    <w:rsid w:val="009A4E6C"/>
    <w:rsid w:val="009A5164"/>
    <w:rsid w:val="009A5290"/>
    <w:rsid w:val="009A561A"/>
    <w:rsid w:val="009A5621"/>
    <w:rsid w:val="009A56E2"/>
    <w:rsid w:val="009A59B3"/>
    <w:rsid w:val="009A5AB9"/>
    <w:rsid w:val="009A5B9F"/>
    <w:rsid w:val="009A5C5E"/>
    <w:rsid w:val="009A5D3C"/>
    <w:rsid w:val="009A69BB"/>
    <w:rsid w:val="009A6A8C"/>
    <w:rsid w:val="009A6BE0"/>
    <w:rsid w:val="009A7001"/>
    <w:rsid w:val="009A725D"/>
    <w:rsid w:val="009A75D5"/>
    <w:rsid w:val="009A76BE"/>
    <w:rsid w:val="009A77CB"/>
    <w:rsid w:val="009A7998"/>
    <w:rsid w:val="009B06A2"/>
    <w:rsid w:val="009B06F2"/>
    <w:rsid w:val="009B0E09"/>
    <w:rsid w:val="009B18E1"/>
    <w:rsid w:val="009B1C06"/>
    <w:rsid w:val="009B1C16"/>
    <w:rsid w:val="009B1CF1"/>
    <w:rsid w:val="009B25E8"/>
    <w:rsid w:val="009B2AB5"/>
    <w:rsid w:val="009B2D2C"/>
    <w:rsid w:val="009B2D95"/>
    <w:rsid w:val="009B315A"/>
    <w:rsid w:val="009B3359"/>
    <w:rsid w:val="009B34BC"/>
    <w:rsid w:val="009B3F72"/>
    <w:rsid w:val="009B41B0"/>
    <w:rsid w:val="009B47E6"/>
    <w:rsid w:val="009B494F"/>
    <w:rsid w:val="009B4E5A"/>
    <w:rsid w:val="009B53A7"/>
    <w:rsid w:val="009B58DE"/>
    <w:rsid w:val="009B58ED"/>
    <w:rsid w:val="009B5B26"/>
    <w:rsid w:val="009B6213"/>
    <w:rsid w:val="009B6217"/>
    <w:rsid w:val="009B64B1"/>
    <w:rsid w:val="009B6639"/>
    <w:rsid w:val="009B66ED"/>
    <w:rsid w:val="009B6A9B"/>
    <w:rsid w:val="009B70BE"/>
    <w:rsid w:val="009B7FDF"/>
    <w:rsid w:val="009C0ADA"/>
    <w:rsid w:val="009C0C0D"/>
    <w:rsid w:val="009C0FD0"/>
    <w:rsid w:val="009C122F"/>
    <w:rsid w:val="009C1B4C"/>
    <w:rsid w:val="009C1D46"/>
    <w:rsid w:val="009C2DE9"/>
    <w:rsid w:val="009C2E6D"/>
    <w:rsid w:val="009C3026"/>
    <w:rsid w:val="009C343F"/>
    <w:rsid w:val="009C3721"/>
    <w:rsid w:val="009C386D"/>
    <w:rsid w:val="009C3C47"/>
    <w:rsid w:val="009C3CBF"/>
    <w:rsid w:val="009C3E24"/>
    <w:rsid w:val="009C3F26"/>
    <w:rsid w:val="009C40E4"/>
    <w:rsid w:val="009C4314"/>
    <w:rsid w:val="009C4331"/>
    <w:rsid w:val="009C45A2"/>
    <w:rsid w:val="009C47C3"/>
    <w:rsid w:val="009C48E3"/>
    <w:rsid w:val="009C4A9F"/>
    <w:rsid w:val="009C4B36"/>
    <w:rsid w:val="009C4CAD"/>
    <w:rsid w:val="009C5061"/>
    <w:rsid w:val="009C5164"/>
    <w:rsid w:val="009C5376"/>
    <w:rsid w:val="009C62FE"/>
    <w:rsid w:val="009C67DD"/>
    <w:rsid w:val="009C68A2"/>
    <w:rsid w:val="009C6FEB"/>
    <w:rsid w:val="009C738F"/>
    <w:rsid w:val="009C747E"/>
    <w:rsid w:val="009C7E01"/>
    <w:rsid w:val="009D06EB"/>
    <w:rsid w:val="009D0C43"/>
    <w:rsid w:val="009D1250"/>
    <w:rsid w:val="009D163E"/>
    <w:rsid w:val="009D1C3E"/>
    <w:rsid w:val="009D1C8A"/>
    <w:rsid w:val="009D1D98"/>
    <w:rsid w:val="009D1DFA"/>
    <w:rsid w:val="009D21DA"/>
    <w:rsid w:val="009D2275"/>
    <w:rsid w:val="009D26B2"/>
    <w:rsid w:val="009D285F"/>
    <w:rsid w:val="009D2B30"/>
    <w:rsid w:val="009D308E"/>
    <w:rsid w:val="009D3199"/>
    <w:rsid w:val="009D3F3B"/>
    <w:rsid w:val="009D3FE0"/>
    <w:rsid w:val="009D4319"/>
    <w:rsid w:val="009D4620"/>
    <w:rsid w:val="009D4867"/>
    <w:rsid w:val="009D48F9"/>
    <w:rsid w:val="009D4E05"/>
    <w:rsid w:val="009D559A"/>
    <w:rsid w:val="009D561D"/>
    <w:rsid w:val="009D57D5"/>
    <w:rsid w:val="009D58B7"/>
    <w:rsid w:val="009D5A23"/>
    <w:rsid w:val="009D5B95"/>
    <w:rsid w:val="009D5CC8"/>
    <w:rsid w:val="009D6088"/>
    <w:rsid w:val="009D616F"/>
    <w:rsid w:val="009D61C5"/>
    <w:rsid w:val="009D650C"/>
    <w:rsid w:val="009D6622"/>
    <w:rsid w:val="009D70D7"/>
    <w:rsid w:val="009D7777"/>
    <w:rsid w:val="009D7A25"/>
    <w:rsid w:val="009E0419"/>
    <w:rsid w:val="009E0459"/>
    <w:rsid w:val="009E0EC6"/>
    <w:rsid w:val="009E0F62"/>
    <w:rsid w:val="009E13F7"/>
    <w:rsid w:val="009E19D7"/>
    <w:rsid w:val="009E225B"/>
    <w:rsid w:val="009E287D"/>
    <w:rsid w:val="009E28F2"/>
    <w:rsid w:val="009E2A27"/>
    <w:rsid w:val="009E2C7B"/>
    <w:rsid w:val="009E2E4A"/>
    <w:rsid w:val="009E37B9"/>
    <w:rsid w:val="009E3E52"/>
    <w:rsid w:val="009E3E99"/>
    <w:rsid w:val="009E4382"/>
    <w:rsid w:val="009E5328"/>
    <w:rsid w:val="009E5392"/>
    <w:rsid w:val="009E541F"/>
    <w:rsid w:val="009E55C1"/>
    <w:rsid w:val="009E5934"/>
    <w:rsid w:val="009E5B3A"/>
    <w:rsid w:val="009E5B3F"/>
    <w:rsid w:val="009E5E5D"/>
    <w:rsid w:val="009E6038"/>
    <w:rsid w:val="009E605A"/>
    <w:rsid w:val="009E62E3"/>
    <w:rsid w:val="009E642A"/>
    <w:rsid w:val="009E6723"/>
    <w:rsid w:val="009E6945"/>
    <w:rsid w:val="009E6A69"/>
    <w:rsid w:val="009E6C94"/>
    <w:rsid w:val="009E6DF5"/>
    <w:rsid w:val="009E708B"/>
    <w:rsid w:val="009E71F7"/>
    <w:rsid w:val="009E732D"/>
    <w:rsid w:val="009E7340"/>
    <w:rsid w:val="009E743D"/>
    <w:rsid w:val="009E791E"/>
    <w:rsid w:val="009E793A"/>
    <w:rsid w:val="009E7CC3"/>
    <w:rsid w:val="009E7D3F"/>
    <w:rsid w:val="009F03B3"/>
    <w:rsid w:val="009F08DD"/>
    <w:rsid w:val="009F145C"/>
    <w:rsid w:val="009F154D"/>
    <w:rsid w:val="009F16CD"/>
    <w:rsid w:val="009F1CBF"/>
    <w:rsid w:val="009F1CC6"/>
    <w:rsid w:val="009F207D"/>
    <w:rsid w:val="009F2160"/>
    <w:rsid w:val="009F264A"/>
    <w:rsid w:val="009F2B06"/>
    <w:rsid w:val="009F2FA0"/>
    <w:rsid w:val="009F30DD"/>
    <w:rsid w:val="009F33D0"/>
    <w:rsid w:val="009F45B7"/>
    <w:rsid w:val="009F4C7F"/>
    <w:rsid w:val="009F4D1A"/>
    <w:rsid w:val="009F4F0A"/>
    <w:rsid w:val="009F5061"/>
    <w:rsid w:val="009F556A"/>
    <w:rsid w:val="009F5C67"/>
    <w:rsid w:val="009F6434"/>
    <w:rsid w:val="009F65F8"/>
    <w:rsid w:val="009F6903"/>
    <w:rsid w:val="009F6EC3"/>
    <w:rsid w:val="009F7098"/>
    <w:rsid w:val="009F7230"/>
    <w:rsid w:val="009F76FD"/>
    <w:rsid w:val="009F77AB"/>
    <w:rsid w:val="00A000B1"/>
    <w:rsid w:val="00A001CA"/>
    <w:rsid w:val="00A003F8"/>
    <w:rsid w:val="00A005F3"/>
    <w:rsid w:val="00A009FD"/>
    <w:rsid w:val="00A00F6E"/>
    <w:rsid w:val="00A00F7A"/>
    <w:rsid w:val="00A01231"/>
    <w:rsid w:val="00A01643"/>
    <w:rsid w:val="00A01D0E"/>
    <w:rsid w:val="00A01D27"/>
    <w:rsid w:val="00A02A1C"/>
    <w:rsid w:val="00A02B24"/>
    <w:rsid w:val="00A02DD2"/>
    <w:rsid w:val="00A0320B"/>
    <w:rsid w:val="00A03221"/>
    <w:rsid w:val="00A03AAC"/>
    <w:rsid w:val="00A03D08"/>
    <w:rsid w:val="00A04573"/>
    <w:rsid w:val="00A04674"/>
    <w:rsid w:val="00A04942"/>
    <w:rsid w:val="00A0514A"/>
    <w:rsid w:val="00A05711"/>
    <w:rsid w:val="00A05B76"/>
    <w:rsid w:val="00A068C7"/>
    <w:rsid w:val="00A06F86"/>
    <w:rsid w:val="00A07406"/>
    <w:rsid w:val="00A07441"/>
    <w:rsid w:val="00A0780E"/>
    <w:rsid w:val="00A07A5E"/>
    <w:rsid w:val="00A07CE5"/>
    <w:rsid w:val="00A07D3B"/>
    <w:rsid w:val="00A10062"/>
    <w:rsid w:val="00A1010F"/>
    <w:rsid w:val="00A10851"/>
    <w:rsid w:val="00A108DC"/>
    <w:rsid w:val="00A110A0"/>
    <w:rsid w:val="00A11315"/>
    <w:rsid w:val="00A113BD"/>
    <w:rsid w:val="00A1168F"/>
    <w:rsid w:val="00A11D36"/>
    <w:rsid w:val="00A11F1B"/>
    <w:rsid w:val="00A1220E"/>
    <w:rsid w:val="00A13B5E"/>
    <w:rsid w:val="00A13BD3"/>
    <w:rsid w:val="00A13C66"/>
    <w:rsid w:val="00A13E11"/>
    <w:rsid w:val="00A1425D"/>
    <w:rsid w:val="00A144BF"/>
    <w:rsid w:val="00A147D2"/>
    <w:rsid w:val="00A149C6"/>
    <w:rsid w:val="00A14FB2"/>
    <w:rsid w:val="00A1571C"/>
    <w:rsid w:val="00A15EAA"/>
    <w:rsid w:val="00A1609D"/>
    <w:rsid w:val="00A16A70"/>
    <w:rsid w:val="00A16DD3"/>
    <w:rsid w:val="00A16E85"/>
    <w:rsid w:val="00A16FBD"/>
    <w:rsid w:val="00A171D7"/>
    <w:rsid w:val="00A17A95"/>
    <w:rsid w:val="00A2003E"/>
    <w:rsid w:val="00A20422"/>
    <w:rsid w:val="00A205B0"/>
    <w:rsid w:val="00A20696"/>
    <w:rsid w:val="00A20D8D"/>
    <w:rsid w:val="00A21576"/>
    <w:rsid w:val="00A220AD"/>
    <w:rsid w:val="00A22767"/>
    <w:rsid w:val="00A22D6A"/>
    <w:rsid w:val="00A22F6D"/>
    <w:rsid w:val="00A23124"/>
    <w:rsid w:val="00A233B0"/>
    <w:rsid w:val="00A234C5"/>
    <w:rsid w:val="00A24599"/>
    <w:rsid w:val="00A250C3"/>
    <w:rsid w:val="00A252C8"/>
    <w:rsid w:val="00A2592A"/>
    <w:rsid w:val="00A259D0"/>
    <w:rsid w:val="00A25B71"/>
    <w:rsid w:val="00A25D76"/>
    <w:rsid w:val="00A26273"/>
    <w:rsid w:val="00A26306"/>
    <w:rsid w:val="00A264CC"/>
    <w:rsid w:val="00A2663E"/>
    <w:rsid w:val="00A26745"/>
    <w:rsid w:val="00A267CE"/>
    <w:rsid w:val="00A26A4E"/>
    <w:rsid w:val="00A26AB1"/>
    <w:rsid w:val="00A26E2F"/>
    <w:rsid w:val="00A26F1B"/>
    <w:rsid w:val="00A27871"/>
    <w:rsid w:val="00A27D85"/>
    <w:rsid w:val="00A27DF8"/>
    <w:rsid w:val="00A30256"/>
    <w:rsid w:val="00A30AAA"/>
    <w:rsid w:val="00A30C10"/>
    <w:rsid w:val="00A30C59"/>
    <w:rsid w:val="00A3123B"/>
    <w:rsid w:val="00A316A5"/>
    <w:rsid w:val="00A319CD"/>
    <w:rsid w:val="00A31A23"/>
    <w:rsid w:val="00A31A48"/>
    <w:rsid w:val="00A31B40"/>
    <w:rsid w:val="00A31CB3"/>
    <w:rsid w:val="00A31D79"/>
    <w:rsid w:val="00A32024"/>
    <w:rsid w:val="00A326A6"/>
    <w:rsid w:val="00A3310F"/>
    <w:rsid w:val="00A331FD"/>
    <w:rsid w:val="00A332AD"/>
    <w:rsid w:val="00A33AFC"/>
    <w:rsid w:val="00A33E2F"/>
    <w:rsid w:val="00A33FCF"/>
    <w:rsid w:val="00A3420F"/>
    <w:rsid w:val="00A342AB"/>
    <w:rsid w:val="00A342AF"/>
    <w:rsid w:val="00A34929"/>
    <w:rsid w:val="00A34E37"/>
    <w:rsid w:val="00A34E4B"/>
    <w:rsid w:val="00A34E9B"/>
    <w:rsid w:val="00A35420"/>
    <w:rsid w:val="00A3578E"/>
    <w:rsid w:val="00A357F9"/>
    <w:rsid w:val="00A3583A"/>
    <w:rsid w:val="00A35ED9"/>
    <w:rsid w:val="00A35EE0"/>
    <w:rsid w:val="00A36B0F"/>
    <w:rsid w:val="00A373B9"/>
    <w:rsid w:val="00A37456"/>
    <w:rsid w:val="00A3787B"/>
    <w:rsid w:val="00A37A2F"/>
    <w:rsid w:val="00A4094C"/>
    <w:rsid w:val="00A40A69"/>
    <w:rsid w:val="00A40B97"/>
    <w:rsid w:val="00A40BA7"/>
    <w:rsid w:val="00A40E5A"/>
    <w:rsid w:val="00A40F99"/>
    <w:rsid w:val="00A41326"/>
    <w:rsid w:val="00A4183C"/>
    <w:rsid w:val="00A423EF"/>
    <w:rsid w:val="00A424B2"/>
    <w:rsid w:val="00A427AF"/>
    <w:rsid w:val="00A428A0"/>
    <w:rsid w:val="00A42ACE"/>
    <w:rsid w:val="00A43025"/>
    <w:rsid w:val="00A43105"/>
    <w:rsid w:val="00A43631"/>
    <w:rsid w:val="00A43DC5"/>
    <w:rsid w:val="00A43F1A"/>
    <w:rsid w:val="00A44051"/>
    <w:rsid w:val="00A44072"/>
    <w:rsid w:val="00A44823"/>
    <w:rsid w:val="00A44EB2"/>
    <w:rsid w:val="00A45537"/>
    <w:rsid w:val="00A45723"/>
    <w:rsid w:val="00A45F07"/>
    <w:rsid w:val="00A46065"/>
    <w:rsid w:val="00A463B7"/>
    <w:rsid w:val="00A4644D"/>
    <w:rsid w:val="00A467DA"/>
    <w:rsid w:val="00A469E1"/>
    <w:rsid w:val="00A46AAE"/>
    <w:rsid w:val="00A46D70"/>
    <w:rsid w:val="00A47404"/>
    <w:rsid w:val="00A503D1"/>
    <w:rsid w:val="00A504E1"/>
    <w:rsid w:val="00A50A0B"/>
    <w:rsid w:val="00A50A7D"/>
    <w:rsid w:val="00A50BD7"/>
    <w:rsid w:val="00A50D23"/>
    <w:rsid w:val="00A50D6C"/>
    <w:rsid w:val="00A50E4B"/>
    <w:rsid w:val="00A5100C"/>
    <w:rsid w:val="00A51673"/>
    <w:rsid w:val="00A51693"/>
    <w:rsid w:val="00A51936"/>
    <w:rsid w:val="00A51952"/>
    <w:rsid w:val="00A51B23"/>
    <w:rsid w:val="00A51DCF"/>
    <w:rsid w:val="00A521AC"/>
    <w:rsid w:val="00A52302"/>
    <w:rsid w:val="00A52372"/>
    <w:rsid w:val="00A52415"/>
    <w:rsid w:val="00A53567"/>
    <w:rsid w:val="00A53753"/>
    <w:rsid w:val="00A53791"/>
    <w:rsid w:val="00A537F2"/>
    <w:rsid w:val="00A54019"/>
    <w:rsid w:val="00A5456F"/>
    <w:rsid w:val="00A5462A"/>
    <w:rsid w:val="00A551D1"/>
    <w:rsid w:val="00A5575D"/>
    <w:rsid w:val="00A558BE"/>
    <w:rsid w:val="00A559C5"/>
    <w:rsid w:val="00A55AFC"/>
    <w:rsid w:val="00A55C32"/>
    <w:rsid w:val="00A564B3"/>
    <w:rsid w:val="00A56620"/>
    <w:rsid w:val="00A56649"/>
    <w:rsid w:val="00A567D4"/>
    <w:rsid w:val="00A56AC0"/>
    <w:rsid w:val="00A56BBB"/>
    <w:rsid w:val="00A573D9"/>
    <w:rsid w:val="00A57571"/>
    <w:rsid w:val="00A57C51"/>
    <w:rsid w:val="00A57CA5"/>
    <w:rsid w:val="00A6003B"/>
    <w:rsid w:val="00A60113"/>
    <w:rsid w:val="00A6014E"/>
    <w:rsid w:val="00A60304"/>
    <w:rsid w:val="00A60774"/>
    <w:rsid w:val="00A60A4E"/>
    <w:rsid w:val="00A60B79"/>
    <w:rsid w:val="00A60BA8"/>
    <w:rsid w:val="00A60CE3"/>
    <w:rsid w:val="00A61160"/>
    <w:rsid w:val="00A61259"/>
    <w:rsid w:val="00A6136A"/>
    <w:rsid w:val="00A617AA"/>
    <w:rsid w:val="00A619AF"/>
    <w:rsid w:val="00A62012"/>
    <w:rsid w:val="00A621D0"/>
    <w:rsid w:val="00A62586"/>
    <w:rsid w:val="00A62789"/>
    <w:rsid w:val="00A627A9"/>
    <w:rsid w:val="00A62919"/>
    <w:rsid w:val="00A633BE"/>
    <w:rsid w:val="00A634A7"/>
    <w:rsid w:val="00A637A5"/>
    <w:rsid w:val="00A638F9"/>
    <w:rsid w:val="00A63CAB"/>
    <w:rsid w:val="00A63ECE"/>
    <w:rsid w:val="00A63F1C"/>
    <w:rsid w:val="00A640ED"/>
    <w:rsid w:val="00A64CFC"/>
    <w:rsid w:val="00A64EA7"/>
    <w:rsid w:val="00A650D2"/>
    <w:rsid w:val="00A65537"/>
    <w:rsid w:val="00A65850"/>
    <w:rsid w:val="00A658F7"/>
    <w:rsid w:val="00A65B18"/>
    <w:rsid w:val="00A6605E"/>
    <w:rsid w:val="00A662DF"/>
    <w:rsid w:val="00A663C3"/>
    <w:rsid w:val="00A66EF5"/>
    <w:rsid w:val="00A67353"/>
    <w:rsid w:val="00A67464"/>
    <w:rsid w:val="00A6748F"/>
    <w:rsid w:val="00A6783D"/>
    <w:rsid w:val="00A67A93"/>
    <w:rsid w:val="00A67C08"/>
    <w:rsid w:val="00A67D40"/>
    <w:rsid w:val="00A702BD"/>
    <w:rsid w:val="00A702D0"/>
    <w:rsid w:val="00A702D7"/>
    <w:rsid w:val="00A70656"/>
    <w:rsid w:val="00A707D3"/>
    <w:rsid w:val="00A7083F"/>
    <w:rsid w:val="00A70917"/>
    <w:rsid w:val="00A709DC"/>
    <w:rsid w:val="00A70B7D"/>
    <w:rsid w:val="00A70EF5"/>
    <w:rsid w:val="00A7108F"/>
    <w:rsid w:val="00A715FF"/>
    <w:rsid w:val="00A71B20"/>
    <w:rsid w:val="00A71CEF"/>
    <w:rsid w:val="00A71F38"/>
    <w:rsid w:val="00A721BF"/>
    <w:rsid w:val="00A7256E"/>
    <w:rsid w:val="00A72745"/>
    <w:rsid w:val="00A72988"/>
    <w:rsid w:val="00A72B41"/>
    <w:rsid w:val="00A72EEA"/>
    <w:rsid w:val="00A73473"/>
    <w:rsid w:val="00A7368B"/>
    <w:rsid w:val="00A73772"/>
    <w:rsid w:val="00A7386C"/>
    <w:rsid w:val="00A73C8C"/>
    <w:rsid w:val="00A7411F"/>
    <w:rsid w:val="00A74136"/>
    <w:rsid w:val="00A742F0"/>
    <w:rsid w:val="00A747D7"/>
    <w:rsid w:val="00A74926"/>
    <w:rsid w:val="00A75107"/>
    <w:rsid w:val="00A7541E"/>
    <w:rsid w:val="00A75E32"/>
    <w:rsid w:val="00A7614B"/>
    <w:rsid w:val="00A762FD"/>
    <w:rsid w:val="00A76F1D"/>
    <w:rsid w:val="00A7721C"/>
    <w:rsid w:val="00A7724A"/>
    <w:rsid w:val="00A77B5D"/>
    <w:rsid w:val="00A77E51"/>
    <w:rsid w:val="00A77EC5"/>
    <w:rsid w:val="00A811D1"/>
    <w:rsid w:val="00A8186A"/>
    <w:rsid w:val="00A819C8"/>
    <w:rsid w:val="00A8212B"/>
    <w:rsid w:val="00A821F2"/>
    <w:rsid w:val="00A821FD"/>
    <w:rsid w:val="00A82359"/>
    <w:rsid w:val="00A82543"/>
    <w:rsid w:val="00A82657"/>
    <w:rsid w:val="00A829DB"/>
    <w:rsid w:val="00A82C10"/>
    <w:rsid w:val="00A82D97"/>
    <w:rsid w:val="00A8305E"/>
    <w:rsid w:val="00A833E8"/>
    <w:rsid w:val="00A83843"/>
    <w:rsid w:val="00A84084"/>
    <w:rsid w:val="00A84ABF"/>
    <w:rsid w:val="00A854E1"/>
    <w:rsid w:val="00A85896"/>
    <w:rsid w:val="00A85BA9"/>
    <w:rsid w:val="00A85C6D"/>
    <w:rsid w:val="00A86233"/>
    <w:rsid w:val="00A86739"/>
    <w:rsid w:val="00A867C4"/>
    <w:rsid w:val="00A867C8"/>
    <w:rsid w:val="00A86C9F"/>
    <w:rsid w:val="00A86F02"/>
    <w:rsid w:val="00A8701F"/>
    <w:rsid w:val="00A87694"/>
    <w:rsid w:val="00A87B74"/>
    <w:rsid w:val="00A90F40"/>
    <w:rsid w:val="00A90FDE"/>
    <w:rsid w:val="00A917D5"/>
    <w:rsid w:val="00A91CDF"/>
    <w:rsid w:val="00A92150"/>
    <w:rsid w:val="00A92615"/>
    <w:rsid w:val="00A92BAC"/>
    <w:rsid w:val="00A92CF8"/>
    <w:rsid w:val="00A931B8"/>
    <w:rsid w:val="00A9356E"/>
    <w:rsid w:val="00A93EB6"/>
    <w:rsid w:val="00A94662"/>
    <w:rsid w:val="00A949CD"/>
    <w:rsid w:val="00A95DF5"/>
    <w:rsid w:val="00A95E2C"/>
    <w:rsid w:val="00A961BC"/>
    <w:rsid w:val="00A96641"/>
    <w:rsid w:val="00A969B1"/>
    <w:rsid w:val="00A96E73"/>
    <w:rsid w:val="00A96F43"/>
    <w:rsid w:val="00A9709A"/>
    <w:rsid w:val="00A971C5"/>
    <w:rsid w:val="00A974A7"/>
    <w:rsid w:val="00AA0369"/>
    <w:rsid w:val="00AA070D"/>
    <w:rsid w:val="00AA07BE"/>
    <w:rsid w:val="00AA0856"/>
    <w:rsid w:val="00AA0AF6"/>
    <w:rsid w:val="00AA0C56"/>
    <w:rsid w:val="00AA0FDF"/>
    <w:rsid w:val="00AA14C4"/>
    <w:rsid w:val="00AA1786"/>
    <w:rsid w:val="00AA24D8"/>
    <w:rsid w:val="00AA2C2C"/>
    <w:rsid w:val="00AA2C9E"/>
    <w:rsid w:val="00AA2EA1"/>
    <w:rsid w:val="00AA2EAD"/>
    <w:rsid w:val="00AA3254"/>
    <w:rsid w:val="00AA3BB7"/>
    <w:rsid w:val="00AA3F5E"/>
    <w:rsid w:val="00AA441D"/>
    <w:rsid w:val="00AA46D6"/>
    <w:rsid w:val="00AA4880"/>
    <w:rsid w:val="00AA4FAD"/>
    <w:rsid w:val="00AA5185"/>
    <w:rsid w:val="00AA519A"/>
    <w:rsid w:val="00AA52B5"/>
    <w:rsid w:val="00AA5910"/>
    <w:rsid w:val="00AA5EE9"/>
    <w:rsid w:val="00AA6259"/>
    <w:rsid w:val="00AA6372"/>
    <w:rsid w:val="00AA6458"/>
    <w:rsid w:val="00AA69B3"/>
    <w:rsid w:val="00AA6D09"/>
    <w:rsid w:val="00AA70E8"/>
    <w:rsid w:val="00AA74F3"/>
    <w:rsid w:val="00AA79FE"/>
    <w:rsid w:val="00AB04B8"/>
    <w:rsid w:val="00AB0A7E"/>
    <w:rsid w:val="00AB0BAB"/>
    <w:rsid w:val="00AB1189"/>
    <w:rsid w:val="00AB1354"/>
    <w:rsid w:val="00AB14ED"/>
    <w:rsid w:val="00AB18C2"/>
    <w:rsid w:val="00AB19C1"/>
    <w:rsid w:val="00AB1AA4"/>
    <w:rsid w:val="00AB1C02"/>
    <w:rsid w:val="00AB21BD"/>
    <w:rsid w:val="00AB2478"/>
    <w:rsid w:val="00AB2B5E"/>
    <w:rsid w:val="00AB2B8E"/>
    <w:rsid w:val="00AB2BBF"/>
    <w:rsid w:val="00AB37BA"/>
    <w:rsid w:val="00AB38DB"/>
    <w:rsid w:val="00AB3BA5"/>
    <w:rsid w:val="00AB3DE8"/>
    <w:rsid w:val="00AB3EBD"/>
    <w:rsid w:val="00AB429C"/>
    <w:rsid w:val="00AB4771"/>
    <w:rsid w:val="00AB4A32"/>
    <w:rsid w:val="00AB4FC4"/>
    <w:rsid w:val="00AB5034"/>
    <w:rsid w:val="00AB5322"/>
    <w:rsid w:val="00AB583E"/>
    <w:rsid w:val="00AB5AC1"/>
    <w:rsid w:val="00AB5C2C"/>
    <w:rsid w:val="00AB5C9B"/>
    <w:rsid w:val="00AB5DA8"/>
    <w:rsid w:val="00AB5F7F"/>
    <w:rsid w:val="00AB5FA6"/>
    <w:rsid w:val="00AB6082"/>
    <w:rsid w:val="00AB6162"/>
    <w:rsid w:val="00AB63D1"/>
    <w:rsid w:val="00AB692D"/>
    <w:rsid w:val="00AB69CF"/>
    <w:rsid w:val="00AB6BB1"/>
    <w:rsid w:val="00AB6C61"/>
    <w:rsid w:val="00AB6DD5"/>
    <w:rsid w:val="00AB6F06"/>
    <w:rsid w:val="00AB7131"/>
    <w:rsid w:val="00AB76D2"/>
    <w:rsid w:val="00AB7740"/>
    <w:rsid w:val="00AB774B"/>
    <w:rsid w:val="00AB7982"/>
    <w:rsid w:val="00AB7E0B"/>
    <w:rsid w:val="00AC01C5"/>
    <w:rsid w:val="00AC039D"/>
    <w:rsid w:val="00AC06EF"/>
    <w:rsid w:val="00AC084E"/>
    <w:rsid w:val="00AC0984"/>
    <w:rsid w:val="00AC0DA8"/>
    <w:rsid w:val="00AC0DFA"/>
    <w:rsid w:val="00AC0EFB"/>
    <w:rsid w:val="00AC121E"/>
    <w:rsid w:val="00AC125C"/>
    <w:rsid w:val="00AC12D9"/>
    <w:rsid w:val="00AC17D4"/>
    <w:rsid w:val="00AC1868"/>
    <w:rsid w:val="00AC21B0"/>
    <w:rsid w:val="00AC255A"/>
    <w:rsid w:val="00AC29FE"/>
    <w:rsid w:val="00AC32D0"/>
    <w:rsid w:val="00AC337E"/>
    <w:rsid w:val="00AC33DA"/>
    <w:rsid w:val="00AC452B"/>
    <w:rsid w:val="00AC46DD"/>
    <w:rsid w:val="00AC4957"/>
    <w:rsid w:val="00AC498B"/>
    <w:rsid w:val="00AC4B89"/>
    <w:rsid w:val="00AC4BBF"/>
    <w:rsid w:val="00AC4D68"/>
    <w:rsid w:val="00AC4D90"/>
    <w:rsid w:val="00AC4F00"/>
    <w:rsid w:val="00AC51FC"/>
    <w:rsid w:val="00AC5218"/>
    <w:rsid w:val="00AC5376"/>
    <w:rsid w:val="00AC53A2"/>
    <w:rsid w:val="00AC555D"/>
    <w:rsid w:val="00AC5D94"/>
    <w:rsid w:val="00AC5E65"/>
    <w:rsid w:val="00AC5E71"/>
    <w:rsid w:val="00AC6195"/>
    <w:rsid w:val="00AC624F"/>
    <w:rsid w:val="00AC62A9"/>
    <w:rsid w:val="00AC6640"/>
    <w:rsid w:val="00AC6B51"/>
    <w:rsid w:val="00AC6CC4"/>
    <w:rsid w:val="00AC6D31"/>
    <w:rsid w:val="00AC6D45"/>
    <w:rsid w:val="00AC6D78"/>
    <w:rsid w:val="00AC7901"/>
    <w:rsid w:val="00AD02E2"/>
    <w:rsid w:val="00AD0373"/>
    <w:rsid w:val="00AD0619"/>
    <w:rsid w:val="00AD065A"/>
    <w:rsid w:val="00AD06B8"/>
    <w:rsid w:val="00AD0BA0"/>
    <w:rsid w:val="00AD0E11"/>
    <w:rsid w:val="00AD0EE6"/>
    <w:rsid w:val="00AD0F57"/>
    <w:rsid w:val="00AD0F98"/>
    <w:rsid w:val="00AD1825"/>
    <w:rsid w:val="00AD1846"/>
    <w:rsid w:val="00AD1A78"/>
    <w:rsid w:val="00AD2168"/>
    <w:rsid w:val="00AD2363"/>
    <w:rsid w:val="00AD242C"/>
    <w:rsid w:val="00AD2B1D"/>
    <w:rsid w:val="00AD32D6"/>
    <w:rsid w:val="00AD46B6"/>
    <w:rsid w:val="00AD4955"/>
    <w:rsid w:val="00AD50A0"/>
    <w:rsid w:val="00AD56BA"/>
    <w:rsid w:val="00AD591E"/>
    <w:rsid w:val="00AD5C87"/>
    <w:rsid w:val="00AD6251"/>
    <w:rsid w:val="00AD6629"/>
    <w:rsid w:val="00AD6B3E"/>
    <w:rsid w:val="00AD6BC5"/>
    <w:rsid w:val="00AD6C2E"/>
    <w:rsid w:val="00AD6F7B"/>
    <w:rsid w:val="00AD7173"/>
    <w:rsid w:val="00AD71D8"/>
    <w:rsid w:val="00AD74A2"/>
    <w:rsid w:val="00AD750B"/>
    <w:rsid w:val="00AD7AAC"/>
    <w:rsid w:val="00AD7D07"/>
    <w:rsid w:val="00AD7E93"/>
    <w:rsid w:val="00AE09C9"/>
    <w:rsid w:val="00AE09E4"/>
    <w:rsid w:val="00AE0A35"/>
    <w:rsid w:val="00AE0C38"/>
    <w:rsid w:val="00AE11CE"/>
    <w:rsid w:val="00AE1308"/>
    <w:rsid w:val="00AE14C2"/>
    <w:rsid w:val="00AE217F"/>
    <w:rsid w:val="00AE238F"/>
    <w:rsid w:val="00AE2943"/>
    <w:rsid w:val="00AE29E5"/>
    <w:rsid w:val="00AE3A4F"/>
    <w:rsid w:val="00AE3D40"/>
    <w:rsid w:val="00AE3EC6"/>
    <w:rsid w:val="00AE4068"/>
    <w:rsid w:val="00AE417A"/>
    <w:rsid w:val="00AE47ED"/>
    <w:rsid w:val="00AE4D02"/>
    <w:rsid w:val="00AE4FF9"/>
    <w:rsid w:val="00AE5B37"/>
    <w:rsid w:val="00AE61DB"/>
    <w:rsid w:val="00AE651B"/>
    <w:rsid w:val="00AE6B20"/>
    <w:rsid w:val="00AE6DCF"/>
    <w:rsid w:val="00AE71CA"/>
    <w:rsid w:val="00AE7249"/>
    <w:rsid w:val="00AE738C"/>
    <w:rsid w:val="00AE7D83"/>
    <w:rsid w:val="00AF00E6"/>
    <w:rsid w:val="00AF0308"/>
    <w:rsid w:val="00AF054E"/>
    <w:rsid w:val="00AF07FA"/>
    <w:rsid w:val="00AF0821"/>
    <w:rsid w:val="00AF1976"/>
    <w:rsid w:val="00AF1B4B"/>
    <w:rsid w:val="00AF1C41"/>
    <w:rsid w:val="00AF23B3"/>
    <w:rsid w:val="00AF259F"/>
    <w:rsid w:val="00AF2727"/>
    <w:rsid w:val="00AF2D5F"/>
    <w:rsid w:val="00AF2F9B"/>
    <w:rsid w:val="00AF30BF"/>
    <w:rsid w:val="00AF324B"/>
    <w:rsid w:val="00AF32AB"/>
    <w:rsid w:val="00AF39C8"/>
    <w:rsid w:val="00AF3E30"/>
    <w:rsid w:val="00AF4183"/>
    <w:rsid w:val="00AF4211"/>
    <w:rsid w:val="00AF4213"/>
    <w:rsid w:val="00AF45F4"/>
    <w:rsid w:val="00AF47EC"/>
    <w:rsid w:val="00AF4A93"/>
    <w:rsid w:val="00AF55CD"/>
    <w:rsid w:val="00AF6429"/>
    <w:rsid w:val="00AF6547"/>
    <w:rsid w:val="00AF663C"/>
    <w:rsid w:val="00AF69FA"/>
    <w:rsid w:val="00AF6BF9"/>
    <w:rsid w:val="00AF6D70"/>
    <w:rsid w:val="00AF6E3A"/>
    <w:rsid w:val="00AF6EFD"/>
    <w:rsid w:val="00AF7293"/>
    <w:rsid w:val="00AF7512"/>
    <w:rsid w:val="00AF76A3"/>
    <w:rsid w:val="00AF77F8"/>
    <w:rsid w:val="00AF7C2F"/>
    <w:rsid w:val="00B001C4"/>
    <w:rsid w:val="00B001F1"/>
    <w:rsid w:val="00B00221"/>
    <w:rsid w:val="00B00650"/>
    <w:rsid w:val="00B0068A"/>
    <w:rsid w:val="00B00CFE"/>
    <w:rsid w:val="00B00DD3"/>
    <w:rsid w:val="00B01052"/>
    <w:rsid w:val="00B01307"/>
    <w:rsid w:val="00B01599"/>
    <w:rsid w:val="00B016A1"/>
    <w:rsid w:val="00B017F7"/>
    <w:rsid w:val="00B01CA4"/>
    <w:rsid w:val="00B01D7F"/>
    <w:rsid w:val="00B01F58"/>
    <w:rsid w:val="00B01FC7"/>
    <w:rsid w:val="00B02131"/>
    <w:rsid w:val="00B02182"/>
    <w:rsid w:val="00B02835"/>
    <w:rsid w:val="00B02D29"/>
    <w:rsid w:val="00B02F1C"/>
    <w:rsid w:val="00B02FBE"/>
    <w:rsid w:val="00B031F8"/>
    <w:rsid w:val="00B03316"/>
    <w:rsid w:val="00B0344B"/>
    <w:rsid w:val="00B03561"/>
    <w:rsid w:val="00B03594"/>
    <w:rsid w:val="00B03B14"/>
    <w:rsid w:val="00B03B80"/>
    <w:rsid w:val="00B03D80"/>
    <w:rsid w:val="00B041D1"/>
    <w:rsid w:val="00B04515"/>
    <w:rsid w:val="00B04D65"/>
    <w:rsid w:val="00B04DF2"/>
    <w:rsid w:val="00B04F3F"/>
    <w:rsid w:val="00B05055"/>
    <w:rsid w:val="00B0536C"/>
    <w:rsid w:val="00B058E6"/>
    <w:rsid w:val="00B05BD9"/>
    <w:rsid w:val="00B05D58"/>
    <w:rsid w:val="00B05E15"/>
    <w:rsid w:val="00B0645F"/>
    <w:rsid w:val="00B067BC"/>
    <w:rsid w:val="00B06891"/>
    <w:rsid w:val="00B06A41"/>
    <w:rsid w:val="00B06B20"/>
    <w:rsid w:val="00B07509"/>
    <w:rsid w:val="00B077E8"/>
    <w:rsid w:val="00B07D25"/>
    <w:rsid w:val="00B07E2A"/>
    <w:rsid w:val="00B10082"/>
    <w:rsid w:val="00B101B8"/>
    <w:rsid w:val="00B10D9A"/>
    <w:rsid w:val="00B11117"/>
    <w:rsid w:val="00B11722"/>
    <w:rsid w:val="00B11804"/>
    <w:rsid w:val="00B12204"/>
    <w:rsid w:val="00B1232D"/>
    <w:rsid w:val="00B12852"/>
    <w:rsid w:val="00B12936"/>
    <w:rsid w:val="00B12CEE"/>
    <w:rsid w:val="00B12E6D"/>
    <w:rsid w:val="00B131F2"/>
    <w:rsid w:val="00B13703"/>
    <w:rsid w:val="00B1384E"/>
    <w:rsid w:val="00B13853"/>
    <w:rsid w:val="00B13EA7"/>
    <w:rsid w:val="00B14655"/>
    <w:rsid w:val="00B147F5"/>
    <w:rsid w:val="00B14817"/>
    <w:rsid w:val="00B14980"/>
    <w:rsid w:val="00B14B84"/>
    <w:rsid w:val="00B14ED8"/>
    <w:rsid w:val="00B15345"/>
    <w:rsid w:val="00B154ED"/>
    <w:rsid w:val="00B1564F"/>
    <w:rsid w:val="00B158BA"/>
    <w:rsid w:val="00B15E09"/>
    <w:rsid w:val="00B16D0A"/>
    <w:rsid w:val="00B16E2E"/>
    <w:rsid w:val="00B170B5"/>
    <w:rsid w:val="00B17585"/>
    <w:rsid w:val="00B17986"/>
    <w:rsid w:val="00B17BBC"/>
    <w:rsid w:val="00B17BDD"/>
    <w:rsid w:val="00B17EA7"/>
    <w:rsid w:val="00B20867"/>
    <w:rsid w:val="00B20C37"/>
    <w:rsid w:val="00B20D29"/>
    <w:rsid w:val="00B20F1C"/>
    <w:rsid w:val="00B21185"/>
    <w:rsid w:val="00B21294"/>
    <w:rsid w:val="00B21301"/>
    <w:rsid w:val="00B2141E"/>
    <w:rsid w:val="00B21488"/>
    <w:rsid w:val="00B21652"/>
    <w:rsid w:val="00B2173B"/>
    <w:rsid w:val="00B2188C"/>
    <w:rsid w:val="00B21D9A"/>
    <w:rsid w:val="00B220C1"/>
    <w:rsid w:val="00B222FC"/>
    <w:rsid w:val="00B2257E"/>
    <w:rsid w:val="00B2294A"/>
    <w:rsid w:val="00B22E76"/>
    <w:rsid w:val="00B22EBE"/>
    <w:rsid w:val="00B2317D"/>
    <w:rsid w:val="00B239C0"/>
    <w:rsid w:val="00B23D2F"/>
    <w:rsid w:val="00B243D4"/>
    <w:rsid w:val="00B248AD"/>
    <w:rsid w:val="00B249CE"/>
    <w:rsid w:val="00B24CCA"/>
    <w:rsid w:val="00B25165"/>
    <w:rsid w:val="00B25356"/>
    <w:rsid w:val="00B2587D"/>
    <w:rsid w:val="00B25BCF"/>
    <w:rsid w:val="00B26198"/>
    <w:rsid w:val="00B262B0"/>
    <w:rsid w:val="00B27138"/>
    <w:rsid w:val="00B274CA"/>
    <w:rsid w:val="00B27814"/>
    <w:rsid w:val="00B27960"/>
    <w:rsid w:val="00B2797D"/>
    <w:rsid w:val="00B27C9A"/>
    <w:rsid w:val="00B301FC"/>
    <w:rsid w:val="00B302E5"/>
    <w:rsid w:val="00B30882"/>
    <w:rsid w:val="00B30C04"/>
    <w:rsid w:val="00B30EDD"/>
    <w:rsid w:val="00B314BA"/>
    <w:rsid w:val="00B317E9"/>
    <w:rsid w:val="00B319F2"/>
    <w:rsid w:val="00B31FB4"/>
    <w:rsid w:val="00B32335"/>
    <w:rsid w:val="00B327E3"/>
    <w:rsid w:val="00B328AA"/>
    <w:rsid w:val="00B32E7D"/>
    <w:rsid w:val="00B33398"/>
    <w:rsid w:val="00B3341D"/>
    <w:rsid w:val="00B3375F"/>
    <w:rsid w:val="00B33E99"/>
    <w:rsid w:val="00B341AB"/>
    <w:rsid w:val="00B34361"/>
    <w:rsid w:val="00B34649"/>
    <w:rsid w:val="00B34838"/>
    <w:rsid w:val="00B34BC3"/>
    <w:rsid w:val="00B3542C"/>
    <w:rsid w:val="00B36621"/>
    <w:rsid w:val="00B36E81"/>
    <w:rsid w:val="00B371F0"/>
    <w:rsid w:val="00B3720D"/>
    <w:rsid w:val="00B37334"/>
    <w:rsid w:val="00B3752A"/>
    <w:rsid w:val="00B379B5"/>
    <w:rsid w:val="00B37B8D"/>
    <w:rsid w:val="00B37C4C"/>
    <w:rsid w:val="00B40D1D"/>
    <w:rsid w:val="00B40D5D"/>
    <w:rsid w:val="00B40DC4"/>
    <w:rsid w:val="00B410C7"/>
    <w:rsid w:val="00B4146A"/>
    <w:rsid w:val="00B415F4"/>
    <w:rsid w:val="00B42209"/>
    <w:rsid w:val="00B42ACD"/>
    <w:rsid w:val="00B430AE"/>
    <w:rsid w:val="00B43206"/>
    <w:rsid w:val="00B43519"/>
    <w:rsid w:val="00B43659"/>
    <w:rsid w:val="00B4365F"/>
    <w:rsid w:val="00B43A17"/>
    <w:rsid w:val="00B43AFE"/>
    <w:rsid w:val="00B43DA5"/>
    <w:rsid w:val="00B440CA"/>
    <w:rsid w:val="00B44C20"/>
    <w:rsid w:val="00B44CF8"/>
    <w:rsid w:val="00B451E4"/>
    <w:rsid w:val="00B45248"/>
    <w:rsid w:val="00B45466"/>
    <w:rsid w:val="00B454F9"/>
    <w:rsid w:val="00B45569"/>
    <w:rsid w:val="00B45A6A"/>
    <w:rsid w:val="00B45F85"/>
    <w:rsid w:val="00B4600A"/>
    <w:rsid w:val="00B468AF"/>
    <w:rsid w:val="00B46A16"/>
    <w:rsid w:val="00B46B33"/>
    <w:rsid w:val="00B46DFF"/>
    <w:rsid w:val="00B47E50"/>
    <w:rsid w:val="00B47E53"/>
    <w:rsid w:val="00B509FC"/>
    <w:rsid w:val="00B50AB5"/>
    <w:rsid w:val="00B51343"/>
    <w:rsid w:val="00B514B8"/>
    <w:rsid w:val="00B51905"/>
    <w:rsid w:val="00B51D80"/>
    <w:rsid w:val="00B52394"/>
    <w:rsid w:val="00B525DA"/>
    <w:rsid w:val="00B52754"/>
    <w:rsid w:val="00B527C9"/>
    <w:rsid w:val="00B53052"/>
    <w:rsid w:val="00B530A8"/>
    <w:rsid w:val="00B535BB"/>
    <w:rsid w:val="00B53B51"/>
    <w:rsid w:val="00B53FDE"/>
    <w:rsid w:val="00B54555"/>
    <w:rsid w:val="00B54573"/>
    <w:rsid w:val="00B54BEC"/>
    <w:rsid w:val="00B54D8D"/>
    <w:rsid w:val="00B54E0B"/>
    <w:rsid w:val="00B55298"/>
    <w:rsid w:val="00B55430"/>
    <w:rsid w:val="00B5554E"/>
    <w:rsid w:val="00B5555A"/>
    <w:rsid w:val="00B55BB5"/>
    <w:rsid w:val="00B55C5F"/>
    <w:rsid w:val="00B55D99"/>
    <w:rsid w:val="00B55F4C"/>
    <w:rsid w:val="00B560DC"/>
    <w:rsid w:val="00B5614A"/>
    <w:rsid w:val="00B565A4"/>
    <w:rsid w:val="00B56870"/>
    <w:rsid w:val="00B56F20"/>
    <w:rsid w:val="00B57087"/>
    <w:rsid w:val="00B57188"/>
    <w:rsid w:val="00B57195"/>
    <w:rsid w:val="00B577E6"/>
    <w:rsid w:val="00B578C1"/>
    <w:rsid w:val="00B578D8"/>
    <w:rsid w:val="00B57D83"/>
    <w:rsid w:val="00B60BB3"/>
    <w:rsid w:val="00B60D7D"/>
    <w:rsid w:val="00B61026"/>
    <w:rsid w:val="00B610E9"/>
    <w:rsid w:val="00B618F6"/>
    <w:rsid w:val="00B61919"/>
    <w:rsid w:val="00B61A6C"/>
    <w:rsid w:val="00B61B19"/>
    <w:rsid w:val="00B61B37"/>
    <w:rsid w:val="00B61DCF"/>
    <w:rsid w:val="00B620CC"/>
    <w:rsid w:val="00B628F6"/>
    <w:rsid w:val="00B63407"/>
    <w:rsid w:val="00B63907"/>
    <w:rsid w:val="00B63F6E"/>
    <w:rsid w:val="00B643A6"/>
    <w:rsid w:val="00B64403"/>
    <w:rsid w:val="00B6454D"/>
    <w:rsid w:val="00B649D8"/>
    <w:rsid w:val="00B64DC3"/>
    <w:rsid w:val="00B6504F"/>
    <w:rsid w:val="00B650F8"/>
    <w:rsid w:val="00B65156"/>
    <w:rsid w:val="00B6567E"/>
    <w:rsid w:val="00B6574F"/>
    <w:rsid w:val="00B65CED"/>
    <w:rsid w:val="00B6664C"/>
    <w:rsid w:val="00B66669"/>
    <w:rsid w:val="00B67909"/>
    <w:rsid w:val="00B679F9"/>
    <w:rsid w:val="00B67DD3"/>
    <w:rsid w:val="00B70297"/>
    <w:rsid w:val="00B70A76"/>
    <w:rsid w:val="00B70B15"/>
    <w:rsid w:val="00B70F26"/>
    <w:rsid w:val="00B710D1"/>
    <w:rsid w:val="00B71132"/>
    <w:rsid w:val="00B7143A"/>
    <w:rsid w:val="00B7181D"/>
    <w:rsid w:val="00B718AA"/>
    <w:rsid w:val="00B71E0B"/>
    <w:rsid w:val="00B71E8E"/>
    <w:rsid w:val="00B72326"/>
    <w:rsid w:val="00B725B4"/>
    <w:rsid w:val="00B72783"/>
    <w:rsid w:val="00B727DE"/>
    <w:rsid w:val="00B72C6C"/>
    <w:rsid w:val="00B72F67"/>
    <w:rsid w:val="00B739B4"/>
    <w:rsid w:val="00B73BF6"/>
    <w:rsid w:val="00B74276"/>
    <w:rsid w:val="00B744E4"/>
    <w:rsid w:val="00B746F3"/>
    <w:rsid w:val="00B7510C"/>
    <w:rsid w:val="00B7557E"/>
    <w:rsid w:val="00B75D39"/>
    <w:rsid w:val="00B76408"/>
    <w:rsid w:val="00B765BF"/>
    <w:rsid w:val="00B768FB"/>
    <w:rsid w:val="00B76B6F"/>
    <w:rsid w:val="00B779E7"/>
    <w:rsid w:val="00B77E93"/>
    <w:rsid w:val="00B802C3"/>
    <w:rsid w:val="00B81335"/>
    <w:rsid w:val="00B815B4"/>
    <w:rsid w:val="00B81988"/>
    <w:rsid w:val="00B819F7"/>
    <w:rsid w:val="00B82053"/>
    <w:rsid w:val="00B8212E"/>
    <w:rsid w:val="00B825FA"/>
    <w:rsid w:val="00B8283E"/>
    <w:rsid w:val="00B82B56"/>
    <w:rsid w:val="00B82CE8"/>
    <w:rsid w:val="00B8321B"/>
    <w:rsid w:val="00B83342"/>
    <w:rsid w:val="00B8350C"/>
    <w:rsid w:val="00B836F3"/>
    <w:rsid w:val="00B83842"/>
    <w:rsid w:val="00B83C7E"/>
    <w:rsid w:val="00B83E37"/>
    <w:rsid w:val="00B84082"/>
    <w:rsid w:val="00B8424A"/>
    <w:rsid w:val="00B85489"/>
    <w:rsid w:val="00B85512"/>
    <w:rsid w:val="00B85DE2"/>
    <w:rsid w:val="00B85DFF"/>
    <w:rsid w:val="00B862C2"/>
    <w:rsid w:val="00B867D1"/>
    <w:rsid w:val="00B86BB8"/>
    <w:rsid w:val="00B86D1F"/>
    <w:rsid w:val="00B86EAF"/>
    <w:rsid w:val="00B86FAF"/>
    <w:rsid w:val="00B8710B"/>
    <w:rsid w:val="00B87753"/>
    <w:rsid w:val="00B87E33"/>
    <w:rsid w:val="00B9044D"/>
    <w:rsid w:val="00B90E74"/>
    <w:rsid w:val="00B90EBA"/>
    <w:rsid w:val="00B923B4"/>
    <w:rsid w:val="00B925F5"/>
    <w:rsid w:val="00B9281C"/>
    <w:rsid w:val="00B92DC3"/>
    <w:rsid w:val="00B92FCF"/>
    <w:rsid w:val="00B93633"/>
    <w:rsid w:val="00B937C3"/>
    <w:rsid w:val="00B93CC9"/>
    <w:rsid w:val="00B93D47"/>
    <w:rsid w:val="00B93DF2"/>
    <w:rsid w:val="00B93EE4"/>
    <w:rsid w:val="00B94132"/>
    <w:rsid w:val="00B94342"/>
    <w:rsid w:val="00B9461C"/>
    <w:rsid w:val="00B94BE7"/>
    <w:rsid w:val="00B95213"/>
    <w:rsid w:val="00B95D13"/>
    <w:rsid w:val="00B96877"/>
    <w:rsid w:val="00B968CB"/>
    <w:rsid w:val="00B96B49"/>
    <w:rsid w:val="00B96B6D"/>
    <w:rsid w:val="00B96D1D"/>
    <w:rsid w:val="00B96ECE"/>
    <w:rsid w:val="00B974BB"/>
    <w:rsid w:val="00B976C4"/>
    <w:rsid w:val="00B97DC2"/>
    <w:rsid w:val="00B97E62"/>
    <w:rsid w:val="00B97F79"/>
    <w:rsid w:val="00BA03AD"/>
    <w:rsid w:val="00BA0EEC"/>
    <w:rsid w:val="00BA10E9"/>
    <w:rsid w:val="00BA1296"/>
    <w:rsid w:val="00BA131F"/>
    <w:rsid w:val="00BA1415"/>
    <w:rsid w:val="00BA1672"/>
    <w:rsid w:val="00BA175A"/>
    <w:rsid w:val="00BA1C5E"/>
    <w:rsid w:val="00BA2595"/>
    <w:rsid w:val="00BA25F1"/>
    <w:rsid w:val="00BA29AC"/>
    <w:rsid w:val="00BA2AF5"/>
    <w:rsid w:val="00BA2E01"/>
    <w:rsid w:val="00BA3121"/>
    <w:rsid w:val="00BA318F"/>
    <w:rsid w:val="00BA3AFE"/>
    <w:rsid w:val="00BA3CE4"/>
    <w:rsid w:val="00BA3EFF"/>
    <w:rsid w:val="00BA41B1"/>
    <w:rsid w:val="00BA4518"/>
    <w:rsid w:val="00BA49FE"/>
    <w:rsid w:val="00BA4F04"/>
    <w:rsid w:val="00BA5012"/>
    <w:rsid w:val="00BA6A65"/>
    <w:rsid w:val="00BA6A85"/>
    <w:rsid w:val="00BA6E57"/>
    <w:rsid w:val="00BA7C7C"/>
    <w:rsid w:val="00BB013C"/>
    <w:rsid w:val="00BB06A0"/>
    <w:rsid w:val="00BB1092"/>
    <w:rsid w:val="00BB1273"/>
    <w:rsid w:val="00BB142E"/>
    <w:rsid w:val="00BB16A2"/>
    <w:rsid w:val="00BB1718"/>
    <w:rsid w:val="00BB1A0C"/>
    <w:rsid w:val="00BB1A2D"/>
    <w:rsid w:val="00BB1DE9"/>
    <w:rsid w:val="00BB1E0B"/>
    <w:rsid w:val="00BB211B"/>
    <w:rsid w:val="00BB2BE1"/>
    <w:rsid w:val="00BB2D02"/>
    <w:rsid w:val="00BB2F2D"/>
    <w:rsid w:val="00BB33D7"/>
    <w:rsid w:val="00BB34CF"/>
    <w:rsid w:val="00BB3561"/>
    <w:rsid w:val="00BB3807"/>
    <w:rsid w:val="00BB3DAC"/>
    <w:rsid w:val="00BB43FB"/>
    <w:rsid w:val="00BB48BD"/>
    <w:rsid w:val="00BB49FC"/>
    <w:rsid w:val="00BB4BC1"/>
    <w:rsid w:val="00BB5C4C"/>
    <w:rsid w:val="00BB6230"/>
    <w:rsid w:val="00BB6451"/>
    <w:rsid w:val="00BB65B0"/>
    <w:rsid w:val="00BB66D2"/>
    <w:rsid w:val="00BB6A09"/>
    <w:rsid w:val="00BB6A4B"/>
    <w:rsid w:val="00BB6BDF"/>
    <w:rsid w:val="00BB6E93"/>
    <w:rsid w:val="00BB702B"/>
    <w:rsid w:val="00BB760A"/>
    <w:rsid w:val="00BB768A"/>
    <w:rsid w:val="00BB78B8"/>
    <w:rsid w:val="00BB7ACF"/>
    <w:rsid w:val="00BB7FB6"/>
    <w:rsid w:val="00BC0205"/>
    <w:rsid w:val="00BC0271"/>
    <w:rsid w:val="00BC04DD"/>
    <w:rsid w:val="00BC0582"/>
    <w:rsid w:val="00BC07BC"/>
    <w:rsid w:val="00BC097B"/>
    <w:rsid w:val="00BC0AB9"/>
    <w:rsid w:val="00BC1569"/>
    <w:rsid w:val="00BC1C20"/>
    <w:rsid w:val="00BC1C42"/>
    <w:rsid w:val="00BC1D19"/>
    <w:rsid w:val="00BC1EA4"/>
    <w:rsid w:val="00BC1F5F"/>
    <w:rsid w:val="00BC234F"/>
    <w:rsid w:val="00BC27FD"/>
    <w:rsid w:val="00BC2A6C"/>
    <w:rsid w:val="00BC2C67"/>
    <w:rsid w:val="00BC2EBC"/>
    <w:rsid w:val="00BC30BA"/>
    <w:rsid w:val="00BC315E"/>
    <w:rsid w:val="00BC3261"/>
    <w:rsid w:val="00BC32F4"/>
    <w:rsid w:val="00BC3552"/>
    <w:rsid w:val="00BC390B"/>
    <w:rsid w:val="00BC46C0"/>
    <w:rsid w:val="00BC4AB5"/>
    <w:rsid w:val="00BC5360"/>
    <w:rsid w:val="00BC5426"/>
    <w:rsid w:val="00BC57F4"/>
    <w:rsid w:val="00BC58C0"/>
    <w:rsid w:val="00BC5AF0"/>
    <w:rsid w:val="00BC5BE3"/>
    <w:rsid w:val="00BC6229"/>
    <w:rsid w:val="00BC661B"/>
    <w:rsid w:val="00BC6644"/>
    <w:rsid w:val="00BC6A5F"/>
    <w:rsid w:val="00BC6D7D"/>
    <w:rsid w:val="00BC70BC"/>
    <w:rsid w:val="00BC746B"/>
    <w:rsid w:val="00BC76C4"/>
    <w:rsid w:val="00BC7891"/>
    <w:rsid w:val="00BC79F3"/>
    <w:rsid w:val="00BC7A50"/>
    <w:rsid w:val="00BD00FD"/>
    <w:rsid w:val="00BD0871"/>
    <w:rsid w:val="00BD09BA"/>
    <w:rsid w:val="00BD0AB1"/>
    <w:rsid w:val="00BD0D7E"/>
    <w:rsid w:val="00BD12D4"/>
    <w:rsid w:val="00BD14F6"/>
    <w:rsid w:val="00BD1584"/>
    <w:rsid w:val="00BD1DDF"/>
    <w:rsid w:val="00BD1EC7"/>
    <w:rsid w:val="00BD1F95"/>
    <w:rsid w:val="00BD214C"/>
    <w:rsid w:val="00BD21DD"/>
    <w:rsid w:val="00BD2956"/>
    <w:rsid w:val="00BD2A00"/>
    <w:rsid w:val="00BD2E8E"/>
    <w:rsid w:val="00BD2FDB"/>
    <w:rsid w:val="00BD3176"/>
    <w:rsid w:val="00BD329A"/>
    <w:rsid w:val="00BD3486"/>
    <w:rsid w:val="00BD361B"/>
    <w:rsid w:val="00BD3625"/>
    <w:rsid w:val="00BD37A1"/>
    <w:rsid w:val="00BD3975"/>
    <w:rsid w:val="00BD3C42"/>
    <w:rsid w:val="00BD40C7"/>
    <w:rsid w:val="00BD45F4"/>
    <w:rsid w:val="00BD49AB"/>
    <w:rsid w:val="00BD5049"/>
    <w:rsid w:val="00BD5BF8"/>
    <w:rsid w:val="00BD5C40"/>
    <w:rsid w:val="00BD5E50"/>
    <w:rsid w:val="00BD5F67"/>
    <w:rsid w:val="00BD5FDC"/>
    <w:rsid w:val="00BD644B"/>
    <w:rsid w:val="00BD6615"/>
    <w:rsid w:val="00BD676F"/>
    <w:rsid w:val="00BD6DFC"/>
    <w:rsid w:val="00BD70B4"/>
    <w:rsid w:val="00BD73B1"/>
    <w:rsid w:val="00BD74D5"/>
    <w:rsid w:val="00BD754E"/>
    <w:rsid w:val="00BD7A86"/>
    <w:rsid w:val="00BD7DA7"/>
    <w:rsid w:val="00BE0052"/>
    <w:rsid w:val="00BE01B2"/>
    <w:rsid w:val="00BE01ED"/>
    <w:rsid w:val="00BE06AB"/>
    <w:rsid w:val="00BE080E"/>
    <w:rsid w:val="00BE0AAA"/>
    <w:rsid w:val="00BE0BCD"/>
    <w:rsid w:val="00BE0DA3"/>
    <w:rsid w:val="00BE12AF"/>
    <w:rsid w:val="00BE1567"/>
    <w:rsid w:val="00BE1687"/>
    <w:rsid w:val="00BE1A56"/>
    <w:rsid w:val="00BE1F1A"/>
    <w:rsid w:val="00BE2197"/>
    <w:rsid w:val="00BE2869"/>
    <w:rsid w:val="00BE2A23"/>
    <w:rsid w:val="00BE32B5"/>
    <w:rsid w:val="00BE34D0"/>
    <w:rsid w:val="00BE3A2C"/>
    <w:rsid w:val="00BE4841"/>
    <w:rsid w:val="00BE4DCC"/>
    <w:rsid w:val="00BE50F9"/>
    <w:rsid w:val="00BE5D7B"/>
    <w:rsid w:val="00BE61DC"/>
    <w:rsid w:val="00BE6316"/>
    <w:rsid w:val="00BE682F"/>
    <w:rsid w:val="00BE7085"/>
    <w:rsid w:val="00BE75F1"/>
    <w:rsid w:val="00BE77D3"/>
    <w:rsid w:val="00BE7A8C"/>
    <w:rsid w:val="00BE7CB6"/>
    <w:rsid w:val="00BE7E44"/>
    <w:rsid w:val="00BF00F0"/>
    <w:rsid w:val="00BF088B"/>
    <w:rsid w:val="00BF0B33"/>
    <w:rsid w:val="00BF0BBE"/>
    <w:rsid w:val="00BF1974"/>
    <w:rsid w:val="00BF1C40"/>
    <w:rsid w:val="00BF1D13"/>
    <w:rsid w:val="00BF215D"/>
    <w:rsid w:val="00BF2286"/>
    <w:rsid w:val="00BF2339"/>
    <w:rsid w:val="00BF24A7"/>
    <w:rsid w:val="00BF25B3"/>
    <w:rsid w:val="00BF26D1"/>
    <w:rsid w:val="00BF2D29"/>
    <w:rsid w:val="00BF32DF"/>
    <w:rsid w:val="00BF3439"/>
    <w:rsid w:val="00BF3569"/>
    <w:rsid w:val="00BF37D2"/>
    <w:rsid w:val="00BF3A7F"/>
    <w:rsid w:val="00BF3A82"/>
    <w:rsid w:val="00BF3B99"/>
    <w:rsid w:val="00BF3E72"/>
    <w:rsid w:val="00BF3F21"/>
    <w:rsid w:val="00BF4182"/>
    <w:rsid w:val="00BF435D"/>
    <w:rsid w:val="00BF49E1"/>
    <w:rsid w:val="00BF5158"/>
    <w:rsid w:val="00BF54C7"/>
    <w:rsid w:val="00BF59A2"/>
    <w:rsid w:val="00BF5BC8"/>
    <w:rsid w:val="00BF5DB9"/>
    <w:rsid w:val="00BF651C"/>
    <w:rsid w:val="00BF69F9"/>
    <w:rsid w:val="00BF6EAA"/>
    <w:rsid w:val="00BF7007"/>
    <w:rsid w:val="00BF708A"/>
    <w:rsid w:val="00BF7898"/>
    <w:rsid w:val="00BF79FB"/>
    <w:rsid w:val="00BF7CC2"/>
    <w:rsid w:val="00C002B2"/>
    <w:rsid w:val="00C00C1E"/>
    <w:rsid w:val="00C01734"/>
    <w:rsid w:val="00C01812"/>
    <w:rsid w:val="00C01AE1"/>
    <w:rsid w:val="00C01B8E"/>
    <w:rsid w:val="00C01C1E"/>
    <w:rsid w:val="00C01C30"/>
    <w:rsid w:val="00C01EE0"/>
    <w:rsid w:val="00C01EFD"/>
    <w:rsid w:val="00C02047"/>
    <w:rsid w:val="00C0219D"/>
    <w:rsid w:val="00C026C6"/>
    <w:rsid w:val="00C02D09"/>
    <w:rsid w:val="00C02EB9"/>
    <w:rsid w:val="00C02EDE"/>
    <w:rsid w:val="00C030AA"/>
    <w:rsid w:val="00C0311A"/>
    <w:rsid w:val="00C039FA"/>
    <w:rsid w:val="00C03BE2"/>
    <w:rsid w:val="00C03C36"/>
    <w:rsid w:val="00C03F83"/>
    <w:rsid w:val="00C04082"/>
    <w:rsid w:val="00C0422F"/>
    <w:rsid w:val="00C044A4"/>
    <w:rsid w:val="00C047EF"/>
    <w:rsid w:val="00C04856"/>
    <w:rsid w:val="00C04982"/>
    <w:rsid w:val="00C04B64"/>
    <w:rsid w:val="00C04E86"/>
    <w:rsid w:val="00C04FB5"/>
    <w:rsid w:val="00C051CA"/>
    <w:rsid w:val="00C05CD8"/>
    <w:rsid w:val="00C07506"/>
    <w:rsid w:val="00C0780E"/>
    <w:rsid w:val="00C0783B"/>
    <w:rsid w:val="00C07C72"/>
    <w:rsid w:val="00C10774"/>
    <w:rsid w:val="00C10A1D"/>
    <w:rsid w:val="00C10BD5"/>
    <w:rsid w:val="00C10FA3"/>
    <w:rsid w:val="00C116D6"/>
    <w:rsid w:val="00C11839"/>
    <w:rsid w:val="00C11956"/>
    <w:rsid w:val="00C1198B"/>
    <w:rsid w:val="00C1217B"/>
    <w:rsid w:val="00C12261"/>
    <w:rsid w:val="00C124A7"/>
    <w:rsid w:val="00C12665"/>
    <w:rsid w:val="00C12697"/>
    <w:rsid w:val="00C12B86"/>
    <w:rsid w:val="00C1303B"/>
    <w:rsid w:val="00C13118"/>
    <w:rsid w:val="00C13490"/>
    <w:rsid w:val="00C13CC8"/>
    <w:rsid w:val="00C142A5"/>
    <w:rsid w:val="00C142AD"/>
    <w:rsid w:val="00C14626"/>
    <w:rsid w:val="00C1470B"/>
    <w:rsid w:val="00C148EF"/>
    <w:rsid w:val="00C14C38"/>
    <w:rsid w:val="00C1513B"/>
    <w:rsid w:val="00C1517C"/>
    <w:rsid w:val="00C16204"/>
    <w:rsid w:val="00C16517"/>
    <w:rsid w:val="00C1671A"/>
    <w:rsid w:val="00C16A1B"/>
    <w:rsid w:val="00C16A85"/>
    <w:rsid w:val="00C16C14"/>
    <w:rsid w:val="00C16DC7"/>
    <w:rsid w:val="00C17449"/>
    <w:rsid w:val="00C177F7"/>
    <w:rsid w:val="00C17B35"/>
    <w:rsid w:val="00C17C54"/>
    <w:rsid w:val="00C20773"/>
    <w:rsid w:val="00C2086A"/>
    <w:rsid w:val="00C20900"/>
    <w:rsid w:val="00C20953"/>
    <w:rsid w:val="00C20CB3"/>
    <w:rsid w:val="00C2151A"/>
    <w:rsid w:val="00C215BA"/>
    <w:rsid w:val="00C21D56"/>
    <w:rsid w:val="00C21FDF"/>
    <w:rsid w:val="00C2297C"/>
    <w:rsid w:val="00C22BB4"/>
    <w:rsid w:val="00C22BEC"/>
    <w:rsid w:val="00C22ED6"/>
    <w:rsid w:val="00C235F7"/>
    <w:rsid w:val="00C23D57"/>
    <w:rsid w:val="00C24767"/>
    <w:rsid w:val="00C24A46"/>
    <w:rsid w:val="00C2585E"/>
    <w:rsid w:val="00C25987"/>
    <w:rsid w:val="00C2599C"/>
    <w:rsid w:val="00C25E5F"/>
    <w:rsid w:val="00C26065"/>
    <w:rsid w:val="00C265E0"/>
    <w:rsid w:val="00C266AD"/>
    <w:rsid w:val="00C26B3F"/>
    <w:rsid w:val="00C27079"/>
    <w:rsid w:val="00C274BD"/>
    <w:rsid w:val="00C276DB"/>
    <w:rsid w:val="00C2778A"/>
    <w:rsid w:val="00C278F4"/>
    <w:rsid w:val="00C27D0F"/>
    <w:rsid w:val="00C27D51"/>
    <w:rsid w:val="00C27E36"/>
    <w:rsid w:val="00C302E8"/>
    <w:rsid w:val="00C30513"/>
    <w:rsid w:val="00C30634"/>
    <w:rsid w:val="00C30651"/>
    <w:rsid w:val="00C306FA"/>
    <w:rsid w:val="00C308F4"/>
    <w:rsid w:val="00C309DB"/>
    <w:rsid w:val="00C30C04"/>
    <w:rsid w:val="00C30FFB"/>
    <w:rsid w:val="00C314A1"/>
    <w:rsid w:val="00C31B5E"/>
    <w:rsid w:val="00C31C77"/>
    <w:rsid w:val="00C3252B"/>
    <w:rsid w:val="00C32A82"/>
    <w:rsid w:val="00C32EF0"/>
    <w:rsid w:val="00C32FC9"/>
    <w:rsid w:val="00C3361E"/>
    <w:rsid w:val="00C33780"/>
    <w:rsid w:val="00C33C5C"/>
    <w:rsid w:val="00C33D60"/>
    <w:rsid w:val="00C33DA1"/>
    <w:rsid w:val="00C34980"/>
    <w:rsid w:val="00C350E7"/>
    <w:rsid w:val="00C354D3"/>
    <w:rsid w:val="00C35555"/>
    <w:rsid w:val="00C35740"/>
    <w:rsid w:val="00C357B7"/>
    <w:rsid w:val="00C35843"/>
    <w:rsid w:val="00C35982"/>
    <w:rsid w:val="00C36DE8"/>
    <w:rsid w:val="00C37239"/>
    <w:rsid w:val="00C3758A"/>
    <w:rsid w:val="00C37C95"/>
    <w:rsid w:val="00C4043F"/>
    <w:rsid w:val="00C40485"/>
    <w:rsid w:val="00C404B4"/>
    <w:rsid w:val="00C4051B"/>
    <w:rsid w:val="00C407C6"/>
    <w:rsid w:val="00C40978"/>
    <w:rsid w:val="00C40F46"/>
    <w:rsid w:val="00C414B4"/>
    <w:rsid w:val="00C4189A"/>
    <w:rsid w:val="00C4190A"/>
    <w:rsid w:val="00C41C20"/>
    <w:rsid w:val="00C41D55"/>
    <w:rsid w:val="00C41DFD"/>
    <w:rsid w:val="00C41E26"/>
    <w:rsid w:val="00C42491"/>
    <w:rsid w:val="00C42822"/>
    <w:rsid w:val="00C42866"/>
    <w:rsid w:val="00C428B3"/>
    <w:rsid w:val="00C42987"/>
    <w:rsid w:val="00C4322A"/>
    <w:rsid w:val="00C4330E"/>
    <w:rsid w:val="00C43606"/>
    <w:rsid w:val="00C43F14"/>
    <w:rsid w:val="00C44061"/>
    <w:rsid w:val="00C44314"/>
    <w:rsid w:val="00C445B0"/>
    <w:rsid w:val="00C44A0A"/>
    <w:rsid w:val="00C44AEB"/>
    <w:rsid w:val="00C45313"/>
    <w:rsid w:val="00C457D2"/>
    <w:rsid w:val="00C458FE"/>
    <w:rsid w:val="00C45AE7"/>
    <w:rsid w:val="00C45D9F"/>
    <w:rsid w:val="00C465E7"/>
    <w:rsid w:val="00C468A8"/>
    <w:rsid w:val="00C46C19"/>
    <w:rsid w:val="00C4721F"/>
    <w:rsid w:val="00C472CE"/>
    <w:rsid w:val="00C503BB"/>
    <w:rsid w:val="00C50400"/>
    <w:rsid w:val="00C508BB"/>
    <w:rsid w:val="00C50DE4"/>
    <w:rsid w:val="00C519C5"/>
    <w:rsid w:val="00C51EB8"/>
    <w:rsid w:val="00C51F73"/>
    <w:rsid w:val="00C52FCD"/>
    <w:rsid w:val="00C53442"/>
    <w:rsid w:val="00C5349A"/>
    <w:rsid w:val="00C540C8"/>
    <w:rsid w:val="00C5457E"/>
    <w:rsid w:val="00C547FE"/>
    <w:rsid w:val="00C554D5"/>
    <w:rsid w:val="00C555FD"/>
    <w:rsid w:val="00C5564F"/>
    <w:rsid w:val="00C55831"/>
    <w:rsid w:val="00C55884"/>
    <w:rsid w:val="00C55A29"/>
    <w:rsid w:val="00C55EB6"/>
    <w:rsid w:val="00C561A8"/>
    <w:rsid w:val="00C564DF"/>
    <w:rsid w:val="00C56E95"/>
    <w:rsid w:val="00C57100"/>
    <w:rsid w:val="00C57BBC"/>
    <w:rsid w:val="00C601E0"/>
    <w:rsid w:val="00C602D6"/>
    <w:rsid w:val="00C609CA"/>
    <w:rsid w:val="00C60BC4"/>
    <w:rsid w:val="00C61221"/>
    <w:rsid w:val="00C61EDC"/>
    <w:rsid w:val="00C62779"/>
    <w:rsid w:val="00C62819"/>
    <w:rsid w:val="00C6292F"/>
    <w:rsid w:val="00C62CD8"/>
    <w:rsid w:val="00C62DB8"/>
    <w:rsid w:val="00C63407"/>
    <w:rsid w:val="00C639A1"/>
    <w:rsid w:val="00C63FBC"/>
    <w:rsid w:val="00C64646"/>
    <w:rsid w:val="00C64C54"/>
    <w:rsid w:val="00C65EC5"/>
    <w:rsid w:val="00C66159"/>
    <w:rsid w:val="00C6656D"/>
    <w:rsid w:val="00C66589"/>
    <w:rsid w:val="00C67423"/>
    <w:rsid w:val="00C70749"/>
    <w:rsid w:val="00C709C8"/>
    <w:rsid w:val="00C70BFC"/>
    <w:rsid w:val="00C70E73"/>
    <w:rsid w:val="00C7149E"/>
    <w:rsid w:val="00C71502"/>
    <w:rsid w:val="00C71604"/>
    <w:rsid w:val="00C71E12"/>
    <w:rsid w:val="00C727A2"/>
    <w:rsid w:val="00C7292E"/>
    <w:rsid w:val="00C729AE"/>
    <w:rsid w:val="00C731DF"/>
    <w:rsid w:val="00C73671"/>
    <w:rsid w:val="00C73F45"/>
    <w:rsid w:val="00C73FAC"/>
    <w:rsid w:val="00C747B4"/>
    <w:rsid w:val="00C7487A"/>
    <w:rsid w:val="00C749A9"/>
    <w:rsid w:val="00C74D8D"/>
    <w:rsid w:val="00C74F02"/>
    <w:rsid w:val="00C752EF"/>
    <w:rsid w:val="00C75340"/>
    <w:rsid w:val="00C75544"/>
    <w:rsid w:val="00C759B8"/>
    <w:rsid w:val="00C75A2D"/>
    <w:rsid w:val="00C75FEC"/>
    <w:rsid w:val="00C76147"/>
    <w:rsid w:val="00C761ED"/>
    <w:rsid w:val="00C762FF"/>
    <w:rsid w:val="00C76565"/>
    <w:rsid w:val="00C7665A"/>
    <w:rsid w:val="00C76808"/>
    <w:rsid w:val="00C76F58"/>
    <w:rsid w:val="00C77327"/>
    <w:rsid w:val="00C806D0"/>
    <w:rsid w:val="00C80810"/>
    <w:rsid w:val="00C8099C"/>
    <w:rsid w:val="00C80D22"/>
    <w:rsid w:val="00C80F0D"/>
    <w:rsid w:val="00C81014"/>
    <w:rsid w:val="00C81BDC"/>
    <w:rsid w:val="00C81C04"/>
    <w:rsid w:val="00C82667"/>
    <w:rsid w:val="00C82754"/>
    <w:rsid w:val="00C82C78"/>
    <w:rsid w:val="00C83358"/>
    <w:rsid w:val="00C83431"/>
    <w:rsid w:val="00C83C75"/>
    <w:rsid w:val="00C83EB3"/>
    <w:rsid w:val="00C840F4"/>
    <w:rsid w:val="00C84592"/>
    <w:rsid w:val="00C84784"/>
    <w:rsid w:val="00C848AE"/>
    <w:rsid w:val="00C84A6C"/>
    <w:rsid w:val="00C84B0C"/>
    <w:rsid w:val="00C8502E"/>
    <w:rsid w:val="00C851E3"/>
    <w:rsid w:val="00C85642"/>
    <w:rsid w:val="00C856F6"/>
    <w:rsid w:val="00C85A46"/>
    <w:rsid w:val="00C85D87"/>
    <w:rsid w:val="00C85DD8"/>
    <w:rsid w:val="00C85F11"/>
    <w:rsid w:val="00C860A5"/>
    <w:rsid w:val="00C86513"/>
    <w:rsid w:val="00C865A9"/>
    <w:rsid w:val="00C86666"/>
    <w:rsid w:val="00C8675A"/>
    <w:rsid w:val="00C8697D"/>
    <w:rsid w:val="00C87D30"/>
    <w:rsid w:val="00C87FE3"/>
    <w:rsid w:val="00C90982"/>
    <w:rsid w:val="00C919FA"/>
    <w:rsid w:val="00C91CE1"/>
    <w:rsid w:val="00C91DF2"/>
    <w:rsid w:val="00C928CC"/>
    <w:rsid w:val="00C92F75"/>
    <w:rsid w:val="00C93014"/>
    <w:rsid w:val="00C936D8"/>
    <w:rsid w:val="00C93A1F"/>
    <w:rsid w:val="00C93FAF"/>
    <w:rsid w:val="00C9420B"/>
    <w:rsid w:val="00C94800"/>
    <w:rsid w:val="00C951E5"/>
    <w:rsid w:val="00C9535C"/>
    <w:rsid w:val="00C95620"/>
    <w:rsid w:val="00C956B4"/>
    <w:rsid w:val="00C95979"/>
    <w:rsid w:val="00C95A53"/>
    <w:rsid w:val="00C95AC8"/>
    <w:rsid w:val="00C95EA7"/>
    <w:rsid w:val="00C96320"/>
    <w:rsid w:val="00C9692A"/>
    <w:rsid w:val="00C971CA"/>
    <w:rsid w:val="00C97324"/>
    <w:rsid w:val="00CA0009"/>
    <w:rsid w:val="00CA00E6"/>
    <w:rsid w:val="00CA04AF"/>
    <w:rsid w:val="00CA05EB"/>
    <w:rsid w:val="00CA0974"/>
    <w:rsid w:val="00CA09D9"/>
    <w:rsid w:val="00CA10CE"/>
    <w:rsid w:val="00CA1214"/>
    <w:rsid w:val="00CA1216"/>
    <w:rsid w:val="00CA17A6"/>
    <w:rsid w:val="00CA1DAC"/>
    <w:rsid w:val="00CA1F2A"/>
    <w:rsid w:val="00CA34E2"/>
    <w:rsid w:val="00CA3642"/>
    <w:rsid w:val="00CA3C4F"/>
    <w:rsid w:val="00CA3E16"/>
    <w:rsid w:val="00CA4077"/>
    <w:rsid w:val="00CA50F6"/>
    <w:rsid w:val="00CA53C0"/>
    <w:rsid w:val="00CA561B"/>
    <w:rsid w:val="00CA5657"/>
    <w:rsid w:val="00CA575B"/>
    <w:rsid w:val="00CA576A"/>
    <w:rsid w:val="00CA586D"/>
    <w:rsid w:val="00CA5C76"/>
    <w:rsid w:val="00CA5DB6"/>
    <w:rsid w:val="00CA5E80"/>
    <w:rsid w:val="00CA64D1"/>
    <w:rsid w:val="00CA65BD"/>
    <w:rsid w:val="00CA6AF5"/>
    <w:rsid w:val="00CA7896"/>
    <w:rsid w:val="00CB0871"/>
    <w:rsid w:val="00CB1064"/>
    <w:rsid w:val="00CB167E"/>
    <w:rsid w:val="00CB1899"/>
    <w:rsid w:val="00CB1CE6"/>
    <w:rsid w:val="00CB2114"/>
    <w:rsid w:val="00CB22C1"/>
    <w:rsid w:val="00CB23B6"/>
    <w:rsid w:val="00CB2AE9"/>
    <w:rsid w:val="00CB2C4E"/>
    <w:rsid w:val="00CB3CA5"/>
    <w:rsid w:val="00CB3D14"/>
    <w:rsid w:val="00CB3E8F"/>
    <w:rsid w:val="00CB401C"/>
    <w:rsid w:val="00CB40D5"/>
    <w:rsid w:val="00CB4668"/>
    <w:rsid w:val="00CB4CF5"/>
    <w:rsid w:val="00CB4F43"/>
    <w:rsid w:val="00CB4F44"/>
    <w:rsid w:val="00CB5430"/>
    <w:rsid w:val="00CB59E5"/>
    <w:rsid w:val="00CB5E19"/>
    <w:rsid w:val="00CB6B8F"/>
    <w:rsid w:val="00CB6C7E"/>
    <w:rsid w:val="00CB6E26"/>
    <w:rsid w:val="00CB6E69"/>
    <w:rsid w:val="00CB6FD9"/>
    <w:rsid w:val="00CB7435"/>
    <w:rsid w:val="00CB77E2"/>
    <w:rsid w:val="00CB7969"/>
    <w:rsid w:val="00CC02F0"/>
    <w:rsid w:val="00CC08A5"/>
    <w:rsid w:val="00CC1076"/>
    <w:rsid w:val="00CC1530"/>
    <w:rsid w:val="00CC181B"/>
    <w:rsid w:val="00CC1A8D"/>
    <w:rsid w:val="00CC1A9B"/>
    <w:rsid w:val="00CC24AA"/>
    <w:rsid w:val="00CC281B"/>
    <w:rsid w:val="00CC282E"/>
    <w:rsid w:val="00CC2CA7"/>
    <w:rsid w:val="00CC2FCD"/>
    <w:rsid w:val="00CC3137"/>
    <w:rsid w:val="00CC360D"/>
    <w:rsid w:val="00CC363B"/>
    <w:rsid w:val="00CC38B9"/>
    <w:rsid w:val="00CC391C"/>
    <w:rsid w:val="00CC3B55"/>
    <w:rsid w:val="00CC3DA6"/>
    <w:rsid w:val="00CC46A0"/>
    <w:rsid w:val="00CC484A"/>
    <w:rsid w:val="00CC4A4A"/>
    <w:rsid w:val="00CC4C9F"/>
    <w:rsid w:val="00CC4CAC"/>
    <w:rsid w:val="00CC53AB"/>
    <w:rsid w:val="00CC59AA"/>
    <w:rsid w:val="00CC5FFD"/>
    <w:rsid w:val="00CC60B9"/>
    <w:rsid w:val="00CC61A1"/>
    <w:rsid w:val="00CC645A"/>
    <w:rsid w:val="00CC6650"/>
    <w:rsid w:val="00CC69AD"/>
    <w:rsid w:val="00CC6E26"/>
    <w:rsid w:val="00CC6E63"/>
    <w:rsid w:val="00CC7928"/>
    <w:rsid w:val="00CD020C"/>
    <w:rsid w:val="00CD06A8"/>
    <w:rsid w:val="00CD06C3"/>
    <w:rsid w:val="00CD1931"/>
    <w:rsid w:val="00CD215F"/>
    <w:rsid w:val="00CD2638"/>
    <w:rsid w:val="00CD268B"/>
    <w:rsid w:val="00CD2C5E"/>
    <w:rsid w:val="00CD2E7C"/>
    <w:rsid w:val="00CD2E8F"/>
    <w:rsid w:val="00CD3023"/>
    <w:rsid w:val="00CD348C"/>
    <w:rsid w:val="00CD3DF4"/>
    <w:rsid w:val="00CD3EF3"/>
    <w:rsid w:val="00CD450A"/>
    <w:rsid w:val="00CD4583"/>
    <w:rsid w:val="00CD464D"/>
    <w:rsid w:val="00CD486C"/>
    <w:rsid w:val="00CD4D37"/>
    <w:rsid w:val="00CD5291"/>
    <w:rsid w:val="00CD53C1"/>
    <w:rsid w:val="00CD5495"/>
    <w:rsid w:val="00CD54B5"/>
    <w:rsid w:val="00CD5944"/>
    <w:rsid w:val="00CD5D03"/>
    <w:rsid w:val="00CD5DB1"/>
    <w:rsid w:val="00CD634A"/>
    <w:rsid w:val="00CD6DA8"/>
    <w:rsid w:val="00CD7680"/>
    <w:rsid w:val="00CE0642"/>
    <w:rsid w:val="00CE08EA"/>
    <w:rsid w:val="00CE1BD7"/>
    <w:rsid w:val="00CE1D1C"/>
    <w:rsid w:val="00CE2616"/>
    <w:rsid w:val="00CE2E1F"/>
    <w:rsid w:val="00CE3233"/>
    <w:rsid w:val="00CE32FC"/>
    <w:rsid w:val="00CE3712"/>
    <w:rsid w:val="00CE3BFD"/>
    <w:rsid w:val="00CE40DB"/>
    <w:rsid w:val="00CE443B"/>
    <w:rsid w:val="00CE45C7"/>
    <w:rsid w:val="00CE473E"/>
    <w:rsid w:val="00CE48FB"/>
    <w:rsid w:val="00CE499F"/>
    <w:rsid w:val="00CE4DAF"/>
    <w:rsid w:val="00CE540F"/>
    <w:rsid w:val="00CE54F1"/>
    <w:rsid w:val="00CE5B15"/>
    <w:rsid w:val="00CE5B2A"/>
    <w:rsid w:val="00CE61E4"/>
    <w:rsid w:val="00CE639D"/>
    <w:rsid w:val="00CE63D7"/>
    <w:rsid w:val="00CE6400"/>
    <w:rsid w:val="00CE66B5"/>
    <w:rsid w:val="00CE699E"/>
    <w:rsid w:val="00CE69DF"/>
    <w:rsid w:val="00CE6D83"/>
    <w:rsid w:val="00CE79D8"/>
    <w:rsid w:val="00CE7AEA"/>
    <w:rsid w:val="00CF0A3E"/>
    <w:rsid w:val="00CF0A46"/>
    <w:rsid w:val="00CF0B6E"/>
    <w:rsid w:val="00CF0E8C"/>
    <w:rsid w:val="00CF0F6A"/>
    <w:rsid w:val="00CF1298"/>
    <w:rsid w:val="00CF1800"/>
    <w:rsid w:val="00CF1F08"/>
    <w:rsid w:val="00CF201C"/>
    <w:rsid w:val="00CF2454"/>
    <w:rsid w:val="00CF273E"/>
    <w:rsid w:val="00CF2C2D"/>
    <w:rsid w:val="00CF2DEF"/>
    <w:rsid w:val="00CF3693"/>
    <w:rsid w:val="00CF37E4"/>
    <w:rsid w:val="00CF37EB"/>
    <w:rsid w:val="00CF3866"/>
    <w:rsid w:val="00CF38C4"/>
    <w:rsid w:val="00CF38F1"/>
    <w:rsid w:val="00CF3A7A"/>
    <w:rsid w:val="00CF3BAE"/>
    <w:rsid w:val="00CF3BEB"/>
    <w:rsid w:val="00CF42B6"/>
    <w:rsid w:val="00CF4627"/>
    <w:rsid w:val="00CF4862"/>
    <w:rsid w:val="00CF4915"/>
    <w:rsid w:val="00CF493C"/>
    <w:rsid w:val="00CF49A5"/>
    <w:rsid w:val="00CF4B34"/>
    <w:rsid w:val="00CF4DE4"/>
    <w:rsid w:val="00CF55E3"/>
    <w:rsid w:val="00CF58C3"/>
    <w:rsid w:val="00CF593A"/>
    <w:rsid w:val="00CF5E98"/>
    <w:rsid w:val="00CF6322"/>
    <w:rsid w:val="00CF633B"/>
    <w:rsid w:val="00CF682B"/>
    <w:rsid w:val="00CF6E90"/>
    <w:rsid w:val="00CF72F4"/>
    <w:rsid w:val="00CF737A"/>
    <w:rsid w:val="00CF791D"/>
    <w:rsid w:val="00CF7C6F"/>
    <w:rsid w:val="00CF7D17"/>
    <w:rsid w:val="00CF7F8D"/>
    <w:rsid w:val="00D00BFE"/>
    <w:rsid w:val="00D014CB"/>
    <w:rsid w:val="00D01802"/>
    <w:rsid w:val="00D01890"/>
    <w:rsid w:val="00D01926"/>
    <w:rsid w:val="00D01988"/>
    <w:rsid w:val="00D01DCF"/>
    <w:rsid w:val="00D020D1"/>
    <w:rsid w:val="00D02665"/>
    <w:rsid w:val="00D027E2"/>
    <w:rsid w:val="00D02A10"/>
    <w:rsid w:val="00D032FE"/>
    <w:rsid w:val="00D037D3"/>
    <w:rsid w:val="00D03A3C"/>
    <w:rsid w:val="00D04B6C"/>
    <w:rsid w:val="00D04B6E"/>
    <w:rsid w:val="00D051DF"/>
    <w:rsid w:val="00D052CE"/>
    <w:rsid w:val="00D0556D"/>
    <w:rsid w:val="00D05585"/>
    <w:rsid w:val="00D0576A"/>
    <w:rsid w:val="00D0649C"/>
    <w:rsid w:val="00D06E8A"/>
    <w:rsid w:val="00D07220"/>
    <w:rsid w:val="00D075D5"/>
    <w:rsid w:val="00D07B7D"/>
    <w:rsid w:val="00D07D2A"/>
    <w:rsid w:val="00D07E44"/>
    <w:rsid w:val="00D1043B"/>
    <w:rsid w:val="00D1068E"/>
    <w:rsid w:val="00D10896"/>
    <w:rsid w:val="00D10991"/>
    <w:rsid w:val="00D11162"/>
    <w:rsid w:val="00D111C7"/>
    <w:rsid w:val="00D1135C"/>
    <w:rsid w:val="00D1145B"/>
    <w:rsid w:val="00D11E52"/>
    <w:rsid w:val="00D12248"/>
    <w:rsid w:val="00D1274E"/>
    <w:rsid w:val="00D12B1C"/>
    <w:rsid w:val="00D1319B"/>
    <w:rsid w:val="00D136A6"/>
    <w:rsid w:val="00D138A7"/>
    <w:rsid w:val="00D13F60"/>
    <w:rsid w:val="00D1400E"/>
    <w:rsid w:val="00D144F8"/>
    <w:rsid w:val="00D14B6B"/>
    <w:rsid w:val="00D14E0F"/>
    <w:rsid w:val="00D14E58"/>
    <w:rsid w:val="00D15589"/>
    <w:rsid w:val="00D163E7"/>
    <w:rsid w:val="00D166D0"/>
    <w:rsid w:val="00D16F5C"/>
    <w:rsid w:val="00D172DF"/>
    <w:rsid w:val="00D17322"/>
    <w:rsid w:val="00D17600"/>
    <w:rsid w:val="00D17796"/>
    <w:rsid w:val="00D17BF5"/>
    <w:rsid w:val="00D17C98"/>
    <w:rsid w:val="00D17DEA"/>
    <w:rsid w:val="00D17F95"/>
    <w:rsid w:val="00D2009E"/>
    <w:rsid w:val="00D201C2"/>
    <w:rsid w:val="00D2020B"/>
    <w:rsid w:val="00D20DC7"/>
    <w:rsid w:val="00D21389"/>
    <w:rsid w:val="00D21867"/>
    <w:rsid w:val="00D21E7A"/>
    <w:rsid w:val="00D2253E"/>
    <w:rsid w:val="00D22592"/>
    <w:rsid w:val="00D22ABD"/>
    <w:rsid w:val="00D22C68"/>
    <w:rsid w:val="00D232CC"/>
    <w:rsid w:val="00D2433D"/>
    <w:rsid w:val="00D24884"/>
    <w:rsid w:val="00D253A7"/>
    <w:rsid w:val="00D254BD"/>
    <w:rsid w:val="00D2563F"/>
    <w:rsid w:val="00D258D6"/>
    <w:rsid w:val="00D25980"/>
    <w:rsid w:val="00D25F82"/>
    <w:rsid w:val="00D26ECF"/>
    <w:rsid w:val="00D27073"/>
    <w:rsid w:val="00D27370"/>
    <w:rsid w:val="00D27406"/>
    <w:rsid w:val="00D27407"/>
    <w:rsid w:val="00D27C40"/>
    <w:rsid w:val="00D27E27"/>
    <w:rsid w:val="00D30A49"/>
    <w:rsid w:val="00D30E07"/>
    <w:rsid w:val="00D30F8D"/>
    <w:rsid w:val="00D31470"/>
    <w:rsid w:val="00D31594"/>
    <w:rsid w:val="00D31A8E"/>
    <w:rsid w:val="00D3200D"/>
    <w:rsid w:val="00D32E1C"/>
    <w:rsid w:val="00D32FCB"/>
    <w:rsid w:val="00D32FF0"/>
    <w:rsid w:val="00D33187"/>
    <w:rsid w:val="00D33249"/>
    <w:rsid w:val="00D33368"/>
    <w:rsid w:val="00D33CA6"/>
    <w:rsid w:val="00D33D09"/>
    <w:rsid w:val="00D34059"/>
    <w:rsid w:val="00D34AB3"/>
    <w:rsid w:val="00D350F9"/>
    <w:rsid w:val="00D351A9"/>
    <w:rsid w:val="00D3534F"/>
    <w:rsid w:val="00D356DC"/>
    <w:rsid w:val="00D35D6C"/>
    <w:rsid w:val="00D369A9"/>
    <w:rsid w:val="00D36F7D"/>
    <w:rsid w:val="00D37211"/>
    <w:rsid w:val="00D37A1B"/>
    <w:rsid w:val="00D37AC5"/>
    <w:rsid w:val="00D37C8B"/>
    <w:rsid w:val="00D40420"/>
    <w:rsid w:val="00D40549"/>
    <w:rsid w:val="00D4187A"/>
    <w:rsid w:val="00D41C45"/>
    <w:rsid w:val="00D4263A"/>
    <w:rsid w:val="00D42C28"/>
    <w:rsid w:val="00D42DE1"/>
    <w:rsid w:val="00D42FAC"/>
    <w:rsid w:val="00D4309E"/>
    <w:rsid w:val="00D43189"/>
    <w:rsid w:val="00D4321F"/>
    <w:rsid w:val="00D43234"/>
    <w:rsid w:val="00D433EA"/>
    <w:rsid w:val="00D435BB"/>
    <w:rsid w:val="00D4362E"/>
    <w:rsid w:val="00D441E6"/>
    <w:rsid w:val="00D445A8"/>
    <w:rsid w:val="00D446D1"/>
    <w:rsid w:val="00D447E5"/>
    <w:rsid w:val="00D44E81"/>
    <w:rsid w:val="00D45504"/>
    <w:rsid w:val="00D45CDC"/>
    <w:rsid w:val="00D46CF5"/>
    <w:rsid w:val="00D47414"/>
    <w:rsid w:val="00D47473"/>
    <w:rsid w:val="00D474DD"/>
    <w:rsid w:val="00D47B70"/>
    <w:rsid w:val="00D50622"/>
    <w:rsid w:val="00D50730"/>
    <w:rsid w:val="00D510EC"/>
    <w:rsid w:val="00D51546"/>
    <w:rsid w:val="00D5198A"/>
    <w:rsid w:val="00D51A43"/>
    <w:rsid w:val="00D51DEB"/>
    <w:rsid w:val="00D52A50"/>
    <w:rsid w:val="00D53012"/>
    <w:rsid w:val="00D534CF"/>
    <w:rsid w:val="00D535C2"/>
    <w:rsid w:val="00D53D20"/>
    <w:rsid w:val="00D53E1C"/>
    <w:rsid w:val="00D53E58"/>
    <w:rsid w:val="00D5464D"/>
    <w:rsid w:val="00D548C6"/>
    <w:rsid w:val="00D549B3"/>
    <w:rsid w:val="00D54D7D"/>
    <w:rsid w:val="00D54F61"/>
    <w:rsid w:val="00D552F7"/>
    <w:rsid w:val="00D55365"/>
    <w:rsid w:val="00D55728"/>
    <w:rsid w:val="00D55815"/>
    <w:rsid w:val="00D55C41"/>
    <w:rsid w:val="00D560D7"/>
    <w:rsid w:val="00D566F1"/>
    <w:rsid w:val="00D56703"/>
    <w:rsid w:val="00D56B24"/>
    <w:rsid w:val="00D56DCE"/>
    <w:rsid w:val="00D56DEC"/>
    <w:rsid w:val="00D57669"/>
    <w:rsid w:val="00D5767A"/>
    <w:rsid w:val="00D57B79"/>
    <w:rsid w:val="00D57D68"/>
    <w:rsid w:val="00D57FC8"/>
    <w:rsid w:val="00D607B7"/>
    <w:rsid w:val="00D60A09"/>
    <w:rsid w:val="00D60A85"/>
    <w:rsid w:val="00D61532"/>
    <w:rsid w:val="00D61BAE"/>
    <w:rsid w:val="00D61C48"/>
    <w:rsid w:val="00D61CBE"/>
    <w:rsid w:val="00D61D46"/>
    <w:rsid w:val="00D62725"/>
    <w:rsid w:val="00D629E7"/>
    <w:rsid w:val="00D62B0C"/>
    <w:rsid w:val="00D62E32"/>
    <w:rsid w:val="00D63259"/>
    <w:rsid w:val="00D63664"/>
    <w:rsid w:val="00D638F2"/>
    <w:rsid w:val="00D63ABB"/>
    <w:rsid w:val="00D63ACA"/>
    <w:rsid w:val="00D63D05"/>
    <w:rsid w:val="00D63E6E"/>
    <w:rsid w:val="00D64C48"/>
    <w:rsid w:val="00D65043"/>
    <w:rsid w:val="00D65159"/>
    <w:rsid w:val="00D653F1"/>
    <w:rsid w:val="00D6554F"/>
    <w:rsid w:val="00D656F0"/>
    <w:rsid w:val="00D657F6"/>
    <w:rsid w:val="00D65EBE"/>
    <w:rsid w:val="00D65FB5"/>
    <w:rsid w:val="00D66103"/>
    <w:rsid w:val="00D661EC"/>
    <w:rsid w:val="00D663F4"/>
    <w:rsid w:val="00D664EE"/>
    <w:rsid w:val="00D66560"/>
    <w:rsid w:val="00D66654"/>
    <w:rsid w:val="00D66ABF"/>
    <w:rsid w:val="00D66CDA"/>
    <w:rsid w:val="00D67031"/>
    <w:rsid w:val="00D679C4"/>
    <w:rsid w:val="00D67BE6"/>
    <w:rsid w:val="00D67D33"/>
    <w:rsid w:val="00D67E59"/>
    <w:rsid w:val="00D70006"/>
    <w:rsid w:val="00D70115"/>
    <w:rsid w:val="00D705EA"/>
    <w:rsid w:val="00D71014"/>
    <w:rsid w:val="00D715AD"/>
    <w:rsid w:val="00D715B7"/>
    <w:rsid w:val="00D716A8"/>
    <w:rsid w:val="00D7179E"/>
    <w:rsid w:val="00D71824"/>
    <w:rsid w:val="00D71F86"/>
    <w:rsid w:val="00D72144"/>
    <w:rsid w:val="00D73822"/>
    <w:rsid w:val="00D73EFB"/>
    <w:rsid w:val="00D73FA1"/>
    <w:rsid w:val="00D740A9"/>
    <w:rsid w:val="00D74769"/>
    <w:rsid w:val="00D74874"/>
    <w:rsid w:val="00D74AE5"/>
    <w:rsid w:val="00D75155"/>
    <w:rsid w:val="00D752CE"/>
    <w:rsid w:val="00D757B4"/>
    <w:rsid w:val="00D7587D"/>
    <w:rsid w:val="00D75BCD"/>
    <w:rsid w:val="00D75EFD"/>
    <w:rsid w:val="00D76338"/>
    <w:rsid w:val="00D76813"/>
    <w:rsid w:val="00D76C3C"/>
    <w:rsid w:val="00D7791E"/>
    <w:rsid w:val="00D77A79"/>
    <w:rsid w:val="00D8057A"/>
    <w:rsid w:val="00D80CF8"/>
    <w:rsid w:val="00D81127"/>
    <w:rsid w:val="00D815B8"/>
    <w:rsid w:val="00D815BC"/>
    <w:rsid w:val="00D81A50"/>
    <w:rsid w:val="00D81CD7"/>
    <w:rsid w:val="00D8251F"/>
    <w:rsid w:val="00D82CE9"/>
    <w:rsid w:val="00D82EDF"/>
    <w:rsid w:val="00D82F42"/>
    <w:rsid w:val="00D82FDE"/>
    <w:rsid w:val="00D830A7"/>
    <w:rsid w:val="00D8312B"/>
    <w:rsid w:val="00D83755"/>
    <w:rsid w:val="00D838D4"/>
    <w:rsid w:val="00D83B48"/>
    <w:rsid w:val="00D83E00"/>
    <w:rsid w:val="00D84030"/>
    <w:rsid w:val="00D84370"/>
    <w:rsid w:val="00D846A7"/>
    <w:rsid w:val="00D84960"/>
    <w:rsid w:val="00D84C17"/>
    <w:rsid w:val="00D855EF"/>
    <w:rsid w:val="00D85A55"/>
    <w:rsid w:val="00D862EB"/>
    <w:rsid w:val="00D865C0"/>
    <w:rsid w:val="00D86757"/>
    <w:rsid w:val="00D86BEC"/>
    <w:rsid w:val="00D86C3B"/>
    <w:rsid w:val="00D86F33"/>
    <w:rsid w:val="00D87290"/>
    <w:rsid w:val="00D87433"/>
    <w:rsid w:val="00D87BA1"/>
    <w:rsid w:val="00D87E6D"/>
    <w:rsid w:val="00D87E88"/>
    <w:rsid w:val="00D9002D"/>
    <w:rsid w:val="00D903BA"/>
    <w:rsid w:val="00D90C24"/>
    <w:rsid w:val="00D90C41"/>
    <w:rsid w:val="00D91241"/>
    <w:rsid w:val="00D916F7"/>
    <w:rsid w:val="00D91D52"/>
    <w:rsid w:val="00D91F3A"/>
    <w:rsid w:val="00D91F79"/>
    <w:rsid w:val="00D92448"/>
    <w:rsid w:val="00D926D7"/>
    <w:rsid w:val="00D92DF1"/>
    <w:rsid w:val="00D92E18"/>
    <w:rsid w:val="00D92EC2"/>
    <w:rsid w:val="00D92EC5"/>
    <w:rsid w:val="00D93825"/>
    <w:rsid w:val="00D93A71"/>
    <w:rsid w:val="00D94474"/>
    <w:rsid w:val="00D9450D"/>
    <w:rsid w:val="00D9483A"/>
    <w:rsid w:val="00D94982"/>
    <w:rsid w:val="00D94B14"/>
    <w:rsid w:val="00D9545A"/>
    <w:rsid w:val="00D96260"/>
    <w:rsid w:val="00D96641"/>
    <w:rsid w:val="00D96889"/>
    <w:rsid w:val="00D970D0"/>
    <w:rsid w:val="00D971BA"/>
    <w:rsid w:val="00D972A1"/>
    <w:rsid w:val="00D974D8"/>
    <w:rsid w:val="00D97C56"/>
    <w:rsid w:val="00DA0040"/>
    <w:rsid w:val="00DA02AC"/>
    <w:rsid w:val="00DA04C3"/>
    <w:rsid w:val="00DA09A1"/>
    <w:rsid w:val="00DA14CB"/>
    <w:rsid w:val="00DA1D02"/>
    <w:rsid w:val="00DA1D53"/>
    <w:rsid w:val="00DA1DE3"/>
    <w:rsid w:val="00DA1F00"/>
    <w:rsid w:val="00DA2264"/>
    <w:rsid w:val="00DA22AF"/>
    <w:rsid w:val="00DA261D"/>
    <w:rsid w:val="00DA29B6"/>
    <w:rsid w:val="00DA29D9"/>
    <w:rsid w:val="00DA3454"/>
    <w:rsid w:val="00DA39E1"/>
    <w:rsid w:val="00DA3C49"/>
    <w:rsid w:val="00DA3EA9"/>
    <w:rsid w:val="00DA3F30"/>
    <w:rsid w:val="00DA436A"/>
    <w:rsid w:val="00DA450D"/>
    <w:rsid w:val="00DA4E83"/>
    <w:rsid w:val="00DA54EF"/>
    <w:rsid w:val="00DA5AEA"/>
    <w:rsid w:val="00DA5C27"/>
    <w:rsid w:val="00DA5D21"/>
    <w:rsid w:val="00DA60B0"/>
    <w:rsid w:val="00DA60B2"/>
    <w:rsid w:val="00DA633A"/>
    <w:rsid w:val="00DA69F5"/>
    <w:rsid w:val="00DA6BDF"/>
    <w:rsid w:val="00DA6C73"/>
    <w:rsid w:val="00DA6EAB"/>
    <w:rsid w:val="00DA73B8"/>
    <w:rsid w:val="00DA78BF"/>
    <w:rsid w:val="00DA7D8E"/>
    <w:rsid w:val="00DA7E0F"/>
    <w:rsid w:val="00DB04E3"/>
    <w:rsid w:val="00DB092A"/>
    <w:rsid w:val="00DB099D"/>
    <w:rsid w:val="00DB0B2E"/>
    <w:rsid w:val="00DB0B7F"/>
    <w:rsid w:val="00DB0E1C"/>
    <w:rsid w:val="00DB131E"/>
    <w:rsid w:val="00DB1390"/>
    <w:rsid w:val="00DB1570"/>
    <w:rsid w:val="00DB1904"/>
    <w:rsid w:val="00DB19E4"/>
    <w:rsid w:val="00DB2AFC"/>
    <w:rsid w:val="00DB37F8"/>
    <w:rsid w:val="00DB3DAE"/>
    <w:rsid w:val="00DB3F27"/>
    <w:rsid w:val="00DB41C5"/>
    <w:rsid w:val="00DB4255"/>
    <w:rsid w:val="00DB443D"/>
    <w:rsid w:val="00DB4C19"/>
    <w:rsid w:val="00DB4CB7"/>
    <w:rsid w:val="00DB4FC7"/>
    <w:rsid w:val="00DB583C"/>
    <w:rsid w:val="00DB5AC6"/>
    <w:rsid w:val="00DB5B3E"/>
    <w:rsid w:val="00DB5EF1"/>
    <w:rsid w:val="00DB610F"/>
    <w:rsid w:val="00DB633A"/>
    <w:rsid w:val="00DB656A"/>
    <w:rsid w:val="00DB65F3"/>
    <w:rsid w:val="00DB67B4"/>
    <w:rsid w:val="00DB6DC4"/>
    <w:rsid w:val="00DB71C9"/>
    <w:rsid w:val="00DB7802"/>
    <w:rsid w:val="00DB7864"/>
    <w:rsid w:val="00DC0B45"/>
    <w:rsid w:val="00DC105B"/>
    <w:rsid w:val="00DC174C"/>
    <w:rsid w:val="00DC1F76"/>
    <w:rsid w:val="00DC2325"/>
    <w:rsid w:val="00DC24A7"/>
    <w:rsid w:val="00DC2712"/>
    <w:rsid w:val="00DC275C"/>
    <w:rsid w:val="00DC2897"/>
    <w:rsid w:val="00DC32D7"/>
    <w:rsid w:val="00DC360E"/>
    <w:rsid w:val="00DC3C93"/>
    <w:rsid w:val="00DC3DEC"/>
    <w:rsid w:val="00DC41BC"/>
    <w:rsid w:val="00DC4507"/>
    <w:rsid w:val="00DC4EC5"/>
    <w:rsid w:val="00DC551F"/>
    <w:rsid w:val="00DC5BA5"/>
    <w:rsid w:val="00DC5E67"/>
    <w:rsid w:val="00DC6152"/>
    <w:rsid w:val="00DC7177"/>
    <w:rsid w:val="00DC7410"/>
    <w:rsid w:val="00DC7453"/>
    <w:rsid w:val="00DC7626"/>
    <w:rsid w:val="00DC7E2F"/>
    <w:rsid w:val="00DC7FBA"/>
    <w:rsid w:val="00DD0207"/>
    <w:rsid w:val="00DD02BC"/>
    <w:rsid w:val="00DD076E"/>
    <w:rsid w:val="00DD0924"/>
    <w:rsid w:val="00DD0FC6"/>
    <w:rsid w:val="00DD0FFB"/>
    <w:rsid w:val="00DD13CF"/>
    <w:rsid w:val="00DD168B"/>
    <w:rsid w:val="00DD16EB"/>
    <w:rsid w:val="00DD1855"/>
    <w:rsid w:val="00DD1A42"/>
    <w:rsid w:val="00DD1B9C"/>
    <w:rsid w:val="00DD1FAC"/>
    <w:rsid w:val="00DD2158"/>
    <w:rsid w:val="00DD23CF"/>
    <w:rsid w:val="00DD2E91"/>
    <w:rsid w:val="00DD386F"/>
    <w:rsid w:val="00DD420C"/>
    <w:rsid w:val="00DD42DC"/>
    <w:rsid w:val="00DD4612"/>
    <w:rsid w:val="00DD544E"/>
    <w:rsid w:val="00DD56C5"/>
    <w:rsid w:val="00DD5C1C"/>
    <w:rsid w:val="00DD5CA2"/>
    <w:rsid w:val="00DD5D76"/>
    <w:rsid w:val="00DD5E8A"/>
    <w:rsid w:val="00DD6969"/>
    <w:rsid w:val="00DD69CB"/>
    <w:rsid w:val="00DD6B4A"/>
    <w:rsid w:val="00DD6DA3"/>
    <w:rsid w:val="00DD76BD"/>
    <w:rsid w:val="00DD7F74"/>
    <w:rsid w:val="00DE05C4"/>
    <w:rsid w:val="00DE063C"/>
    <w:rsid w:val="00DE076E"/>
    <w:rsid w:val="00DE1523"/>
    <w:rsid w:val="00DE1990"/>
    <w:rsid w:val="00DE1A6C"/>
    <w:rsid w:val="00DE1A9D"/>
    <w:rsid w:val="00DE1BB1"/>
    <w:rsid w:val="00DE1CB3"/>
    <w:rsid w:val="00DE1EA0"/>
    <w:rsid w:val="00DE2625"/>
    <w:rsid w:val="00DE28AB"/>
    <w:rsid w:val="00DE2D85"/>
    <w:rsid w:val="00DE3507"/>
    <w:rsid w:val="00DE38E9"/>
    <w:rsid w:val="00DE3C10"/>
    <w:rsid w:val="00DE48FA"/>
    <w:rsid w:val="00DE4A30"/>
    <w:rsid w:val="00DE4C11"/>
    <w:rsid w:val="00DE4E9E"/>
    <w:rsid w:val="00DE4EB3"/>
    <w:rsid w:val="00DE524A"/>
    <w:rsid w:val="00DE5693"/>
    <w:rsid w:val="00DE57B1"/>
    <w:rsid w:val="00DE5CA4"/>
    <w:rsid w:val="00DE670C"/>
    <w:rsid w:val="00DE6B14"/>
    <w:rsid w:val="00DE729E"/>
    <w:rsid w:val="00DE7383"/>
    <w:rsid w:val="00DE75C4"/>
    <w:rsid w:val="00DE7663"/>
    <w:rsid w:val="00DE77DA"/>
    <w:rsid w:val="00DE78E6"/>
    <w:rsid w:val="00DE7965"/>
    <w:rsid w:val="00DE7D36"/>
    <w:rsid w:val="00DF04D2"/>
    <w:rsid w:val="00DF067D"/>
    <w:rsid w:val="00DF13F2"/>
    <w:rsid w:val="00DF15C9"/>
    <w:rsid w:val="00DF18AC"/>
    <w:rsid w:val="00DF1F93"/>
    <w:rsid w:val="00DF24FB"/>
    <w:rsid w:val="00DF309E"/>
    <w:rsid w:val="00DF3346"/>
    <w:rsid w:val="00DF342F"/>
    <w:rsid w:val="00DF3560"/>
    <w:rsid w:val="00DF3BDA"/>
    <w:rsid w:val="00DF3F12"/>
    <w:rsid w:val="00DF435B"/>
    <w:rsid w:val="00DF43B7"/>
    <w:rsid w:val="00DF4DBC"/>
    <w:rsid w:val="00DF4F20"/>
    <w:rsid w:val="00DF56A7"/>
    <w:rsid w:val="00DF5C8D"/>
    <w:rsid w:val="00DF63DB"/>
    <w:rsid w:val="00DF653E"/>
    <w:rsid w:val="00DF670D"/>
    <w:rsid w:val="00DF6948"/>
    <w:rsid w:val="00DF6EA6"/>
    <w:rsid w:val="00DF6EB7"/>
    <w:rsid w:val="00DF777C"/>
    <w:rsid w:val="00DF7E6A"/>
    <w:rsid w:val="00E00534"/>
    <w:rsid w:val="00E01380"/>
    <w:rsid w:val="00E01614"/>
    <w:rsid w:val="00E0164A"/>
    <w:rsid w:val="00E018A2"/>
    <w:rsid w:val="00E01BE4"/>
    <w:rsid w:val="00E01C0A"/>
    <w:rsid w:val="00E02474"/>
    <w:rsid w:val="00E024C9"/>
    <w:rsid w:val="00E0267A"/>
    <w:rsid w:val="00E02778"/>
    <w:rsid w:val="00E02C4A"/>
    <w:rsid w:val="00E02D07"/>
    <w:rsid w:val="00E02D08"/>
    <w:rsid w:val="00E02D45"/>
    <w:rsid w:val="00E02F80"/>
    <w:rsid w:val="00E0391F"/>
    <w:rsid w:val="00E039C6"/>
    <w:rsid w:val="00E042F3"/>
    <w:rsid w:val="00E04586"/>
    <w:rsid w:val="00E048A6"/>
    <w:rsid w:val="00E04FE2"/>
    <w:rsid w:val="00E05110"/>
    <w:rsid w:val="00E0583A"/>
    <w:rsid w:val="00E06227"/>
    <w:rsid w:val="00E0696A"/>
    <w:rsid w:val="00E069AB"/>
    <w:rsid w:val="00E06E3F"/>
    <w:rsid w:val="00E0702E"/>
    <w:rsid w:val="00E07237"/>
    <w:rsid w:val="00E10B0A"/>
    <w:rsid w:val="00E10FD5"/>
    <w:rsid w:val="00E10FD6"/>
    <w:rsid w:val="00E111F3"/>
    <w:rsid w:val="00E11621"/>
    <w:rsid w:val="00E119DF"/>
    <w:rsid w:val="00E11DD5"/>
    <w:rsid w:val="00E11EFD"/>
    <w:rsid w:val="00E12123"/>
    <w:rsid w:val="00E1214E"/>
    <w:rsid w:val="00E12747"/>
    <w:rsid w:val="00E12B2F"/>
    <w:rsid w:val="00E12D07"/>
    <w:rsid w:val="00E12DE5"/>
    <w:rsid w:val="00E13051"/>
    <w:rsid w:val="00E13146"/>
    <w:rsid w:val="00E131A5"/>
    <w:rsid w:val="00E1323B"/>
    <w:rsid w:val="00E14A15"/>
    <w:rsid w:val="00E14AD6"/>
    <w:rsid w:val="00E14D10"/>
    <w:rsid w:val="00E14F67"/>
    <w:rsid w:val="00E14FB2"/>
    <w:rsid w:val="00E15376"/>
    <w:rsid w:val="00E15750"/>
    <w:rsid w:val="00E15D4F"/>
    <w:rsid w:val="00E16CB7"/>
    <w:rsid w:val="00E16F2C"/>
    <w:rsid w:val="00E17332"/>
    <w:rsid w:val="00E17350"/>
    <w:rsid w:val="00E17600"/>
    <w:rsid w:val="00E179E4"/>
    <w:rsid w:val="00E17CF3"/>
    <w:rsid w:val="00E17DA7"/>
    <w:rsid w:val="00E17DCB"/>
    <w:rsid w:val="00E204E2"/>
    <w:rsid w:val="00E20552"/>
    <w:rsid w:val="00E207AA"/>
    <w:rsid w:val="00E209A1"/>
    <w:rsid w:val="00E211FC"/>
    <w:rsid w:val="00E21E08"/>
    <w:rsid w:val="00E21E51"/>
    <w:rsid w:val="00E21FFD"/>
    <w:rsid w:val="00E22BCB"/>
    <w:rsid w:val="00E22C5A"/>
    <w:rsid w:val="00E22D36"/>
    <w:rsid w:val="00E22D38"/>
    <w:rsid w:val="00E231B2"/>
    <w:rsid w:val="00E237B8"/>
    <w:rsid w:val="00E23FE6"/>
    <w:rsid w:val="00E2456C"/>
    <w:rsid w:val="00E24AE3"/>
    <w:rsid w:val="00E24B43"/>
    <w:rsid w:val="00E24BE2"/>
    <w:rsid w:val="00E24E07"/>
    <w:rsid w:val="00E24FC8"/>
    <w:rsid w:val="00E253F9"/>
    <w:rsid w:val="00E25B30"/>
    <w:rsid w:val="00E25DB5"/>
    <w:rsid w:val="00E25E5D"/>
    <w:rsid w:val="00E26491"/>
    <w:rsid w:val="00E264C9"/>
    <w:rsid w:val="00E26F55"/>
    <w:rsid w:val="00E27135"/>
    <w:rsid w:val="00E271FD"/>
    <w:rsid w:val="00E27974"/>
    <w:rsid w:val="00E30506"/>
    <w:rsid w:val="00E30F25"/>
    <w:rsid w:val="00E3102F"/>
    <w:rsid w:val="00E31255"/>
    <w:rsid w:val="00E3138F"/>
    <w:rsid w:val="00E32244"/>
    <w:rsid w:val="00E3269F"/>
    <w:rsid w:val="00E32C5A"/>
    <w:rsid w:val="00E32C85"/>
    <w:rsid w:val="00E33075"/>
    <w:rsid w:val="00E338E8"/>
    <w:rsid w:val="00E33A73"/>
    <w:rsid w:val="00E33D84"/>
    <w:rsid w:val="00E34127"/>
    <w:rsid w:val="00E34C2E"/>
    <w:rsid w:val="00E34CE4"/>
    <w:rsid w:val="00E34FE8"/>
    <w:rsid w:val="00E35512"/>
    <w:rsid w:val="00E3568A"/>
    <w:rsid w:val="00E35D76"/>
    <w:rsid w:val="00E3649A"/>
    <w:rsid w:val="00E3650C"/>
    <w:rsid w:val="00E36D86"/>
    <w:rsid w:val="00E36F69"/>
    <w:rsid w:val="00E37333"/>
    <w:rsid w:val="00E407A2"/>
    <w:rsid w:val="00E41293"/>
    <w:rsid w:val="00E426AA"/>
    <w:rsid w:val="00E426DD"/>
    <w:rsid w:val="00E42C94"/>
    <w:rsid w:val="00E4308F"/>
    <w:rsid w:val="00E43785"/>
    <w:rsid w:val="00E43CB2"/>
    <w:rsid w:val="00E44354"/>
    <w:rsid w:val="00E4439D"/>
    <w:rsid w:val="00E44C94"/>
    <w:rsid w:val="00E44D3C"/>
    <w:rsid w:val="00E44E3E"/>
    <w:rsid w:val="00E44E76"/>
    <w:rsid w:val="00E45795"/>
    <w:rsid w:val="00E45B62"/>
    <w:rsid w:val="00E45D32"/>
    <w:rsid w:val="00E46165"/>
    <w:rsid w:val="00E4633E"/>
    <w:rsid w:val="00E4638A"/>
    <w:rsid w:val="00E46862"/>
    <w:rsid w:val="00E46A10"/>
    <w:rsid w:val="00E46F46"/>
    <w:rsid w:val="00E4775A"/>
    <w:rsid w:val="00E47BA4"/>
    <w:rsid w:val="00E47D71"/>
    <w:rsid w:val="00E502FB"/>
    <w:rsid w:val="00E504D5"/>
    <w:rsid w:val="00E5085B"/>
    <w:rsid w:val="00E50A7B"/>
    <w:rsid w:val="00E50CD7"/>
    <w:rsid w:val="00E50F3D"/>
    <w:rsid w:val="00E50FC3"/>
    <w:rsid w:val="00E514A7"/>
    <w:rsid w:val="00E51E3D"/>
    <w:rsid w:val="00E51F38"/>
    <w:rsid w:val="00E5200F"/>
    <w:rsid w:val="00E52018"/>
    <w:rsid w:val="00E5204F"/>
    <w:rsid w:val="00E523A1"/>
    <w:rsid w:val="00E52756"/>
    <w:rsid w:val="00E52B22"/>
    <w:rsid w:val="00E52CEB"/>
    <w:rsid w:val="00E531B6"/>
    <w:rsid w:val="00E5325E"/>
    <w:rsid w:val="00E53703"/>
    <w:rsid w:val="00E538DF"/>
    <w:rsid w:val="00E53AB1"/>
    <w:rsid w:val="00E53D10"/>
    <w:rsid w:val="00E53F52"/>
    <w:rsid w:val="00E54268"/>
    <w:rsid w:val="00E543BA"/>
    <w:rsid w:val="00E54BD9"/>
    <w:rsid w:val="00E55291"/>
    <w:rsid w:val="00E55C29"/>
    <w:rsid w:val="00E55FB2"/>
    <w:rsid w:val="00E5659A"/>
    <w:rsid w:val="00E566D1"/>
    <w:rsid w:val="00E567EE"/>
    <w:rsid w:val="00E568FF"/>
    <w:rsid w:val="00E56DBC"/>
    <w:rsid w:val="00E56E36"/>
    <w:rsid w:val="00E578B2"/>
    <w:rsid w:val="00E57B49"/>
    <w:rsid w:val="00E57F88"/>
    <w:rsid w:val="00E57FE3"/>
    <w:rsid w:val="00E60537"/>
    <w:rsid w:val="00E60540"/>
    <w:rsid w:val="00E606F7"/>
    <w:rsid w:val="00E6087A"/>
    <w:rsid w:val="00E60AEE"/>
    <w:rsid w:val="00E60BF5"/>
    <w:rsid w:val="00E60BFE"/>
    <w:rsid w:val="00E60D87"/>
    <w:rsid w:val="00E611B2"/>
    <w:rsid w:val="00E614FD"/>
    <w:rsid w:val="00E61A8E"/>
    <w:rsid w:val="00E61CA6"/>
    <w:rsid w:val="00E61E62"/>
    <w:rsid w:val="00E61FF6"/>
    <w:rsid w:val="00E62138"/>
    <w:rsid w:val="00E62799"/>
    <w:rsid w:val="00E62A36"/>
    <w:rsid w:val="00E62B33"/>
    <w:rsid w:val="00E62F8D"/>
    <w:rsid w:val="00E63181"/>
    <w:rsid w:val="00E63192"/>
    <w:rsid w:val="00E638B4"/>
    <w:rsid w:val="00E63C6D"/>
    <w:rsid w:val="00E63CAF"/>
    <w:rsid w:val="00E63E40"/>
    <w:rsid w:val="00E64042"/>
    <w:rsid w:val="00E647AD"/>
    <w:rsid w:val="00E64817"/>
    <w:rsid w:val="00E648AD"/>
    <w:rsid w:val="00E649BE"/>
    <w:rsid w:val="00E64D28"/>
    <w:rsid w:val="00E64D5C"/>
    <w:rsid w:val="00E64E58"/>
    <w:rsid w:val="00E64F56"/>
    <w:rsid w:val="00E652ED"/>
    <w:rsid w:val="00E6597D"/>
    <w:rsid w:val="00E65BB0"/>
    <w:rsid w:val="00E66081"/>
    <w:rsid w:val="00E6621E"/>
    <w:rsid w:val="00E6625B"/>
    <w:rsid w:val="00E6626B"/>
    <w:rsid w:val="00E66F04"/>
    <w:rsid w:val="00E66FBF"/>
    <w:rsid w:val="00E672BD"/>
    <w:rsid w:val="00E67B39"/>
    <w:rsid w:val="00E67CE7"/>
    <w:rsid w:val="00E701A0"/>
    <w:rsid w:val="00E703C6"/>
    <w:rsid w:val="00E70731"/>
    <w:rsid w:val="00E71206"/>
    <w:rsid w:val="00E714E2"/>
    <w:rsid w:val="00E7158B"/>
    <w:rsid w:val="00E7171F"/>
    <w:rsid w:val="00E7240F"/>
    <w:rsid w:val="00E7263D"/>
    <w:rsid w:val="00E72672"/>
    <w:rsid w:val="00E72687"/>
    <w:rsid w:val="00E73053"/>
    <w:rsid w:val="00E7332F"/>
    <w:rsid w:val="00E73710"/>
    <w:rsid w:val="00E7389C"/>
    <w:rsid w:val="00E73D6A"/>
    <w:rsid w:val="00E74036"/>
    <w:rsid w:val="00E74056"/>
    <w:rsid w:val="00E7467E"/>
    <w:rsid w:val="00E74A2C"/>
    <w:rsid w:val="00E74A4C"/>
    <w:rsid w:val="00E74A93"/>
    <w:rsid w:val="00E74C73"/>
    <w:rsid w:val="00E7530F"/>
    <w:rsid w:val="00E754EC"/>
    <w:rsid w:val="00E7570E"/>
    <w:rsid w:val="00E75AEB"/>
    <w:rsid w:val="00E75B0C"/>
    <w:rsid w:val="00E761B5"/>
    <w:rsid w:val="00E7653F"/>
    <w:rsid w:val="00E766B7"/>
    <w:rsid w:val="00E76CAB"/>
    <w:rsid w:val="00E77307"/>
    <w:rsid w:val="00E77692"/>
    <w:rsid w:val="00E77786"/>
    <w:rsid w:val="00E77F3C"/>
    <w:rsid w:val="00E8025E"/>
    <w:rsid w:val="00E8033F"/>
    <w:rsid w:val="00E80353"/>
    <w:rsid w:val="00E80755"/>
    <w:rsid w:val="00E80AE4"/>
    <w:rsid w:val="00E80B51"/>
    <w:rsid w:val="00E80E04"/>
    <w:rsid w:val="00E81087"/>
    <w:rsid w:val="00E826A5"/>
    <w:rsid w:val="00E82814"/>
    <w:rsid w:val="00E82A41"/>
    <w:rsid w:val="00E83212"/>
    <w:rsid w:val="00E832F1"/>
    <w:rsid w:val="00E840ED"/>
    <w:rsid w:val="00E846DD"/>
    <w:rsid w:val="00E84FDE"/>
    <w:rsid w:val="00E85185"/>
    <w:rsid w:val="00E85E7D"/>
    <w:rsid w:val="00E85F32"/>
    <w:rsid w:val="00E86089"/>
    <w:rsid w:val="00E86280"/>
    <w:rsid w:val="00E862D9"/>
    <w:rsid w:val="00E86303"/>
    <w:rsid w:val="00E86484"/>
    <w:rsid w:val="00E8656E"/>
    <w:rsid w:val="00E86AA9"/>
    <w:rsid w:val="00E86BFC"/>
    <w:rsid w:val="00E86CA1"/>
    <w:rsid w:val="00E86D0F"/>
    <w:rsid w:val="00E900B5"/>
    <w:rsid w:val="00E90200"/>
    <w:rsid w:val="00E9079D"/>
    <w:rsid w:val="00E90934"/>
    <w:rsid w:val="00E90BBB"/>
    <w:rsid w:val="00E90E94"/>
    <w:rsid w:val="00E90F6F"/>
    <w:rsid w:val="00E90FFD"/>
    <w:rsid w:val="00E91C18"/>
    <w:rsid w:val="00E920F7"/>
    <w:rsid w:val="00E92352"/>
    <w:rsid w:val="00E9253A"/>
    <w:rsid w:val="00E92754"/>
    <w:rsid w:val="00E92D58"/>
    <w:rsid w:val="00E93713"/>
    <w:rsid w:val="00E93BAD"/>
    <w:rsid w:val="00E93C31"/>
    <w:rsid w:val="00E93E3C"/>
    <w:rsid w:val="00E941D8"/>
    <w:rsid w:val="00E94FA7"/>
    <w:rsid w:val="00E94FDB"/>
    <w:rsid w:val="00E95372"/>
    <w:rsid w:val="00E9577A"/>
    <w:rsid w:val="00E959C8"/>
    <w:rsid w:val="00E95BB6"/>
    <w:rsid w:val="00E95C12"/>
    <w:rsid w:val="00E96006"/>
    <w:rsid w:val="00E960DC"/>
    <w:rsid w:val="00E96B27"/>
    <w:rsid w:val="00E97224"/>
    <w:rsid w:val="00E976BE"/>
    <w:rsid w:val="00E97EAD"/>
    <w:rsid w:val="00E97ED1"/>
    <w:rsid w:val="00EA0139"/>
    <w:rsid w:val="00EA036A"/>
    <w:rsid w:val="00EA043C"/>
    <w:rsid w:val="00EA0727"/>
    <w:rsid w:val="00EA10FF"/>
    <w:rsid w:val="00EA12E0"/>
    <w:rsid w:val="00EA1340"/>
    <w:rsid w:val="00EA1C7C"/>
    <w:rsid w:val="00EA1EE4"/>
    <w:rsid w:val="00EA21DB"/>
    <w:rsid w:val="00EA21F2"/>
    <w:rsid w:val="00EA2672"/>
    <w:rsid w:val="00EA28DC"/>
    <w:rsid w:val="00EA2DA5"/>
    <w:rsid w:val="00EA2DCF"/>
    <w:rsid w:val="00EA308F"/>
    <w:rsid w:val="00EA33B9"/>
    <w:rsid w:val="00EA37E1"/>
    <w:rsid w:val="00EA3B29"/>
    <w:rsid w:val="00EA3BCD"/>
    <w:rsid w:val="00EA46F7"/>
    <w:rsid w:val="00EA4ACE"/>
    <w:rsid w:val="00EA4E5D"/>
    <w:rsid w:val="00EA58B2"/>
    <w:rsid w:val="00EA5EA8"/>
    <w:rsid w:val="00EA60F7"/>
    <w:rsid w:val="00EA6BCC"/>
    <w:rsid w:val="00EA72BC"/>
    <w:rsid w:val="00EA784E"/>
    <w:rsid w:val="00EA7A63"/>
    <w:rsid w:val="00EB08CA"/>
    <w:rsid w:val="00EB08E7"/>
    <w:rsid w:val="00EB0A56"/>
    <w:rsid w:val="00EB0BC1"/>
    <w:rsid w:val="00EB1136"/>
    <w:rsid w:val="00EB1229"/>
    <w:rsid w:val="00EB140A"/>
    <w:rsid w:val="00EB15E5"/>
    <w:rsid w:val="00EB15FF"/>
    <w:rsid w:val="00EB1A8F"/>
    <w:rsid w:val="00EB1D19"/>
    <w:rsid w:val="00EB1EA0"/>
    <w:rsid w:val="00EB1FF6"/>
    <w:rsid w:val="00EB2257"/>
    <w:rsid w:val="00EB2673"/>
    <w:rsid w:val="00EB26A9"/>
    <w:rsid w:val="00EB2950"/>
    <w:rsid w:val="00EB2C04"/>
    <w:rsid w:val="00EB31C7"/>
    <w:rsid w:val="00EB3A2E"/>
    <w:rsid w:val="00EB3AF6"/>
    <w:rsid w:val="00EB3CA3"/>
    <w:rsid w:val="00EB3CEF"/>
    <w:rsid w:val="00EB4863"/>
    <w:rsid w:val="00EB4B73"/>
    <w:rsid w:val="00EB4DB8"/>
    <w:rsid w:val="00EB513D"/>
    <w:rsid w:val="00EB526E"/>
    <w:rsid w:val="00EB53C5"/>
    <w:rsid w:val="00EB5831"/>
    <w:rsid w:val="00EB5A61"/>
    <w:rsid w:val="00EB5B65"/>
    <w:rsid w:val="00EB5C22"/>
    <w:rsid w:val="00EB5CA0"/>
    <w:rsid w:val="00EB5FF9"/>
    <w:rsid w:val="00EB6027"/>
    <w:rsid w:val="00EB68F8"/>
    <w:rsid w:val="00EB6F04"/>
    <w:rsid w:val="00EB6F7B"/>
    <w:rsid w:val="00EB7082"/>
    <w:rsid w:val="00EB70AB"/>
    <w:rsid w:val="00EB770D"/>
    <w:rsid w:val="00EB793A"/>
    <w:rsid w:val="00EB796E"/>
    <w:rsid w:val="00EB7D62"/>
    <w:rsid w:val="00EB7FB5"/>
    <w:rsid w:val="00EB7FDE"/>
    <w:rsid w:val="00EC0666"/>
    <w:rsid w:val="00EC0AC6"/>
    <w:rsid w:val="00EC0AF9"/>
    <w:rsid w:val="00EC0C0E"/>
    <w:rsid w:val="00EC0C2F"/>
    <w:rsid w:val="00EC0D4B"/>
    <w:rsid w:val="00EC0E56"/>
    <w:rsid w:val="00EC1473"/>
    <w:rsid w:val="00EC1864"/>
    <w:rsid w:val="00EC1FBB"/>
    <w:rsid w:val="00EC227A"/>
    <w:rsid w:val="00EC2A0A"/>
    <w:rsid w:val="00EC2E61"/>
    <w:rsid w:val="00EC3019"/>
    <w:rsid w:val="00EC33B9"/>
    <w:rsid w:val="00EC3442"/>
    <w:rsid w:val="00EC398D"/>
    <w:rsid w:val="00EC39DE"/>
    <w:rsid w:val="00EC3BF6"/>
    <w:rsid w:val="00EC3D00"/>
    <w:rsid w:val="00EC5539"/>
    <w:rsid w:val="00EC60D4"/>
    <w:rsid w:val="00EC6263"/>
    <w:rsid w:val="00EC62F6"/>
    <w:rsid w:val="00EC67D1"/>
    <w:rsid w:val="00EC6AE0"/>
    <w:rsid w:val="00EC6CB3"/>
    <w:rsid w:val="00EC6F51"/>
    <w:rsid w:val="00EC743C"/>
    <w:rsid w:val="00EC7CAD"/>
    <w:rsid w:val="00ED01CB"/>
    <w:rsid w:val="00ED029E"/>
    <w:rsid w:val="00ED0BD6"/>
    <w:rsid w:val="00ED0C18"/>
    <w:rsid w:val="00ED0E4A"/>
    <w:rsid w:val="00ED14F3"/>
    <w:rsid w:val="00ED1E60"/>
    <w:rsid w:val="00ED212D"/>
    <w:rsid w:val="00ED259F"/>
    <w:rsid w:val="00ED2622"/>
    <w:rsid w:val="00ED2CC8"/>
    <w:rsid w:val="00ED3E02"/>
    <w:rsid w:val="00ED4164"/>
    <w:rsid w:val="00ED43D7"/>
    <w:rsid w:val="00ED4733"/>
    <w:rsid w:val="00ED4815"/>
    <w:rsid w:val="00ED4AF4"/>
    <w:rsid w:val="00ED4DBE"/>
    <w:rsid w:val="00ED53A1"/>
    <w:rsid w:val="00ED563E"/>
    <w:rsid w:val="00ED58C6"/>
    <w:rsid w:val="00ED5C1C"/>
    <w:rsid w:val="00ED5D14"/>
    <w:rsid w:val="00ED6185"/>
    <w:rsid w:val="00ED6CB6"/>
    <w:rsid w:val="00ED7411"/>
    <w:rsid w:val="00ED7448"/>
    <w:rsid w:val="00ED7683"/>
    <w:rsid w:val="00ED7ECB"/>
    <w:rsid w:val="00EE03FA"/>
    <w:rsid w:val="00EE0829"/>
    <w:rsid w:val="00EE0933"/>
    <w:rsid w:val="00EE0F9C"/>
    <w:rsid w:val="00EE173F"/>
    <w:rsid w:val="00EE18DE"/>
    <w:rsid w:val="00EE1DB0"/>
    <w:rsid w:val="00EE1FA3"/>
    <w:rsid w:val="00EE22A6"/>
    <w:rsid w:val="00EE2371"/>
    <w:rsid w:val="00EE2572"/>
    <w:rsid w:val="00EE26F4"/>
    <w:rsid w:val="00EE3B4D"/>
    <w:rsid w:val="00EE3EBF"/>
    <w:rsid w:val="00EE3F0D"/>
    <w:rsid w:val="00EE45E0"/>
    <w:rsid w:val="00EE493F"/>
    <w:rsid w:val="00EE4E10"/>
    <w:rsid w:val="00EE4EC3"/>
    <w:rsid w:val="00EE51CF"/>
    <w:rsid w:val="00EE58EA"/>
    <w:rsid w:val="00EE5F09"/>
    <w:rsid w:val="00EE62D1"/>
    <w:rsid w:val="00EE74D7"/>
    <w:rsid w:val="00EE75B2"/>
    <w:rsid w:val="00EE7816"/>
    <w:rsid w:val="00EE7AB6"/>
    <w:rsid w:val="00EF0054"/>
    <w:rsid w:val="00EF016F"/>
    <w:rsid w:val="00EF0B99"/>
    <w:rsid w:val="00EF10AD"/>
    <w:rsid w:val="00EF1167"/>
    <w:rsid w:val="00EF1317"/>
    <w:rsid w:val="00EF1424"/>
    <w:rsid w:val="00EF1773"/>
    <w:rsid w:val="00EF17D2"/>
    <w:rsid w:val="00EF1C23"/>
    <w:rsid w:val="00EF2588"/>
    <w:rsid w:val="00EF26F8"/>
    <w:rsid w:val="00EF2932"/>
    <w:rsid w:val="00EF2B34"/>
    <w:rsid w:val="00EF2B3C"/>
    <w:rsid w:val="00EF2FBA"/>
    <w:rsid w:val="00EF3410"/>
    <w:rsid w:val="00EF38D7"/>
    <w:rsid w:val="00EF3AB1"/>
    <w:rsid w:val="00EF3E30"/>
    <w:rsid w:val="00EF3F66"/>
    <w:rsid w:val="00EF4253"/>
    <w:rsid w:val="00EF4544"/>
    <w:rsid w:val="00EF4752"/>
    <w:rsid w:val="00EF48B8"/>
    <w:rsid w:val="00EF5411"/>
    <w:rsid w:val="00EF5866"/>
    <w:rsid w:val="00EF6C38"/>
    <w:rsid w:val="00EF75F2"/>
    <w:rsid w:val="00EF7B1A"/>
    <w:rsid w:val="00EF7B25"/>
    <w:rsid w:val="00EF7C52"/>
    <w:rsid w:val="00F0010D"/>
    <w:rsid w:val="00F008AF"/>
    <w:rsid w:val="00F009E3"/>
    <w:rsid w:val="00F00B70"/>
    <w:rsid w:val="00F00BF0"/>
    <w:rsid w:val="00F01114"/>
    <w:rsid w:val="00F016DF"/>
    <w:rsid w:val="00F01E4A"/>
    <w:rsid w:val="00F020DB"/>
    <w:rsid w:val="00F02364"/>
    <w:rsid w:val="00F0322D"/>
    <w:rsid w:val="00F03249"/>
    <w:rsid w:val="00F035A5"/>
    <w:rsid w:val="00F036D3"/>
    <w:rsid w:val="00F0392A"/>
    <w:rsid w:val="00F03BA9"/>
    <w:rsid w:val="00F03D85"/>
    <w:rsid w:val="00F04663"/>
    <w:rsid w:val="00F04875"/>
    <w:rsid w:val="00F04B98"/>
    <w:rsid w:val="00F05435"/>
    <w:rsid w:val="00F05886"/>
    <w:rsid w:val="00F059C0"/>
    <w:rsid w:val="00F05A33"/>
    <w:rsid w:val="00F05A38"/>
    <w:rsid w:val="00F05DF3"/>
    <w:rsid w:val="00F05EDE"/>
    <w:rsid w:val="00F06370"/>
    <w:rsid w:val="00F06704"/>
    <w:rsid w:val="00F069D7"/>
    <w:rsid w:val="00F06C8A"/>
    <w:rsid w:val="00F073A4"/>
    <w:rsid w:val="00F0742B"/>
    <w:rsid w:val="00F0796B"/>
    <w:rsid w:val="00F079FD"/>
    <w:rsid w:val="00F07C9C"/>
    <w:rsid w:val="00F07D72"/>
    <w:rsid w:val="00F07D79"/>
    <w:rsid w:val="00F07E50"/>
    <w:rsid w:val="00F101EB"/>
    <w:rsid w:val="00F1022F"/>
    <w:rsid w:val="00F102A7"/>
    <w:rsid w:val="00F10A36"/>
    <w:rsid w:val="00F111BD"/>
    <w:rsid w:val="00F11407"/>
    <w:rsid w:val="00F116F7"/>
    <w:rsid w:val="00F11BF6"/>
    <w:rsid w:val="00F12154"/>
    <w:rsid w:val="00F122CC"/>
    <w:rsid w:val="00F129CC"/>
    <w:rsid w:val="00F12A8D"/>
    <w:rsid w:val="00F13425"/>
    <w:rsid w:val="00F13595"/>
    <w:rsid w:val="00F145FE"/>
    <w:rsid w:val="00F147AB"/>
    <w:rsid w:val="00F14BD8"/>
    <w:rsid w:val="00F14C1C"/>
    <w:rsid w:val="00F14DAF"/>
    <w:rsid w:val="00F14E83"/>
    <w:rsid w:val="00F14F6B"/>
    <w:rsid w:val="00F15153"/>
    <w:rsid w:val="00F15895"/>
    <w:rsid w:val="00F15922"/>
    <w:rsid w:val="00F15D5E"/>
    <w:rsid w:val="00F15E4D"/>
    <w:rsid w:val="00F1616D"/>
    <w:rsid w:val="00F16ADF"/>
    <w:rsid w:val="00F16B26"/>
    <w:rsid w:val="00F172C5"/>
    <w:rsid w:val="00F1738D"/>
    <w:rsid w:val="00F17457"/>
    <w:rsid w:val="00F17766"/>
    <w:rsid w:val="00F1787A"/>
    <w:rsid w:val="00F17C2A"/>
    <w:rsid w:val="00F200CC"/>
    <w:rsid w:val="00F20306"/>
    <w:rsid w:val="00F2038D"/>
    <w:rsid w:val="00F20497"/>
    <w:rsid w:val="00F20681"/>
    <w:rsid w:val="00F206E0"/>
    <w:rsid w:val="00F212E8"/>
    <w:rsid w:val="00F21C52"/>
    <w:rsid w:val="00F22191"/>
    <w:rsid w:val="00F2233A"/>
    <w:rsid w:val="00F2246A"/>
    <w:rsid w:val="00F22610"/>
    <w:rsid w:val="00F2285E"/>
    <w:rsid w:val="00F22AB5"/>
    <w:rsid w:val="00F22BEB"/>
    <w:rsid w:val="00F23844"/>
    <w:rsid w:val="00F2406C"/>
    <w:rsid w:val="00F24518"/>
    <w:rsid w:val="00F24D6E"/>
    <w:rsid w:val="00F24F5E"/>
    <w:rsid w:val="00F252C5"/>
    <w:rsid w:val="00F25393"/>
    <w:rsid w:val="00F25890"/>
    <w:rsid w:val="00F25D64"/>
    <w:rsid w:val="00F2709F"/>
    <w:rsid w:val="00F27329"/>
    <w:rsid w:val="00F27D57"/>
    <w:rsid w:val="00F27D94"/>
    <w:rsid w:val="00F3064E"/>
    <w:rsid w:val="00F306AB"/>
    <w:rsid w:val="00F30995"/>
    <w:rsid w:val="00F30D07"/>
    <w:rsid w:val="00F30DB1"/>
    <w:rsid w:val="00F31495"/>
    <w:rsid w:val="00F317A7"/>
    <w:rsid w:val="00F32019"/>
    <w:rsid w:val="00F3335E"/>
    <w:rsid w:val="00F33669"/>
    <w:rsid w:val="00F33788"/>
    <w:rsid w:val="00F33A3B"/>
    <w:rsid w:val="00F33B6B"/>
    <w:rsid w:val="00F34396"/>
    <w:rsid w:val="00F3478F"/>
    <w:rsid w:val="00F34900"/>
    <w:rsid w:val="00F35B3D"/>
    <w:rsid w:val="00F35D30"/>
    <w:rsid w:val="00F36028"/>
    <w:rsid w:val="00F367A1"/>
    <w:rsid w:val="00F36A46"/>
    <w:rsid w:val="00F36CC0"/>
    <w:rsid w:val="00F37368"/>
    <w:rsid w:val="00F37456"/>
    <w:rsid w:val="00F37C9E"/>
    <w:rsid w:val="00F40491"/>
    <w:rsid w:val="00F4062A"/>
    <w:rsid w:val="00F406A0"/>
    <w:rsid w:val="00F40815"/>
    <w:rsid w:val="00F4112F"/>
    <w:rsid w:val="00F4163C"/>
    <w:rsid w:val="00F416BC"/>
    <w:rsid w:val="00F42196"/>
    <w:rsid w:val="00F42B08"/>
    <w:rsid w:val="00F42CA1"/>
    <w:rsid w:val="00F43416"/>
    <w:rsid w:val="00F438A8"/>
    <w:rsid w:val="00F43E10"/>
    <w:rsid w:val="00F43F12"/>
    <w:rsid w:val="00F43FB7"/>
    <w:rsid w:val="00F442A4"/>
    <w:rsid w:val="00F452DD"/>
    <w:rsid w:val="00F455CE"/>
    <w:rsid w:val="00F4577C"/>
    <w:rsid w:val="00F4582A"/>
    <w:rsid w:val="00F45FA8"/>
    <w:rsid w:val="00F466D3"/>
    <w:rsid w:val="00F4684C"/>
    <w:rsid w:val="00F46987"/>
    <w:rsid w:val="00F469DB"/>
    <w:rsid w:val="00F46CD3"/>
    <w:rsid w:val="00F46E1A"/>
    <w:rsid w:val="00F47067"/>
    <w:rsid w:val="00F470E7"/>
    <w:rsid w:val="00F472B7"/>
    <w:rsid w:val="00F47382"/>
    <w:rsid w:val="00F47499"/>
    <w:rsid w:val="00F47954"/>
    <w:rsid w:val="00F503D8"/>
    <w:rsid w:val="00F50E38"/>
    <w:rsid w:val="00F510C2"/>
    <w:rsid w:val="00F5136A"/>
    <w:rsid w:val="00F515D0"/>
    <w:rsid w:val="00F519DA"/>
    <w:rsid w:val="00F52849"/>
    <w:rsid w:val="00F52954"/>
    <w:rsid w:val="00F53120"/>
    <w:rsid w:val="00F531AC"/>
    <w:rsid w:val="00F5342A"/>
    <w:rsid w:val="00F53925"/>
    <w:rsid w:val="00F5419A"/>
    <w:rsid w:val="00F541F2"/>
    <w:rsid w:val="00F546C5"/>
    <w:rsid w:val="00F5480A"/>
    <w:rsid w:val="00F54D70"/>
    <w:rsid w:val="00F54E4D"/>
    <w:rsid w:val="00F55016"/>
    <w:rsid w:val="00F55114"/>
    <w:rsid w:val="00F55769"/>
    <w:rsid w:val="00F55B0F"/>
    <w:rsid w:val="00F55BDF"/>
    <w:rsid w:val="00F55D82"/>
    <w:rsid w:val="00F55DCD"/>
    <w:rsid w:val="00F5654E"/>
    <w:rsid w:val="00F56CB5"/>
    <w:rsid w:val="00F5703A"/>
    <w:rsid w:val="00F57080"/>
    <w:rsid w:val="00F5711D"/>
    <w:rsid w:val="00F57638"/>
    <w:rsid w:val="00F57C14"/>
    <w:rsid w:val="00F57DB5"/>
    <w:rsid w:val="00F60558"/>
    <w:rsid w:val="00F60BE7"/>
    <w:rsid w:val="00F6106E"/>
    <w:rsid w:val="00F610BA"/>
    <w:rsid w:val="00F610C1"/>
    <w:rsid w:val="00F611C5"/>
    <w:rsid w:val="00F6145D"/>
    <w:rsid w:val="00F616F7"/>
    <w:rsid w:val="00F61A3A"/>
    <w:rsid w:val="00F61C7F"/>
    <w:rsid w:val="00F61CAC"/>
    <w:rsid w:val="00F6238F"/>
    <w:rsid w:val="00F6255E"/>
    <w:rsid w:val="00F62670"/>
    <w:rsid w:val="00F634B5"/>
    <w:rsid w:val="00F63870"/>
    <w:rsid w:val="00F638F2"/>
    <w:rsid w:val="00F63DE9"/>
    <w:rsid w:val="00F63E0B"/>
    <w:rsid w:val="00F63E19"/>
    <w:rsid w:val="00F6430C"/>
    <w:rsid w:val="00F64631"/>
    <w:rsid w:val="00F64A84"/>
    <w:rsid w:val="00F64B6C"/>
    <w:rsid w:val="00F64B89"/>
    <w:rsid w:val="00F6536C"/>
    <w:rsid w:val="00F656E5"/>
    <w:rsid w:val="00F659AD"/>
    <w:rsid w:val="00F65C9F"/>
    <w:rsid w:val="00F65DB2"/>
    <w:rsid w:val="00F665BC"/>
    <w:rsid w:val="00F671BA"/>
    <w:rsid w:val="00F67284"/>
    <w:rsid w:val="00F672CB"/>
    <w:rsid w:val="00F67948"/>
    <w:rsid w:val="00F67AF9"/>
    <w:rsid w:val="00F67C43"/>
    <w:rsid w:val="00F67FB7"/>
    <w:rsid w:val="00F70787"/>
    <w:rsid w:val="00F70894"/>
    <w:rsid w:val="00F71624"/>
    <w:rsid w:val="00F7171A"/>
    <w:rsid w:val="00F71736"/>
    <w:rsid w:val="00F7179C"/>
    <w:rsid w:val="00F71AC3"/>
    <w:rsid w:val="00F71E42"/>
    <w:rsid w:val="00F71F5C"/>
    <w:rsid w:val="00F7224A"/>
    <w:rsid w:val="00F72D82"/>
    <w:rsid w:val="00F73392"/>
    <w:rsid w:val="00F733E8"/>
    <w:rsid w:val="00F73FF7"/>
    <w:rsid w:val="00F74B38"/>
    <w:rsid w:val="00F74F62"/>
    <w:rsid w:val="00F750F2"/>
    <w:rsid w:val="00F75E35"/>
    <w:rsid w:val="00F7622E"/>
    <w:rsid w:val="00F76580"/>
    <w:rsid w:val="00F76A60"/>
    <w:rsid w:val="00F76B14"/>
    <w:rsid w:val="00F772C0"/>
    <w:rsid w:val="00F77305"/>
    <w:rsid w:val="00F778F5"/>
    <w:rsid w:val="00F77EA2"/>
    <w:rsid w:val="00F77F93"/>
    <w:rsid w:val="00F80054"/>
    <w:rsid w:val="00F80173"/>
    <w:rsid w:val="00F80BFC"/>
    <w:rsid w:val="00F80C21"/>
    <w:rsid w:val="00F80E79"/>
    <w:rsid w:val="00F8195B"/>
    <w:rsid w:val="00F819B1"/>
    <w:rsid w:val="00F8247B"/>
    <w:rsid w:val="00F82704"/>
    <w:rsid w:val="00F82B63"/>
    <w:rsid w:val="00F82BA1"/>
    <w:rsid w:val="00F83B32"/>
    <w:rsid w:val="00F84940"/>
    <w:rsid w:val="00F85107"/>
    <w:rsid w:val="00F8535F"/>
    <w:rsid w:val="00F853FA"/>
    <w:rsid w:val="00F855DE"/>
    <w:rsid w:val="00F856EC"/>
    <w:rsid w:val="00F85821"/>
    <w:rsid w:val="00F8590C"/>
    <w:rsid w:val="00F85E81"/>
    <w:rsid w:val="00F86676"/>
    <w:rsid w:val="00F86720"/>
    <w:rsid w:val="00F86885"/>
    <w:rsid w:val="00F87A69"/>
    <w:rsid w:val="00F9002B"/>
    <w:rsid w:val="00F90078"/>
    <w:rsid w:val="00F902D5"/>
    <w:rsid w:val="00F90504"/>
    <w:rsid w:val="00F906D4"/>
    <w:rsid w:val="00F911E0"/>
    <w:rsid w:val="00F9138A"/>
    <w:rsid w:val="00F91BAD"/>
    <w:rsid w:val="00F91ECE"/>
    <w:rsid w:val="00F924D7"/>
    <w:rsid w:val="00F933EB"/>
    <w:rsid w:val="00F9381C"/>
    <w:rsid w:val="00F939F5"/>
    <w:rsid w:val="00F946B8"/>
    <w:rsid w:val="00F9500D"/>
    <w:rsid w:val="00F9507A"/>
    <w:rsid w:val="00F95693"/>
    <w:rsid w:val="00F95877"/>
    <w:rsid w:val="00F95997"/>
    <w:rsid w:val="00F959F8"/>
    <w:rsid w:val="00F96376"/>
    <w:rsid w:val="00F966CB"/>
    <w:rsid w:val="00F96711"/>
    <w:rsid w:val="00F96831"/>
    <w:rsid w:val="00F96DF4"/>
    <w:rsid w:val="00F97076"/>
    <w:rsid w:val="00F972CB"/>
    <w:rsid w:val="00F9755D"/>
    <w:rsid w:val="00F975B3"/>
    <w:rsid w:val="00F97880"/>
    <w:rsid w:val="00F978A5"/>
    <w:rsid w:val="00FA0080"/>
    <w:rsid w:val="00FA016F"/>
    <w:rsid w:val="00FA0999"/>
    <w:rsid w:val="00FA0AB2"/>
    <w:rsid w:val="00FA120E"/>
    <w:rsid w:val="00FA1767"/>
    <w:rsid w:val="00FA1C47"/>
    <w:rsid w:val="00FA1D9D"/>
    <w:rsid w:val="00FA1FE7"/>
    <w:rsid w:val="00FA317E"/>
    <w:rsid w:val="00FA377F"/>
    <w:rsid w:val="00FA3D23"/>
    <w:rsid w:val="00FA4261"/>
    <w:rsid w:val="00FA431E"/>
    <w:rsid w:val="00FA44CB"/>
    <w:rsid w:val="00FA4AD7"/>
    <w:rsid w:val="00FA5C63"/>
    <w:rsid w:val="00FA63AA"/>
    <w:rsid w:val="00FA657A"/>
    <w:rsid w:val="00FA6792"/>
    <w:rsid w:val="00FA68DD"/>
    <w:rsid w:val="00FA6900"/>
    <w:rsid w:val="00FA6AF6"/>
    <w:rsid w:val="00FA6B07"/>
    <w:rsid w:val="00FA6BF0"/>
    <w:rsid w:val="00FA6E8C"/>
    <w:rsid w:val="00FA710A"/>
    <w:rsid w:val="00FA73F1"/>
    <w:rsid w:val="00FA79C6"/>
    <w:rsid w:val="00FA7D23"/>
    <w:rsid w:val="00FA7D50"/>
    <w:rsid w:val="00FA7DB5"/>
    <w:rsid w:val="00FA7E50"/>
    <w:rsid w:val="00FB00CE"/>
    <w:rsid w:val="00FB044A"/>
    <w:rsid w:val="00FB090A"/>
    <w:rsid w:val="00FB0BB7"/>
    <w:rsid w:val="00FB0C35"/>
    <w:rsid w:val="00FB12B5"/>
    <w:rsid w:val="00FB14B3"/>
    <w:rsid w:val="00FB1609"/>
    <w:rsid w:val="00FB18CD"/>
    <w:rsid w:val="00FB1B87"/>
    <w:rsid w:val="00FB2075"/>
    <w:rsid w:val="00FB280F"/>
    <w:rsid w:val="00FB304F"/>
    <w:rsid w:val="00FB30A2"/>
    <w:rsid w:val="00FB33A2"/>
    <w:rsid w:val="00FB3453"/>
    <w:rsid w:val="00FB356D"/>
    <w:rsid w:val="00FB37D2"/>
    <w:rsid w:val="00FB37DE"/>
    <w:rsid w:val="00FB3C86"/>
    <w:rsid w:val="00FB3F79"/>
    <w:rsid w:val="00FB47D2"/>
    <w:rsid w:val="00FB4C8B"/>
    <w:rsid w:val="00FB4D02"/>
    <w:rsid w:val="00FB4DE0"/>
    <w:rsid w:val="00FB5856"/>
    <w:rsid w:val="00FB5A0A"/>
    <w:rsid w:val="00FB5A65"/>
    <w:rsid w:val="00FB5C1A"/>
    <w:rsid w:val="00FB5EB4"/>
    <w:rsid w:val="00FB66D5"/>
    <w:rsid w:val="00FB6808"/>
    <w:rsid w:val="00FB7081"/>
    <w:rsid w:val="00FB7528"/>
    <w:rsid w:val="00FB776B"/>
    <w:rsid w:val="00FB77B3"/>
    <w:rsid w:val="00FB7B42"/>
    <w:rsid w:val="00FB7DED"/>
    <w:rsid w:val="00FB7E91"/>
    <w:rsid w:val="00FB7EE4"/>
    <w:rsid w:val="00FC00D8"/>
    <w:rsid w:val="00FC044D"/>
    <w:rsid w:val="00FC09BE"/>
    <w:rsid w:val="00FC0C48"/>
    <w:rsid w:val="00FC0D8A"/>
    <w:rsid w:val="00FC114C"/>
    <w:rsid w:val="00FC126A"/>
    <w:rsid w:val="00FC12DB"/>
    <w:rsid w:val="00FC185A"/>
    <w:rsid w:val="00FC1AAE"/>
    <w:rsid w:val="00FC1D41"/>
    <w:rsid w:val="00FC1F94"/>
    <w:rsid w:val="00FC2170"/>
    <w:rsid w:val="00FC246F"/>
    <w:rsid w:val="00FC258C"/>
    <w:rsid w:val="00FC30D8"/>
    <w:rsid w:val="00FC3D7A"/>
    <w:rsid w:val="00FC45D7"/>
    <w:rsid w:val="00FC4691"/>
    <w:rsid w:val="00FC46F7"/>
    <w:rsid w:val="00FC4808"/>
    <w:rsid w:val="00FC4826"/>
    <w:rsid w:val="00FC4C1A"/>
    <w:rsid w:val="00FC4F59"/>
    <w:rsid w:val="00FC4F8E"/>
    <w:rsid w:val="00FC517C"/>
    <w:rsid w:val="00FC5685"/>
    <w:rsid w:val="00FC5767"/>
    <w:rsid w:val="00FC579F"/>
    <w:rsid w:val="00FC5C98"/>
    <w:rsid w:val="00FC60E3"/>
    <w:rsid w:val="00FC6225"/>
    <w:rsid w:val="00FC65D0"/>
    <w:rsid w:val="00FC6980"/>
    <w:rsid w:val="00FC6BF3"/>
    <w:rsid w:val="00FC6D7D"/>
    <w:rsid w:val="00FC735B"/>
    <w:rsid w:val="00FC7797"/>
    <w:rsid w:val="00FC7A51"/>
    <w:rsid w:val="00FC7B5E"/>
    <w:rsid w:val="00FC7C02"/>
    <w:rsid w:val="00FD0128"/>
    <w:rsid w:val="00FD02D1"/>
    <w:rsid w:val="00FD047A"/>
    <w:rsid w:val="00FD0F7E"/>
    <w:rsid w:val="00FD13C0"/>
    <w:rsid w:val="00FD1F1B"/>
    <w:rsid w:val="00FD2167"/>
    <w:rsid w:val="00FD23D3"/>
    <w:rsid w:val="00FD23F8"/>
    <w:rsid w:val="00FD2418"/>
    <w:rsid w:val="00FD33F9"/>
    <w:rsid w:val="00FD34B2"/>
    <w:rsid w:val="00FD36ED"/>
    <w:rsid w:val="00FD3AD1"/>
    <w:rsid w:val="00FD3B6C"/>
    <w:rsid w:val="00FD3DA0"/>
    <w:rsid w:val="00FD41F1"/>
    <w:rsid w:val="00FD48D8"/>
    <w:rsid w:val="00FD4F2A"/>
    <w:rsid w:val="00FD5837"/>
    <w:rsid w:val="00FD5B6C"/>
    <w:rsid w:val="00FD5DD9"/>
    <w:rsid w:val="00FD5E18"/>
    <w:rsid w:val="00FD5E47"/>
    <w:rsid w:val="00FD6055"/>
    <w:rsid w:val="00FD6198"/>
    <w:rsid w:val="00FD6512"/>
    <w:rsid w:val="00FD65CE"/>
    <w:rsid w:val="00FD6E89"/>
    <w:rsid w:val="00FD7288"/>
    <w:rsid w:val="00FD7C7C"/>
    <w:rsid w:val="00FD7EB8"/>
    <w:rsid w:val="00FD7EC6"/>
    <w:rsid w:val="00FE059E"/>
    <w:rsid w:val="00FE07D2"/>
    <w:rsid w:val="00FE08B7"/>
    <w:rsid w:val="00FE0C2E"/>
    <w:rsid w:val="00FE0DAF"/>
    <w:rsid w:val="00FE0E0F"/>
    <w:rsid w:val="00FE1821"/>
    <w:rsid w:val="00FE1AE6"/>
    <w:rsid w:val="00FE1B74"/>
    <w:rsid w:val="00FE219A"/>
    <w:rsid w:val="00FE2203"/>
    <w:rsid w:val="00FE2318"/>
    <w:rsid w:val="00FE2CC1"/>
    <w:rsid w:val="00FE3519"/>
    <w:rsid w:val="00FE368D"/>
    <w:rsid w:val="00FE3971"/>
    <w:rsid w:val="00FE3BB0"/>
    <w:rsid w:val="00FE3FFF"/>
    <w:rsid w:val="00FE432A"/>
    <w:rsid w:val="00FE443F"/>
    <w:rsid w:val="00FE46EF"/>
    <w:rsid w:val="00FE4A3E"/>
    <w:rsid w:val="00FE5825"/>
    <w:rsid w:val="00FE5AC0"/>
    <w:rsid w:val="00FE66AD"/>
    <w:rsid w:val="00FE6CF5"/>
    <w:rsid w:val="00FE6FB2"/>
    <w:rsid w:val="00FE7116"/>
    <w:rsid w:val="00FE7464"/>
    <w:rsid w:val="00FE79AA"/>
    <w:rsid w:val="00FE7C4D"/>
    <w:rsid w:val="00FF02A9"/>
    <w:rsid w:val="00FF0334"/>
    <w:rsid w:val="00FF0A0B"/>
    <w:rsid w:val="00FF105A"/>
    <w:rsid w:val="00FF15BC"/>
    <w:rsid w:val="00FF1B84"/>
    <w:rsid w:val="00FF2378"/>
    <w:rsid w:val="00FF2863"/>
    <w:rsid w:val="00FF34F4"/>
    <w:rsid w:val="00FF391C"/>
    <w:rsid w:val="00FF3A1F"/>
    <w:rsid w:val="00FF3AFA"/>
    <w:rsid w:val="00FF3DE1"/>
    <w:rsid w:val="00FF529C"/>
    <w:rsid w:val="00FF5BAC"/>
    <w:rsid w:val="00FF5C2F"/>
    <w:rsid w:val="00FF614E"/>
    <w:rsid w:val="00FF66CD"/>
    <w:rsid w:val="00FF6757"/>
    <w:rsid w:val="00FF6BC3"/>
    <w:rsid w:val="00FF732E"/>
    <w:rsid w:val="00FF7A94"/>
    <w:rsid w:val="00FF7E5D"/>
    <w:rsid w:val="00FF7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4D5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04D5"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04D5"/>
    <w:pPr>
      <w:keepNext/>
      <w:jc w:val="center"/>
      <w:outlineLvl w:val="1"/>
    </w:pPr>
    <w:rPr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04D5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04D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504D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504D5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23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714</TotalTime>
  <Pages>1</Pages>
  <Words>323</Words>
  <Characters>1847</Characters>
  <Application>Microsoft Office Outlook</Application>
  <DocSecurity>0</DocSecurity>
  <Lines>0</Lines>
  <Paragraphs>0</Paragraphs>
  <ScaleCrop>false</ScaleCrop>
  <Company>RGRTU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UprKadrov</cp:lastModifiedBy>
  <cp:revision>45</cp:revision>
  <cp:lastPrinted>2015-10-16T08:59:00Z</cp:lastPrinted>
  <dcterms:created xsi:type="dcterms:W3CDTF">2014-10-07T10:33:00Z</dcterms:created>
  <dcterms:modified xsi:type="dcterms:W3CDTF">2015-10-16T09:01:00Z</dcterms:modified>
</cp:coreProperties>
</file>