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E86" w:rsidRPr="003E78ED" w:rsidRDefault="00BB6E86" w:rsidP="00294AF6">
      <w:pPr>
        <w:pStyle w:val="14"/>
        <w:ind w:left="11340" w:firstLine="0"/>
        <w:jc w:val="center"/>
      </w:pPr>
      <w:r w:rsidRPr="003E78ED">
        <w:t>УТВЕРЖДАЮ</w:t>
      </w:r>
    </w:p>
    <w:p w:rsidR="00BB6E86" w:rsidRPr="003E78ED" w:rsidRDefault="00BB6E86" w:rsidP="00294AF6">
      <w:pPr>
        <w:pStyle w:val="14"/>
        <w:ind w:left="11340" w:firstLine="0"/>
        <w:jc w:val="center"/>
      </w:pPr>
      <w:r w:rsidRPr="003E78ED">
        <w:t xml:space="preserve">Проректор по </w:t>
      </w:r>
      <w:r>
        <w:t>учебной работе и информатизации</w:t>
      </w:r>
    </w:p>
    <w:p w:rsidR="00BB6E86" w:rsidRPr="003E78ED" w:rsidRDefault="00BB6E86" w:rsidP="00294AF6">
      <w:pPr>
        <w:pStyle w:val="14"/>
        <w:ind w:left="11340" w:firstLine="0"/>
        <w:jc w:val="center"/>
      </w:pPr>
      <w:r w:rsidRPr="003E78ED">
        <w:t xml:space="preserve">_______ </w:t>
      </w:r>
      <w:r>
        <w:t>Бабаян П</w:t>
      </w:r>
      <w:r w:rsidRPr="003E78ED">
        <w:t>.В.</w:t>
      </w:r>
    </w:p>
    <w:p w:rsidR="00BB6E86" w:rsidRPr="003E78ED" w:rsidRDefault="00BB6E86" w:rsidP="00294AF6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1 г"/>
        </w:smartTagPr>
        <w:r w:rsidRPr="003E78ED">
          <w:t>20</w:t>
        </w:r>
        <w:r>
          <w:t>2</w:t>
        </w:r>
        <w:r w:rsidRPr="00B61BC9">
          <w:t>1</w:t>
        </w:r>
        <w:r w:rsidRPr="003E78ED">
          <w:t xml:space="preserve"> г</w:t>
        </w:r>
      </w:smartTag>
      <w:r w:rsidRPr="003E78ED">
        <w:t>.</w:t>
      </w:r>
    </w:p>
    <w:p w:rsidR="00BB6E86" w:rsidRDefault="00BB6E86" w:rsidP="001B6C10">
      <w:pPr>
        <w:pStyle w:val="14"/>
      </w:pPr>
    </w:p>
    <w:p w:rsidR="00BB6E86" w:rsidRDefault="00BB6E86" w:rsidP="00846B58">
      <w:pPr>
        <w:pStyle w:val="14"/>
        <w:ind w:firstLine="0"/>
      </w:pPr>
    </w:p>
    <w:p w:rsidR="00BB6E86" w:rsidRDefault="00BB6E86" w:rsidP="003E78ED">
      <w:pPr>
        <w:pStyle w:val="a4"/>
      </w:pPr>
      <w:r w:rsidRPr="003E78ED">
        <w:t>Расписание за</w:t>
      </w:r>
      <w:r>
        <w:t>нятий для</w:t>
      </w:r>
      <w:r w:rsidRPr="003E78ED">
        <w:t xml:space="preserve"> аспирантов</w:t>
      </w:r>
      <w:r>
        <w:t xml:space="preserve"> 2 курса очной формы обучения</w:t>
      </w:r>
    </w:p>
    <w:p w:rsidR="00846B58" w:rsidRPr="00846B58" w:rsidRDefault="00BB6E86" w:rsidP="00846B58">
      <w:pPr>
        <w:pStyle w:val="a4"/>
        <w:rPr>
          <w:lang w:val="en-US"/>
        </w:rPr>
      </w:pPr>
      <w:r w:rsidRPr="003E78ED">
        <w:t xml:space="preserve">на </w:t>
      </w:r>
      <w:r>
        <w:t>осенний</w:t>
      </w:r>
      <w:r w:rsidRPr="003E78ED">
        <w:t xml:space="preserve"> семестр 20</w:t>
      </w:r>
      <w:r>
        <w:t>2</w:t>
      </w:r>
      <w:r w:rsidRPr="00CE5C3C">
        <w:t>1</w:t>
      </w:r>
      <w:r w:rsidRPr="003E78ED">
        <w:t>/ 20</w:t>
      </w:r>
      <w:r>
        <w:t>2</w:t>
      </w:r>
      <w:r>
        <w:rPr>
          <w:lang w:val="en-US"/>
        </w:rPr>
        <w:t>2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BB6E86" w:rsidRPr="00846B58" w:rsidRDefault="00846B58" w:rsidP="003E78ED">
      <w:pPr>
        <w:pStyle w:val="14"/>
        <w:jc w:val="center"/>
        <w:rPr>
          <w:b/>
        </w:rPr>
      </w:pPr>
      <w:r w:rsidRPr="00846B58">
        <w:rPr>
          <w:b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20"/>
        <w:gridCol w:w="2580"/>
        <w:gridCol w:w="1302"/>
        <w:gridCol w:w="1302"/>
        <w:gridCol w:w="1777"/>
        <w:gridCol w:w="1301"/>
        <w:gridCol w:w="1304"/>
      </w:tblGrid>
      <w:tr w:rsidR="00BB6E86" w:rsidRPr="00AA1A92" w:rsidTr="00B95FE4">
        <w:trPr>
          <w:tblHeader/>
        </w:trPr>
        <w:tc>
          <w:tcPr>
            <w:tcW w:w="1765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Дисциплина</w:t>
            </w:r>
          </w:p>
        </w:tc>
        <w:tc>
          <w:tcPr>
            <w:tcW w:w="872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Кафедра</w:t>
            </w:r>
          </w:p>
        </w:tc>
        <w:tc>
          <w:tcPr>
            <w:tcW w:w="440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Группа</w:t>
            </w:r>
          </w:p>
        </w:tc>
        <w:tc>
          <w:tcPr>
            <w:tcW w:w="440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День</w:t>
            </w:r>
          </w:p>
        </w:tc>
        <w:tc>
          <w:tcPr>
            <w:tcW w:w="601" w:type="pct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Числ</w:t>
            </w:r>
            <w:proofErr w:type="spellEnd"/>
            <w:r>
              <w:rPr>
                <w:b/>
                <w:sz w:val="32"/>
              </w:rPr>
              <w:t>/</w:t>
            </w:r>
            <w:proofErr w:type="spellStart"/>
            <w:r>
              <w:rPr>
                <w:b/>
                <w:sz w:val="32"/>
              </w:rPr>
              <w:t>Знам</w:t>
            </w:r>
            <w:proofErr w:type="spellEnd"/>
          </w:p>
        </w:tc>
        <w:tc>
          <w:tcPr>
            <w:tcW w:w="440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Время</w:t>
            </w:r>
          </w:p>
        </w:tc>
        <w:tc>
          <w:tcPr>
            <w:tcW w:w="441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Ауд.</w:t>
            </w:r>
          </w:p>
        </w:tc>
      </w:tr>
      <w:tr w:rsidR="00BB6E86" w:rsidRPr="00C130D7" w:rsidTr="00CE173D">
        <w:trPr>
          <w:trHeight w:val="397"/>
        </w:trPr>
        <w:tc>
          <w:tcPr>
            <w:tcW w:w="1765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Технологии профессионально-ориентированного проектирования</w:t>
            </w:r>
          </w:p>
        </w:tc>
        <w:tc>
          <w:tcPr>
            <w:tcW w:w="872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Ин.яз</w:t>
            </w:r>
            <w:proofErr w:type="spellEnd"/>
            <w:r w:rsidRPr="00C130D7">
              <w:t>.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Галицына</w:t>
            </w:r>
            <w:proofErr w:type="spellEnd"/>
            <w:r w:rsidRPr="00C130D7">
              <w:t xml:space="preserve"> И.В.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Все</w:t>
            </w:r>
            <w:r w:rsidRPr="00C130D7">
              <w:rPr>
                <w:vertAlign w:val="subscript"/>
                <w:lang w:val="en-US"/>
              </w:rPr>
              <w:t>(26)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ПН</w:t>
            </w:r>
          </w:p>
          <w:p w:rsidR="00BB6E86" w:rsidRPr="00C130D7" w:rsidRDefault="00BB6E86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с 13.09.2021</w:t>
            </w:r>
          </w:p>
          <w:p w:rsidR="00BB6E86" w:rsidRPr="00C130D7" w:rsidRDefault="00BB6E86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 w:rsidRPr="00C130D7">
              <w:t>1</w:t>
            </w:r>
            <w:r w:rsidRPr="00C130D7">
              <w:rPr>
                <w:lang w:val="en-US"/>
              </w:rPr>
              <w:t>7</w:t>
            </w:r>
            <w:r w:rsidRPr="00C130D7">
              <w:t>-</w:t>
            </w:r>
            <w:r w:rsidRPr="00C130D7">
              <w:rPr>
                <w:lang w:val="en-US"/>
              </w:rPr>
              <w:t>05</w:t>
            </w:r>
          </w:p>
        </w:tc>
        <w:tc>
          <w:tcPr>
            <w:tcW w:w="441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306</w:t>
            </w:r>
          </w:p>
        </w:tc>
      </w:tr>
      <w:tr w:rsidR="00BB6E86" w:rsidRPr="00C130D7" w:rsidTr="00CE173D">
        <w:trPr>
          <w:trHeight w:val="397"/>
        </w:trPr>
        <w:tc>
          <w:tcPr>
            <w:tcW w:w="1765" w:type="pct"/>
            <w:vMerge w:val="restar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Организационно-правовые аспекты реализации результатов научных исследований</w:t>
            </w:r>
          </w:p>
        </w:tc>
        <w:tc>
          <w:tcPr>
            <w:tcW w:w="872" w:type="pct"/>
            <w:vMerge w:val="restar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ЭМОП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Швайка</w:t>
            </w:r>
            <w:proofErr w:type="spellEnd"/>
            <w:r w:rsidRPr="00C130D7">
              <w:t xml:space="preserve"> О.И.</w:t>
            </w:r>
          </w:p>
        </w:tc>
        <w:tc>
          <w:tcPr>
            <w:tcW w:w="440" w:type="pct"/>
            <w:vMerge w:val="restar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Все</w:t>
            </w:r>
            <w:r w:rsidRPr="00C130D7">
              <w:rPr>
                <w:vertAlign w:val="subscript"/>
                <w:lang w:val="en-US"/>
              </w:rPr>
              <w:t>(26)</w:t>
            </w:r>
          </w:p>
        </w:tc>
        <w:tc>
          <w:tcPr>
            <w:tcW w:w="440" w:type="pct"/>
            <w:vMerge w:val="restar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ВТ</w:t>
            </w:r>
          </w:p>
          <w:p w:rsidR="00BB6E86" w:rsidRPr="00C130D7" w:rsidRDefault="00BB6E86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601" w:type="pct"/>
            <w:vMerge w:val="restar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ЧИСЛ </w:t>
            </w:r>
          </w:p>
          <w:p w:rsidR="00BB6E86" w:rsidRPr="00C130D7" w:rsidRDefault="00BB6E86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18-50</w:t>
            </w:r>
          </w:p>
        </w:tc>
        <w:tc>
          <w:tcPr>
            <w:tcW w:w="441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325 к.2</w:t>
            </w:r>
          </w:p>
        </w:tc>
      </w:tr>
      <w:tr w:rsidR="00BB6E86" w:rsidRPr="00C130D7" w:rsidTr="00CE173D">
        <w:trPr>
          <w:trHeight w:val="397"/>
        </w:trPr>
        <w:tc>
          <w:tcPr>
            <w:tcW w:w="1765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20-25</w:t>
            </w:r>
          </w:p>
        </w:tc>
        <w:tc>
          <w:tcPr>
            <w:tcW w:w="441" w:type="pct"/>
            <w:shd w:val="clear" w:color="auto" w:fill="FFFFFF" w:themeFill="background1"/>
          </w:tcPr>
          <w:p w:rsidR="00BB6E86" w:rsidRPr="00C130D7" w:rsidRDefault="00BB6E86" w:rsidP="004D0972">
            <w:pPr>
              <w:pStyle w:val="14"/>
              <w:spacing w:line="240" w:lineRule="auto"/>
              <w:ind w:firstLine="0"/>
              <w:jc w:val="center"/>
            </w:pPr>
            <w:r w:rsidRPr="00C130D7">
              <w:t>325 к.2</w:t>
            </w:r>
          </w:p>
        </w:tc>
      </w:tr>
      <w:tr w:rsidR="00BB6E86" w:rsidRPr="00C130D7" w:rsidTr="00CE173D">
        <w:trPr>
          <w:trHeight w:val="397"/>
        </w:trPr>
        <w:tc>
          <w:tcPr>
            <w:tcW w:w="1765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ВТ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ЗНАМ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18-50</w:t>
            </w:r>
          </w:p>
        </w:tc>
        <w:tc>
          <w:tcPr>
            <w:tcW w:w="441" w:type="pct"/>
            <w:shd w:val="clear" w:color="auto" w:fill="FFFFFF" w:themeFill="background1"/>
          </w:tcPr>
          <w:p w:rsidR="00BB6E86" w:rsidRPr="00C130D7" w:rsidRDefault="00BB6E86" w:rsidP="004D0972">
            <w:pPr>
              <w:pStyle w:val="14"/>
              <w:spacing w:line="240" w:lineRule="auto"/>
              <w:ind w:firstLine="0"/>
              <w:jc w:val="center"/>
            </w:pPr>
            <w:r w:rsidRPr="00C130D7">
              <w:t>325 к.2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Компьютерные и информационные науки</w:t>
            </w:r>
          </w:p>
        </w:tc>
        <w:tc>
          <w:tcPr>
            <w:tcW w:w="872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 w:rsidRPr="00C130D7">
              <w:t>ЭВМ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Костров Б.В.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002А</w:t>
            </w:r>
            <w:r w:rsidRPr="00C130D7">
              <w:rPr>
                <w:vertAlign w:val="subscript"/>
                <w:lang w:val="en-US"/>
              </w:rPr>
              <w:t>(2)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6830C0">
            <w:pPr>
              <w:pStyle w:val="14"/>
              <w:ind w:firstLine="0"/>
              <w:jc w:val="center"/>
            </w:pPr>
            <w:r w:rsidRPr="00C130D7">
              <w:t>ПН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лекции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18-50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258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ЗНАМ</w:t>
            </w:r>
            <w:r w:rsidRPr="00C130D7">
              <w:rPr>
                <w:sz w:val="22"/>
                <w:szCs w:val="22"/>
              </w:rPr>
              <w:t xml:space="preserve">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</w:t>
            </w:r>
            <w:r w:rsidRPr="00C130D7">
              <w:rPr>
                <w:sz w:val="22"/>
                <w:szCs w:val="22"/>
                <w:lang w:val="en-US"/>
              </w:rPr>
              <w:t>0</w:t>
            </w:r>
            <w:r w:rsidRPr="00C130D7">
              <w:rPr>
                <w:sz w:val="22"/>
                <w:szCs w:val="22"/>
              </w:rPr>
              <w:t>.09.21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  <w:lang w:val="en-US"/>
              </w:rPr>
              <w:t>18</w:t>
            </w:r>
            <w:r w:rsidRPr="00C130D7">
              <w:rPr>
                <w:sz w:val="22"/>
                <w:szCs w:val="22"/>
              </w:rPr>
              <w:t>.10.21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5</w:t>
            </w:r>
            <w:r w:rsidRPr="00C130D7">
              <w:rPr>
                <w:sz w:val="22"/>
                <w:szCs w:val="22"/>
              </w:rPr>
              <w:t>.11.21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3</w:t>
            </w:r>
            <w:r w:rsidRPr="00C130D7">
              <w:rPr>
                <w:sz w:val="22"/>
                <w:szCs w:val="22"/>
              </w:rPr>
              <w:t>.12.21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18-50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258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Физика и астрономия</w:t>
            </w:r>
          </w:p>
        </w:tc>
        <w:tc>
          <w:tcPr>
            <w:tcW w:w="872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ЭП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Чиркин М.В.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003А</w:t>
            </w:r>
            <w:r w:rsidRPr="00C130D7">
              <w:rPr>
                <w:vertAlign w:val="subscript"/>
                <w:lang w:val="en-US"/>
              </w:rPr>
              <w:t>(2)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СР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лекции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215 к.2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ЗНАМ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22.09.21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20.10.21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17.11.21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15.12.21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215 к.2</w:t>
            </w:r>
          </w:p>
        </w:tc>
      </w:tr>
      <w:tr w:rsidR="00BB6E86" w:rsidRPr="00C130D7" w:rsidTr="00CE173D">
        <w:trPr>
          <w:trHeight w:val="397"/>
        </w:trPr>
        <w:tc>
          <w:tcPr>
            <w:tcW w:w="1765" w:type="pct"/>
            <w:vMerge w:val="restar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Информатика и вычислительная техника</w:t>
            </w:r>
          </w:p>
        </w:tc>
        <w:tc>
          <w:tcPr>
            <w:tcW w:w="872" w:type="pct"/>
            <w:vMerge w:val="restar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ВПМ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lastRenderedPageBreak/>
              <w:t>Белов В.В.</w:t>
            </w:r>
          </w:p>
        </w:tc>
        <w:tc>
          <w:tcPr>
            <w:tcW w:w="440" w:type="pct"/>
            <w:vMerge w:val="restar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lastRenderedPageBreak/>
              <w:t>009А</w:t>
            </w:r>
            <w:r w:rsidRPr="00C130D7">
              <w:rPr>
                <w:vertAlign w:val="subscript"/>
                <w:lang w:val="en-US"/>
              </w:rPr>
              <w:t>(13)</w:t>
            </w:r>
            <w:r w:rsidRPr="00C130D7">
              <w:t xml:space="preserve"> </w:t>
            </w:r>
            <w:r w:rsidRPr="00C130D7">
              <w:rPr>
                <w:sz w:val="16"/>
                <w:szCs w:val="16"/>
              </w:rPr>
              <w:t xml:space="preserve"> </w:t>
            </w:r>
          </w:p>
        </w:tc>
        <w:tc>
          <w:tcPr>
            <w:tcW w:w="440" w:type="pct"/>
            <w:vMerge w:val="restar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СР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lastRenderedPageBreak/>
              <w:t>лекции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lastRenderedPageBreak/>
              <w:t>17-05</w:t>
            </w:r>
          </w:p>
        </w:tc>
        <w:tc>
          <w:tcPr>
            <w:tcW w:w="441" w:type="pct"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403</w:t>
            </w:r>
          </w:p>
        </w:tc>
      </w:tr>
      <w:tr w:rsidR="00BB6E86" w:rsidRPr="00C130D7" w:rsidTr="00CE173D">
        <w:trPr>
          <w:trHeight w:val="397"/>
        </w:trPr>
        <w:tc>
          <w:tcPr>
            <w:tcW w:w="1765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FF" w:themeFill="background1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ЗНАМ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22.09.21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</w:t>
            </w:r>
            <w:r w:rsidRPr="00C130D7">
              <w:rPr>
                <w:sz w:val="22"/>
                <w:szCs w:val="22"/>
                <w:lang w:val="en-US"/>
              </w:rPr>
              <w:t>0</w:t>
            </w:r>
            <w:r w:rsidRPr="00C130D7">
              <w:rPr>
                <w:sz w:val="22"/>
                <w:szCs w:val="22"/>
              </w:rPr>
              <w:t>.10.21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7</w:t>
            </w:r>
            <w:r w:rsidRPr="00C130D7">
              <w:rPr>
                <w:sz w:val="22"/>
                <w:szCs w:val="22"/>
              </w:rPr>
              <w:t>.11.21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5</w:t>
            </w:r>
            <w:r w:rsidRPr="00C130D7">
              <w:rPr>
                <w:sz w:val="22"/>
                <w:szCs w:val="22"/>
              </w:rPr>
              <w:t>.12.21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shd w:val="clear" w:color="auto" w:fill="FFFFFF" w:themeFill="background1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403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Электроника, радиотехника и системы связи</w:t>
            </w:r>
          </w:p>
        </w:tc>
        <w:tc>
          <w:tcPr>
            <w:tcW w:w="872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РТС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Андреев В.Г.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011А</w:t>
            </w:r>
            <w:r w:rsidRPr="00C130D7">
              <w:rPr>
                <w:vertAlign w:val="subscript"/>
                <w:lang w:val="en-US"/>
              </w:rPr>
              <w:t>(8)</w:t>
            </w:r>
            <w:r w:rsidRPr="00C130D7">
              <w:t xml:space="preserve"> </w:t>
            </w:r>
            <w:r w:rsidRPr="00C130D7">
              <w:rPr>
                <w:sz w:val="16"/>
                <w:szCs w:val="16"/>
              </w:rPr>
              <w:t xml:space="preserve"> 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СР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лекции</w:t>
            </w:r>
            <w:r w:rsidRPr="00C130D7">
              <w:t xml:space="preserve"> 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423 к.2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ЗНАМ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</w:t>
            </w:r>
            <w:r w:rsidRPr="00C130D7">
              <w:rPr>
                <w:sz w:val="22"/>
                <w:szCs w:val="22"/>
                <w:lang w:val="en-US"/>
              </w:rPr>
              <w:t>2</w:t>
            </w:r>
            <w:r w:rsidRPr="00C130D7">
              <w:rPr>
                <w:sz w:val="22"/>
                <w:szCs w:val="22"/>
              </w:rPr>
              <w:t>.09.21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  <w:lang w:val="en-US"/>
              </w:rPr>
              <w:t>20</w:t>
            </w:r>
            <w:r w:rsidRPr="00C130D7">
              <w:rPr>
                <w:sz w:val="22"/>
                <w:szCs w:val="22"/>
              </w:rPr>
              <w:t>.10.21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  <w:lang w:val="en-US"/>
              </w:rPr>
              <w:t>17</w:t>
            </w:r>
            <w:r w:rsidRPr="00C130D7">
              <w:rPr>
                <w:sz w:val="22"/>
                <w:szCs w:val="22"/>
              </w:rPr>
              <w:t>.11.21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5</w:t>
            </w:r>
            <w:r w:rsidRPr="00C130D7">
              <w:rPr>
                <w:sz w:val="22"/>
                <w:szCs w:val="22"/>
              </w:rPr>
              <w:t>.12.21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423 к.2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Фотоника</w:t>
            </w:r>
            <w:proofErr w:type="spellEnd"/>
            <w:r w:rsidRPr="00C130D7">
              <w:t>, приборостроение, оптические и биотехнические системы и технологии</w:t>
            </w:r>
          </w:p>
        </w:tc>
        <w:tc>
          <w:tcPr>
            <w:tcW w:w="872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ИИБМТ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Прошин Е.М.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012А</w:t>
            </w:r>
            <w:r w:rsidRPr="00C130D7">
              <w:rPr>
                <w:vertAlign w:val="subscript"/>
                <w:lang w:val="en-US"/>
              </w:rPr>
              <w:t>(1)</w:t>
            </w:r>
            <w:r w:rsidRPr="00C130D7">
              <w:t xml:space="preserve"> </w:t>
            </w:r>
            <w:r w:rsidRPr="00C130D7">
              <w:rPr>
                <w:sz w:val="16"/>
                <w:szCs w:val="16"/>
              </w:rPr>
              <w:t xml:space="preserve"> 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ПТ</w:t>
            </w:r>
          </w:p>
          <w:p w:rsidR="00BB6E86" w:rsidRPr="00C130D7" w:rsidRDefault="00BB6E86" w:rsidP="00AA1A92">
            <w:pPr>
              <w:pStyle w:val="14"/>
              <w:jc w:val="center"/>
            </w:pPr>
            <w:r w:rsidRPr="00C130D7">
              <w:t xml:space="preserve"> 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лекции</w:t>
            </w:r>
            <w:r w:rsidRPr="00C130D7">
              <w:t xml:space="preserve"> 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102 </w:t>
            </w:r>
            <w:proofErr w:type="spellStart"/>
            <w:r w:rsidRPr="00C130D7">
              <w:t>лк</w:t>
            </w:r>
            <w:proofErr w:type="spellEnd"/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ЗНАМ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24.09.21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22.10.21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19.11.21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7</w:t>
            </w:r>
            <w:r w:rsidRPr="00C130D7">
              <w:rPr>
                <w:sz w:val="22"/>
                <w:szCs w:val="22"/>
              </w:rPr>
              <w:t>.12.21</w:t>
            </w:r>
            <w:r w:rsidRPr="00C130D7">
              <w:t xml:space="preserve"> 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103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>Английский язык научно-деловых коммуникаций и специализированный перевод (факультатив)</w:t>
            </w:r>
          </w:p>
        </w:tc>
        <w:tc>
          <w:tcPr>
            <w:tcW w:w="872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Галицына</w:t>
            </w:r>
            <w:proofErr w:type="spellEnd"/>
            <w:r w:rsidRPr="00C130D7">
              <w:t xml:space="preserve"> И.В.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Все</w:t>
            </w:r>
            <w:r w:rsidRPr="00C130D7">
              <w:rPr>
                <w:vertAlign w:val="subscript"/>
                <w:lang w:val="en-US"/>
              </w:rPr>
              <w:t>(5)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>ВТ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 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>307</w:t>
            </w:r>
          </w:p>
        </w:tc>
      </w:tr>
    </w:tbl>
    <w:p w:rsidR="00BB6E86" w:rsidRPr="00C130D7" w:rsidRDefault="00BB6E86" w:rsidP="001B6C10">
      <w:pPr>
        <w:pStyle w:val="14"/>
      </w:pPr>
    </w:p>
    <w:p w:rsidR="00BB6E86" w:rsidRPr="001B6C10" w:rsidRDefault="00BB6E86" w:rsidP="001B6C10">
      <w:pPr>
        <w:pStyle w:val="14"/>
      </w:pPr>
      <w:r w:rsidRPr="00C130D7">
        <w:t xml:space="preserve">Директор </w:t>
      </w:r>
      <w:proofErr w:type="spellStart"/>
      <w:r w:rsidRPr="00C130D7">
        <w:t>ИМиА</w:t>
      </w:r>
      <w:proofErr w:type="spellEnd"/>
      <w:r w:rsidRPr="00C130D7">
        <w:t xml:space="preserve">          ______________ О.А. Бодров</w:t>
      </w:r>
      <w:r>
        <w:tab/>
      </w:r>
      <w:bookmarkStart w:id="0" w:name="_GoBack"/>
      <w:bookmarkEnd w:id="0"/>
    </w:p>
    <w:sectPr w:rsidR="00BB6E86" w:rsidRPr="001B6C10" w:rsidSect="00960DA3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B63"/>
    <w:rsid w:val="00000B5F"/>
    <w:rsid w:val="00014F1F"/>
    <w:rsid w:val="00024051"/>
    <w:rsid w:val="00027CB0"/>
    <w:rsid w:val="00062FEF"/>
    <w:rsid w:val="00075799"/>
    <w:rsid w:val="0007777A"/>
    <w:rsid w:val="000B289D"/>
    <w:rsid w:val="000E2BC5"/>
    <w:rsid w:val="000E5B0F"/>
    <w:rsid w:val="001310FD"/>
    <w:rsid w:val="00153468"/>
    <w:rsid w:val="00161CB6"/>
    <w:rsid w:val="00163AEA"/>
    <w:rsid w:val="00181D86"/>
    <w:rsid w:val="001B6C10"/>
    <w:rsid w:val="001D1600"/>
    <w:rsid w:val="001F3CD7"/>
    <w:rsid w:val="00211FB1"/>
    <w:rsid w:val="002124AB"/>
    <w:rsid w:val="002340E3"/>
    <w:rsid w:val="002549FC"/>
    <w:rsid w:val="00294AF6"/>
    <w:rsid w:val="002A11B7"/>
    <w:rsid w:val="002A6A27"/>
    <w:rsid w:val="002B7EF5"/>
    <w:rsid w:val="002E0362"/>
    <w:rsid w:val="002F4F8D"/>
    <w:rsid w:val="003214EE"/>
    <w:rsid w:val="00325681"/>
    <w:rsid w:val="003573FC"/>
    <w:rsid w:val="0036515C"/>
    <w:rsid w:val="003653BA"/>
    <w:rsid w:val="003900E9"/>
    <w:rsid w:val="003A661F"/>
    <w:rsid w:val="003B5F39"/>
    <w:rsid w:val="003E78ED"/>
    <w:rsid w:val="003F0F1A"/>
    <w:rsid w:val="0041458D"/>
    <w:rsid w:val="00414FB1"/>
    <w:rsid w:val="00433133"/>
    <w:rsid w:val="00446543"/>
    <w:rsid w:val="00456288"/>
    <w:rsid w:val="004564EC"/>
    <w:rsid w:val="00475E95"/>
    <w:rsid w:val="004765AD"/>
    <w:rsid w:val="00490C78"/>
    <w:rsid w:val="00494A1B"/>
    <w:rsid w:val="004B0C02"/>
    <w:rsid w:val="004B1A13"/>
    <w:rsid w:val="004C7164"/>
    <w:rsid w:val="004D02F0"/>
    <w:rsid w:val="004D0972"/>
    <w:rsid w:val="004D0D35"/>
    <w:rsid w:val="004E7149"/>
    <w:rsid w:val="004F2186"/>
    <w:rsid w:val="004F325B"/>
    <w:rsid w:val="00526E90"/>
    <w:rsid w:val="00541EE0"/>
    <w:rsid w:val="00563A33"/>
    <w:rsid w:val="00577ECA"/>
    <w:rsid w:val="005C0AD8"/>
    <w:rsid w:val="005C2BA9"/>
    <w:rsid w:val="005D0292"/>
    <w:rsid w:val="005F5EFC"/>
    <w:rsid w:val="006005AC"/>
    <w:rsid w:val="00635616"/>
    <w:rsid w:val="00652892"/>
    <w:rsid w:val="00660DAE"/>
    <w:rsid w:val="00662E05"/>
    <w:rsid w:val="00677604"/>
    <w:rsid w:val="006830C0"/>
    <w:rsid w:val="006E4F60"/>
    <w:rsid w:val="00721B10"/>
    <w:rsid w:val="00752B63"/>
    <w:rsid w:val="00753794"/>
    <w:rsid w:val="00777C84"/>
    <w:rsid w:val="007A52D3"/>
    <w:rsid w:val="007F0162"/>
    <w:rsid w:val="00846B58"/>
    <w:rsid w:val="0085340E"/>
    <w:rsid w:val="008B40CC"/>
    <w:rsid w:val="008C07FC"/>
    <w:rsid w:val="008D4B76"/>
    <w:rsid w:val="008F264A"/>
    <w:rsid w:val="00924398"/>
    <w:rsid w:val="00931913"/>
    <w:rsid w:val="00960DA3"/>
    <w:rsid w:val="009761E5"/>
    <w:rsid w:val="009833AB"/>
    <w:rsid w:val="0098714E"/>
    <w:rsid w:val="009A0483"/>
    <w:rsid w:val="009C2F5A"/>
    <w:rsid w:val="009D6BD9"/>
    <w:rsid w:val="009E1EE9"/>
    <w:rsid w:val="00A0433D"/>
    <w:rsid w:val="00A04504"/>
    <w:rsid w:val="00A0734D"/>
    <w:rsid w:val="00A2134B"/>
    <w:rsid w:val="00A42B9A"/>
    <w:rsid w:val="00A43DD6"/>
    <w:rsid w:val="00AA0160"/>
    <w:rsid w:val="00AA1A92"/>
    <w:rsid w:val="00AA4F82"/>
    <w:rsid w:val="00AB0162"/>
    <w:rsid w:val="00AB031E"/>
    <w:rsid w:val="00AC7EB5"/>
    <w:rsid w:val="00B411A4"/>
    <w:rsid w:val="00B41B0A"/>
    <w:rsid w:val="00B43243"/>
    <w:rsid w:val="00B61BC9"/>
    <w:rsid w:val="00B773FC"/>
    <w:rsid w:val="00B8117B"/>
    <w:rsid w:val="00B95FE4"/>
    <w:rsid w:val="00BB6E86"/>
    <w:rsid w:val="00BE36F1"/>
    <w:rsid w:val="00BE6EFD"/>
    <w:rsid w:val="00BF5BAD"/>
    <w:rsid w:val="00C02C3E"/>
    <w:rsid w:val="00C02FB8"/>
    <w:rsid w:val="00C124F2"/>
    <w:rsid w:val="00C130D7"/>
    <w:rsid w:val="00C34605"/>
    <w:rsid w:val="00C514B7"/>
    <w:rsid w:val="00C53584"/>
    <w:rsid w:val="00C6229B"/>
    <w:rsid w:val="00C96716"/>
    <w:rsid w:val="00CB035F"/>
    <w:rsid w:val="00CD5598"/>
    <w:rsid w:val="00CE173D"/>
    <w:rsid w:val="00CE5C3C"/>
    <w:rsid w:val="00D07A43"/>
    <w:rsid w:val="00D64FCB"/>
    <w:rsid w:val="00D839D5"/>
    <w:rsid w:val="00D93C65"/>
    <w:rsid w:val="00DA0CED"/>
    <w:rsid w:val="00DD1AB6"/>
    <w:rsid w:val="00DD6416"/>
    <w:rsid w:val="00DE1EA0"/>
    <w:rsid w:val="00E033DC"/>
    <w:rsid w:val="00E33D05"/>
    <w:rsid w:val="00E477F7"/>
    <w:rsid w:val="00E51D1F"/>
    <w:rsid w:val="00E61205"/>
    <w:rsid w:val="00E73BAB"/>
    <w:rsid w:val="00EB0710"/>
    <w:rsid w:val="00EE7EE9"/>
    <w:rsid w:val="00EF712A"/>
    <w:rsid w:val="00F0239F"/>
    <w:rsid w:val="00F37A1F"/>
    <w:rsid w:val="00F45D5B"/>
    <w:rsid w:val="00F51FB8"/>
    <w:rsid w:val="00F9400F"/>
    <w:rsid w:val="00FA2779"/>
    <w:rsid w:val="00FD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846B58"/>
    <w:rPr>
      <w:rFonts w:ascii="Times New Roman" w:eastAsia="Times New Roman" w:hAnsi="Times New Roman"/>
      <w:sz w:val="10"/>
      <w:szCs w:val="1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846B58"/>
    <w:rPr>
      <w:rFonts w:ascii="Times New Roman" w:eastAsia="Times New Roman" w:hAnsi="Times New Roman"/>
      <w:sz w:val="10"/>
      <w:szCs w:val="1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Расписание.dotx</Template>
  <TotalTime>0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RSREA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IMiA</cp:lastModifiedBy>
  <cp:revision>2</cp:revision>
  <cp:lastPrinted>2021-08-31T08:22:00Z</cp:lastPrinted>
  <dcterms:created xsi:type="dcterms:W3CDTF">2021-12-23T12:10:00Z</dcterms:created>
  <dcterms:modified xsi:type="dcterms:W3CDTF">2021-12-23T12:10:00Z</dcterms:modified>
</cp:coreProperties>
</file>