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>УТВЕРЖДАЮ</w:t>
      </w:r>
    </w:p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>учебной работе и информатизации</w:t>
      </w:r>
    </w:p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 xml:space="preserve">_______ </w:t>
      </w:r>
      <w:r>
        <w:t>Бабаян П</w:t>
      </w:r>
      <w:r w:rsidRPr="003E78ED">
        <w:t>.В.</w:t>
      </w:r>
    </w:p>
    <w:p w:rsidR="00BB6E86" w:rsidRPr="003E78ED" w:rsidRDefault="00BB6E86" w:rsidP="00294AF6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1 г"/>
        </w:smartTagPr>
        <w:r w:rsidRPr="003E78ED">
          <w:t>20</w:t>
        </w:r>
        <w:r>
          <w:t>2</w:t>
        </w:r>
        <w:r w:rsidRPr="00B61BC9">
          <w:t>1</w:t>
        </w:r>
        <w:r w:rsidRPr="003E78ED">
          <w:t xml:space="preserve"> г</w:t>
        </w:r>
      </w:smartTag>
      <w:r w:rsidRPr="003E78ED">
        <w:t>.</w:t>
      </w:r>
    </w:p>
    <w:p w:rsidR="00BB6E86" w:rsidRDefault="00BB6E86" w:rsidP="001B6C10">
      <w:pPr>
        <w:pStyle w:val="14"/>
      </w:pPr>
    </w:p>
    <w:p w:rsidR="00BB6E86" w:rsidRDefault="00BB6E86" w:rsidP="00846B58">
      <w:pPr>
        <w:pStyle w:val="14"/>
        <w:ind w:firstLine="0"/>
      </w:pPr>
      <w:bookmarkStart w:id="0" w:name="_GoBack"/>
      <w:bookmarkEnd w:id="0"/>
    </w:p>
    <w:p w:rsidR="00BB6E86" w:rsidRDefault="00BB6E86" w:rsidP="003E78ED">
      <w:pPr>
        <w:pStyle w:val="a4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2 курса очной формы обучения</w:t>
      </w:r>
    </w:p>
    <w:p w:rsidR="00846B58" w:rsidRPr="00846B58" w:rsidRDefault="00BB6E86" w:rsidP="00846B58">
      <w:pPr>
        <w:pStyle w:val="a4"/>
        <w:rPr>
          <w:lang w:val="en-US"/>
        </w:rPr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</w:t>
      </w:r>
      <w:r w:rsidRPr="00CE5C3C">
        <w:t>1</w:t>
      </w:r>
      <w:r w:rsidRPr="003E78ED">
        <w:t>/ 20</w:t>
      </w:r>
      <w:r>
        <w:t>2</w:t>
      </w:r>
      <w:r>
        <w:rPr>
          <w:lang w:val="en-US"/>
        </w:rPr>
        <w:t>2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tbl>
      <w:tblPr>
        <w:tblStyle w:val="1"/>
        <w:tblW w:w="15310" w:type="dxa"/>
        <w:tblInd w:w="-459" w:type="dxa"/>
        <w:tblLook w:val="04A0" w:firstRow="1" w:lastRow="0" w:firstColumn="1" w:lastColumn="0" w:noHBand="0" w:noVBand="1"/>
      </w:tblPr>
      <w:tblGrid>
        <w:gridCol w:w="845"/>
        <w:gridCol w:w="14465"/>
      </w:tblGrid>
      <w:tr w:rsidR="00846B58" w:rsidRPr="00846B58" w:rsidTr="00636A4A">
        <w:tc>
          <w:tcPr>
            <w:tcW w:w="814" w:type="dxa"/>
            <w:shd w:val="clear" w:color="auto" w:fill="FFFF00"/>
          </w:tcPr>
          <w:p w:rsidR="00846B58" w:rsidRPr="00846B58" w:rsidRDefault="00846B58" w:rsidP="00846B58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</w:p>
        </w:tc>
        <w:tc>
          <w:tcPr>
            <w:tcW w:w="13937" w:type="dxa"/>
          </w:tcPr>
          <w:p w:rsidR="00846B58" w:rsidRPr="00846B58" w:rsidRDefault="00846B58" w:rsidP="00846B58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 w:rsidRPr="00846B58">
              <w:rPr>
                <w:sz w:val="16"/>
                <w:szCs w:val="16"/>
                <w:lang w:eastAsia="ru-RU"/>
              </w:rPr>
              <w:t>- выделенные</w:t>
            </w:r>
            <w:r w:rsidRPr="00846B58">
              <w:rPr>
                <w:b/>
                <w:sz w:val="16"/>
                <w:szCs w:val="16"/>
                <w:lang w:eastAsia="ru-RU"/>
              </w:rPr>
              <w:t xml:space="preserve"> </w:t>
            </w:r>
            <w:r w:rsidRPr="00846B58">
              <w:rPr>
                <w:sz w:val="16"/>
                <w:szCs w:val="16"/>
                <w:lang w:eastAsia="ru-RU"/>
              </w:rPr>
              <w:t>дисциплины проводятся дистанционно</w:t>
            </w:r>
          </w:p>
        </w:tc>
      </w:tr>
    </w:tbl>
    <w:p w:rsidR="00BB6E86" w:rsidRPr="00846B58" w:rsidRDefault="00846B58" w:rsidP="003E78ED">
      <w:pPr>
        <w:pStyle w:val="14"/>
        <w:jc w:val="center"/>
        <w:rPr>
          <w:b/>
        </w:rPr>
      </w:pPr>
      <w:r w:rsidRPr="00846B58">
        <w:rPr>
          <w:b/>
          <w:lang w:val="en-US"/>
        </w:rPr>
        <w:t>C</w:t>
      </w:r>
      <w:r w:rsidRPr="00846B58">
        <w:rPr>
          <w:b/>
        </w:rPr>
        <w:t xml:space="preserve"> 10.01.2022 дисциплины, которые проводились в дистанционном формате, переходят в очный режим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0"/>
        <w:gridCol w:w="2580"/>
        <w:gridCol w:w="1302"/>
        <w:gridCol w:w="1302"/>
        <w:gridCol w:w="1777"/>
        <w:gridCol w:w="1301"/>
        <w:gridCol w:w="1304"/>
      </w:tblGrid>
      <w:tr w:rsidR="00BB6E86" w:rsidRPr="00AA1A92" w:rsidTr="00B95FE4">
        <w:trPr>
          <w:tblHeader/>
        </w:trPr>
        <w:tc>
          <w:tcPr>
            <w:tcW w:w="1765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Дисциплина</w:t>
            </w:r>
          </w:p>
        </w:tc>
        <w:tc>
          <w:tcPr>
            <w:tcW w:w="872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Кафедра</w:t>
            </w:r>
          </w:p>
        </w:tc>
        <w:tc>
          <w:tcPr>
            <w:tcW w:w="440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Группа</w:t>
            </w:r>
          </w:p>
        </w:tc>
        <w:tc>
          <w:tcPr>
            <w:tcW w:w="440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День</w:t>
            </w:r>
          </w:p>
        </w:tc>
        <w:tc>
          <w:tcPr>
            <w:tcW w:w="601" w:type="pct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Числ</w:t>
            </w:r>
            <w:proofErr w:type="spellEnd"/>
            <w:r>
              <w:rPr>
                <w:b/>
                <w:sz w:val="32"/>
              </w:rPr>
              <w:t>/</w:t>
            </w:r>
            <w:proofErr w:type="spellStart"/>
            <w:r>
              <w:rPr>
                <w:b/>
                <w:sz w:val="32"/>
              </w:rPr>
              <w:t>Знам</w:t>
            </w:r>
            <w:proofErr w:type="spellEnd"/>
          </w:p>
        </w:tc>
        <w:tc>
          <w:tcPr>
            <w:tcW w:w="440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Время</w:t>
            </w:r>
          </w:p>
        </w:tc>
        <w:tc>
          <w:tcPr>
            <w:tcW w:w="441" w:type="pct"/>
            <w:vAlign w:val="center"/>
          </w:tcPr>
          <w:p w:rsidR="00BB6E86" w:rsidRPr="00AA1A92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Ауд.</w:t>
            </w:r>
          </w:p>
        </w:tc>
      </w:tr>
      <w:tr w:rsidR="00BB6E86" w:rsidRPr="00C130D7" w:rsidTr="0036515C">
        <w:trPr>
          <w:trHeight w:val="397"/>
        </w:trPr>
        <w:tc>
          <w:tcPr>
            <w:tcW w:w="1765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Технологии профессионально-ориентированного проектирования</w:t>
            </w:r>
          </w:p>
        </w:tc>
        <w:tc>
          <w:tcPr>
            <w:tcW w:w="872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Ин.яз</w:t>
            </w:r>
            <w:proofErr w:type="spellEnd"/>
            <w:r w:rsidRPr="00C130D7">
              <w:t>.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Галицына</w:t>
            </w:r>
            <w:proofErr w:type="spellEnd"/>
            <w:r w:rsidRPr="00C130D7">
              <w:t xml:space="preserve"> И.В.</w:t>
            </w: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Все</w:t>
            </w:r>
            <w:r w:rsidRPr="00C130D7">
              <w:rPr>
                <w:vertAlign w:val="subscript"/>
                <w:lang w:val="en-US"/>
              </w:rPr>
              <w:t>(26)</w:t>
            </w: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ПН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601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 13.09.2021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C130D7">
              <w:t>1</w:t>
            </w:r>
            <w:r w:rsidRPr="00C130D7">
              <w:rPr>
                <w:lang w:val="en-US"/>
              </w:rPr>
              <w:t>7</w:t>
            </w:r>
            <w:r w:rsidRPr="00C130D7">
              <w:t>-</w:t>
            </w:r>
            <w:r w:rsidRPr="00C130D7">
              <w:rPr>
                <w:lang w:val="en-US"/>
              </w:rPr>
              <w:t>05</w:t>
            </w:r>
          </w:p>
        </w:tc>
        <w:tc>
          <w:tcPr>
            <w:tcW w:w="441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306</w:t>
            </w:r>
          </w:p>
        </w:tc>
      </w:tr>
      <w:tr w:rsidR="00BB6E86" w:rsidRPr="00C130D7" w:rsidTr="0036515C">
        <w:trPr>
          <w:trHeight w:val="397"/>
        </w:trPr>
        <w:tc>
          <w:tcPr>
            <w:tcW w:w="1765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Организационно-правовые аспекты реализации результатов научных исследований</w:t>
            </w:r>
          </w:p>
        </w:tc>
        <w:tc>
          <w:tcPr>
            <w:tcW w:w="872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ЭМОП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Швайка</w:t>
            </w:r>
            <w:proofErr w:type="spellEnd"/>
            <w:r w:rsidRPr="00C130D7">
              <w:t xml:space="preserve"> О.И.</w:t>
            </w:r>
          </w:p>
        </w:tc>
        <w:tc>
          <w:tcPr>
            <w:tcW w:w="440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Все</w:t>
            </w:r>
            <w:r w:rsidRPr="00C130D7">
              <w:rPr>
                <w:vertAlign w:val="subscript"/>
                <w:lang w:val="en-US"/>
              </w:rPr>
              <w:t>(26)</w:t>
            </w:r>
          </w:p>
        </w:tc>
        <w:tc>
          <w:tcPr>
            <w:tcW w:w="440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ВТ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601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ЧИСЛ </w:t>
            </w:r>
          </w:p>
          <w:p w:rsidR="00BB6E86" w:rsidRPr="00C130D7" w:rsidRDefault="00BB6E86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325 к.2</w:t>
            </w:r>
          </w:p>
        </w:tc>
      </w:tr>
      <w:tr w:rsidR="00BB6E86" w:rsidRPr="00C130D7" w:rsidTr="0036515C">
        <w:trPr>
          <w:trHeight w:val="397"/>
        </w:trPr>
        <w:tc>
          <w:tcPr>
            <w:tcW w:w="1765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20-25</w:t>
            </w:r>
          </w:p>
        </w:tc>
        <w:tc>
          <w:tcPr>
            <w:tcW w:w="441" w:type="pct"/>
            <w:shd w:val="clear" w:color="auto" w:fill="FFFF00"/>
          </w:tcPr>
          <w:p w:rsidR="00BB6E86" w:rsidRPr="00C130D7" w:rsidRDefault="00BB6E86" w:rsidP="004D0972">
            <w:pPr>
              <w:pStyle w:val="14"/>
              <w:spacing w:line="240" w:lineRule="auto"/>
              <w:ind w:firstLine="0"/>
              <w:jc w:val="center"/>
            </w:pPr>
            <w:r w:rsidRPr="00C130D7">
              <w:t>325 к.2</w:t>
            </w:r>
          </w:p>
        </w:tc>
      </w:tr>
      <w:tr w:rsidR="00BB6E86" w:rsidRPr="00C130D7" w:rsidTr="0036515C">
        <w:trPr>
          <w:trHeight w:val="397"/>
        </w:trPr>
        <w:tc>
          <w:tcPr>
            <w:tcW w:w="1765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ВТ</w:t>
            </w:r>
          </w:p>
        </w:tc>
        <w:tc>
          <w:tcPr>
            <w:tcW w:w="601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ЗНАМ</w:t>
            </w: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shd w:val="clear" w:color="auto" w:fill="FFFF00"/>
          </w:tcPr>
          <w:p w:rsidR="00BB6E86" w:rsidRPr="00C130D7" w:rsidRDefault="00BB6E86" w:rsidP="004D0972">
            <w:pPr>
              <w:pStyle w:val="14"/>
              <w:spacing w:line="240" w:lineRule="auto"/>
              <w:ind w:firstLine="0"/>
              <w:jc w:val="center"/>
            </w:pPr>
            <w:r w:rsidRPr="00C130D7">
              <w:t>325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Компьютерные и информационные науки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C130D7">
              <w:t>ЭВМ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Костров Б.В.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002А</w:t>
            </w:r>
            <w:r w:rsidRPr="00C130D7">
              <w:rPr>
                <w:vertAlign w:val="subscript"/>
                <w:lang w:val="en-US"/>
              </w:rPr>
              <w:t>(2)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6830C0">
            <w:pPr>
              <w:pStyle w:val="14"/>
              <w:ind w:firstLine="0"/>
              <w:jc w:val="center"/>
            </w:pPr>
            <w:r w:rsidRPr="00C130D7">
              <w:t>ПН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лекции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258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ЗНАМ</w:t>
            </w:r>
            <w:r w:rsidRPr="00C130D7">
              <w:rPr>
                <w:sz w:val="22"/>
                <w:szCs w:val="22"/>
              </w:rPr>
              <w:t xml:space="preserve">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</w:t>
            </w:r>
            <w:r w:rsidRPr="00C130D7">
              <w:rPr>
                <w:sz w:val="22"/>
                <w:szCs w:val="22"/>
                <w:lang w:val="en-US"/>
              </w:rPr>
              <w:t>0</w:t>
            </w:r>
            <w:r w:rsidRPr="00C130D7">
              <w:rPr>
                <w:sz w:val="22"/>
                <w:szCs w:val="22"/>
              </w:rPr>
              <w:t>.09.21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  <w:lang w:val="en-US"/>
              </w:rPr>
              <w:t>18</w:t>
            </w:r>
            <w:r w:rsidRPr="00C130D7">
              <w:rPr>
                <w:sz w:val="22"/>
                <w:szCs w:val="22"/>
              </w:rPr>
              <w:t>.10.21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5</w:t>
            </w:r>
            <w:r w:rsidRPr="00C130D7">
              <w:rPr>
                <w:sz w:val="22"/>
                <w:szCs w:val="22"/>
              </w:rPr>
              <w:t>.11.21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3</w:t>
            </w:r>
            <w:r w:rsidRPr="00C130D7">
              <w:rPr>
                <w:sz w:val="22"/>
                <w:szCs w:val="22"/>
              </w:rPr>
              <w:t>.12.21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18-50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258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Физика и астрономия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ЭП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Чиркин М.В.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003А</w:t>
            </w:r>
            <w:r w:rsidRPr="00C130D7">
              <w:rPr>
                <w:vertAlign w:val="subscript"/>
                <w:lang w:val="en-US"/>
              </w:rPr>
              <w:t>(2)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СР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лекции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215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22.09.21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20.10.21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17.11.21</w:t>
            </w:r>
          </w:p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15.12.21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215 к.2</w:t>
            </w:r>
          </w:p>
        </w:tc>
      </w:tr>
      <w:tr w:rsidR="00BB6E86" w:rsidRPr="00C130D7" w:rsidTr="0036515C">
        <w:trPr>
          <w:trHeight w:val="397"/>
        </w:trPr>
        <w:tc>
          <w:tcPr>
            <w:tcW w:w="1765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lastRenderedPageBreak/>
              <w:t>Информатика и вычислительная техника</w:t>
            </w:r>
          </w:p>
        </w:tc>
        <w:tc>
          <w:tcPr>
            <w:tcW w:w="872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ВПМ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Белов В.В.</w:t>
            </w:r>
          </w:p>
        </w:tc>
        <w:tc>
          <w:tcPr>
            <w:tcW w:w="440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009А</w:t>
            </w:r>
            <w:r w:rsidRPr="00C130D7">
              <w:rPr>
                <w:vertAlign w:val="subscript"/>
                <w:lang w:val="en-US"/>
              </w:rPr>
              <w:t>(13)</w:t>
            </w:r>
            <w:r w:rsidRPr="00C130D7">
              <w:t xml:space="preserve"> </w:t>
            </w:r>
            <w:r w:rsidRPr="00C130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0" w:type="pct"/>
            <w:vMerge w:val="restar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СР</w:t>
            </w:r>
          </w:p>
        </w:tc>
        <w:tc>
          <w:tcPr>
            <w:tcW w:w="601" w:type="pct"/>
            <w:shd w:val="clear" w:color="auto" w:fill="FFFF00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лекции</w:t>
            </w: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403</w:t>
            </w:r>
          </w:p>
        </w:tc>
      </w:tr>
      <w:tr w:rsidR="00BB6E86" w:rsidRPr="00C130D7" w:rsidTr="0036515C">
        <w:trPr>
          <w:trHeight w:val="397"/>
        </w:trPr>
        <w:tc>
          <w:tcPr>
            <w:tcW w:w="1765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shd w:val="clear" w:color="auto" w:fill="FFFF00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shd w:val="clear" w:color="auto" w:fill="FFFF00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22.09.21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</w:t>
            </w:r>
            <w:r w:rsidRPr="00C130D7">
              <w:rPr>
                <w:sz w:val="22"/>
                <w:szCs w:val="22"/>
                <w:lang w:val="en-US"/>
              </w:rPr>
              <w:t>0</w:t>
            </w:r>
            <w:r w:rsidRPr="00C130D7">
              <w:rPr>
                <w:sz w:val="22"/>
                <w:szCs w:val="22"/>
              </w:rPr>
              <w:t>.10.21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7</w:t>
            </w:r>
            <w:r w:rsidRPr="00C130D7">
              <w:rPr>
                <w:sz w:val="22"/>
                <w:szCs w:val="22"/>
              </w:rPr>
              <w:t>.11.21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5</w:t>
            </w:r>
            <w:r w:rsidRPr="00C130D7">
              <w:rPr>
                <w:sz w:val="22"/>
                <w:szCs w:val="22"/>
              </w:rPr>
              <w:t>.12.21</w:t>
            </w:r>
          </w:p>
        </w:tc>
        <w:tc>
          <w:tcPr>
            <w:tcW w:w="440" w:type="pct"/>
            <w:shd w:val="clear" w:color="auto" w:fill="FFFF00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shd w:val="clear" w:color="auto" w:fill="FFFF00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403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Электроника, радиотехника и системы связи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РТС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Андреев В.Г.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011А</w:t>
            </w:r>
            <w:r w:rsidRPr="00C130D7">
              <w:rPr>
                <w:vertAlign w:val="subscript"/>
                <w:lang w:val="en-US"/>
              </w:rPr>
              <w:t>(8)</w:t>
            </w:r>
            <w:r w:rsidRPr="00C130D7">
              <w:t xml:space="preserve"> </w:t>
            </w:r>
            <w:r w:rsidRPr="00C130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СР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лекции</w:t>
            </w: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423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</w:t>
            </w:r>
            <w:r w:rsidRPr="00C130D7">
              <w:rPr>
                <w:sz w:val="22"/>
                <w:szCs w:val="22"/>
                <w:lang w:val="en-US"/>
              </w:rPr>
              <w:t>2</w:t>
            </w:r>
            <w:r w:rsidRPr="00C130D7">
              <w:rPr>
                <w:sz w:val="22"/>
                <w:szCs w:val="22"/>
              </w:rPr>
              <w:t>.09.21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  <w:lang w:val="en-US"/>
              </w:rPr>
              <w:t>20</w:t>
            </w:r>
            <w:r w:rsidRPr="00C130D7">
              <w:rPr>
                <w:sz w:val="22"/>
                <w:szCs w:val="22"/>
              </w:rPr>
              <w:t>.10.21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  <w:lang w:val="en-US"/>
              </w:rPr>
              <w:t>17</w:t>
            </w:r>
            <w:r w:rsidRPr="00C130D7">
              <w:rPr>
                <w:sz w:val="22"/>
                <w:szCs w:val="22"/>
              </w:rPr>
              <w:t>.11.21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5</w:t>
            </w:r>
            <w:r w:rsidRPr="00C130D7">
              <w:rPr>
                <w:sz w:val="22"/>
                <w:szCs w:val="22"/>
              </w:rPr>
              <w:t>.12.21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423 к.2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Фотоника</w:t>
            </w:r>
            <w:proofErr w:type="spellEnd"/>
            <w:r w:rsidRPr="00C130D7">
              <w:t>, приборостроение, оптические и биотехнические системы и технологии</w:t>
            </w:r>
          </w:p>
        </w:tc>
        <w:tc>
          <w:tcPr>
            <w:tcW w:w="872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ИИБМТ</w:t>
            </w:r>
          </w:p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Прошин Е.М.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012А</w:t>
            </w:r>
            <w:r w:rsidRPr="00C130D7">
              <w:rPr>
                <w:vertAlign w:val="subscript"/>
                <w:lang w:val="en-US"/>
              </w:rPr>
              <w:t>(1)</w:t>
            </w:r>
            <w:r w:rsidRPr="00C130D7">
              <w:t xml:space="preserve"> </w:t>
            </w:r>
            <w:r w:rsidRPr="00C130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40" w:type="pct"/>
            <w:vMerge w:val="restar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ПТ</w:t>
            </w:r>
          </w:p>
          <w:p w:rsidR="00BB6E86" w:rsidRPr="00C130D7" w:rsidRDefault="00BB6E86" w:rsidP="00AA1A92">
            <w:pPr>
              <w:pStyle w:val="14"/>
              <w:jc w:val="center"/>
            </w:pPr>
            <w:r w:rsidRPr="00C130D7">
              <w:t xml:space="preserve"> 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>ЧИСЛ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лекции</w:t>
            </w: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102 </w:t>
            </w:r>
            <w:proofErr w:type="spellStart"/>
            <w:r w:rsidRPr="00C130D7">
              <w:t>лк</w:t>
            </w:r>
            <w:proofErr w:type="spellEnd"/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72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40" w:type="pct"/>
            <w:vMerge/>
            <w:vAlign w:val="center"/>
          </w:tcPr>
          <w:p w:rsidR="00BB6E86" w:rsidRPr="00C130D7" w:rsidRDefault="00BB6E86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601" w:type="pct"/>
            <w:vAlign w:val="center"/>
          </w:tcPr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ЗНАМ </w:t>
            </w:r>
            <w:proofErr w:type="spellStart"/>
            <w:r w:rsidRPr="00C130D7">
              <w:rPr>
                <w:sz w:val="22"/>
                <w:szCs w:val="22"/>
              </w:rPr>
              <w:t>практ</w:t>
            </w:r>
            <w:proofErr w:type="spellEnd"/>
            <w:r w:rsidRPr="00C130D7">
              <w:t>.: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24.09.21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22.10.21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130D7">
              <w:rPr>
                <w:sz w:val="22"/>
                <w:szCs w:val="22"/>
              </w:rPr>
              <w:t>19.11.21</w:t>
            </w:r>
          </w:p>
          <w:p w:rsidR="00BB6E86" w:rsidRPr="00C130D7" w:rsidRDefault="00BB6E86" w:rsidP="006830C0">
            <w:pPr>
              <w:pStyle w:val="14"/>
              <w:spacing w:line="240" w:lineRule="auto"/>
              <w:ind w:firstLine="0"/>
              <w:jc w:val="center"/>
            </w:pPr>
            <w:r w:rsidRPr="00C130D7">
              <w:rPr>
                <w:sz w:val="22"/>
                <w:szCs w:val="22"/>
              </w:rPr>
              <w:t>1</w:t>
            </w:r>
            <w:r w:rsidRPr="00C130D7">
              <w:rPr>
                <w:sz w:val="22"/>
                <w:szCs w:val="22"/>
                <w:lang w:val="en-US"/>
              </w:rPr>
              <w:t>7</w:t>
            </w:r>
            <w:r w:rsidRPr="00C130D7">
              <w:rPr>
                <w:sz w:val="22"/>
                <w:szCs w:val="22"/>
              </w:rPr>
              <w:t>.12.21</w:t>
            </w: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2549FC">
            <w:pPr>
              <w:pStyle w:val="14"/>
              <w:spacing w:line="240" w:lineRule="auto"/>
              <w:ind w:firstLine="0"/>
              <w:jc w:val="center"/>
            </w:pPr>
            <w:r w:rsidRPr="00C130D7">
              <w:t>103</w:t>
            </w:r>
          </w:p>
        </w:tc>
      </w:tr>
      <w:tr w:rsidR="00BB6E86" w:rsidRPr="00C130D7" w:rsidTr="00B95FE4">
        <w:trPr>
          <w:trHeight w:val="397"/>
        </w:trPr>
        <w:tc>
          <w:tcPr>
            <w:tcW w:w="1765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Английский язык научно-деловых коммуникаций и специализированный перевод (факультатив)</w:t>
            </w:r>
          </w:p>
        </w:tc>
        <w:tc>
          <w:tcPr>
            <w:tcW w:w="872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C130D7">
              <w:t>Галицына</w:t>
            </w:r>
            <w:proofErr w:type="spellEnd"/>
            <w:r w:rsidRPr="00C130D7">
              <w:t xml:space="preserve"> И.В.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  <w:rPr>
                <w:vertAlign w:val="subscript"/>
                <w:lang w:val="en-US"/>
              </w:rPr>
            </w:pPr>
            <w:r w:rsidRPr="00C130D7">
              <w:t>Все</w:t>
            </w:r>
            <w:r w:rsidRPr="00C130D7">
              <w:rPr>
                <w:vertAlign w:val="subscript"/>
                <w:lang w:val="en-US"/>
              </w:rPr>
              <w:t>(5)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ВТ</w:t>
            </w:r>
          </w:p>
        </w:tc>
        <w:tc>
          <w:tcPr>
            <w:tcW w:w="601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 xml:space="preserve"> </w:t>
            </w:r>
          </w:p>
        </w:tc>
        <w:tc>
          <w:tcPr>
            <w:tcW w:w="440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17-05</w:t>
            </w:r>
          </w:p>
        </w:tc>
        <w:tc>
          <w:tcPr>
            <w:tcW w:w="441" w:type="pct"/>
            <w:vAlign w:val="center"/>
          </w:tcPr>
          <w:p w:rsidR="00BB6E86" w:rsidRPr="00C130D7" w:rsidRDefault="00BB6E86" w:rsidP="00075799">
            <w:pPr>
              <w:pStyle w:val="14"/>
              <w:spacing w:line="240" w:lineRule="auto"/>
              <w:ind w:firstLine="0"/>
              <w:jc w:val="center"/>
            </w:pPr>
            <w:r w:rsidRPr="00C130D7">
              <w:t>307</w:t>
            </w:r>
          </w:p>
        </w:tc>
      </w:tr>
    </w:tbl>
    <w:p w:rsidR="00BB6E86" w:rsidRPr="00C130D7" w:rsidRDefault="00BB6E86" w:rsidP="001B6C10">
      <w:pPr>
        <w:pStyle w:val="14"/>
      </w:pPr>
    </w:p>
    <w:p w:rsidR="00BB6E86" w:rsidRPr="001B6C10" w:rsidRDefault="00BB6E86" w:rsidP="001B6C10">
      <w:pPr>
        <w:pStyle w:val="14"/>
      </w:pPr>
      <w:r w:rsidRPr="00C130D7">
        <w:t xml:space="preserve">Директор </w:t>
      </w:r>
      <w:proofErr w:type="spellStart"/>
      <w:r w:rsidRPr="00C130D7">
        <w:t>ИМиА</w:t>
      </w:r>
      <w:proofErr w:type="spellEnd"/>
      <w:r w:rsidRPr="00C130D7">
        <w:t xml:space="preserve">          ______________ О.А. Бодров</w:t>
      </w:r>
      <w:r>
        <w:tab/>
      </w:r>
    </w:p>
    <w:sectPr w:rsidR="00BB6E86" w:rsidRPr="001B6C10" w:rsidSect="00960DA3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56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63"/>
    <w:rsid w:val="00000B5F"/>
    <w:rsid w:val="00014F1F"/>
    <w:rsid w:val="00024051"/>
    <w:rsid w:val="00027CB0"/>
    <w:rsid w:val="00062FEF"/>
    <w:rsid w:val="00075799"/>
    <w:rsid w:val="0007777A"/>
    <w:rsid w:val="000B289D"/>
    <w:rsid w:val="000E2BC5"/>
    <w:rsid w:val="000E5B0F"/>
    <w:rsid w:val="001310FD"/>
    <w:rsid w:val="00153468"/>
    <w:rsid w:val="00161CB6"/>
    <w:rsid w:val="00163AEA"/>
    <w:rsid w:val="00181D86"/>
    <w:rsid w:val="001B6C10"/>
    <w:rsid w:val="001D1600"/>
    <w:rsid w:val="001F3CD7"/>
    <w:rsid w:val="00211FB1"/>
    <w:rsid w:val="002124AB"/>
    <w:rsid w:val="002340E3"/>
    <w:rsid w:val="002549FC"/>
    <w:rsid w:val="00294AF6"/>
    <w:rsid w:val="002A11B7"/>
    <w:rsid w:val="002A6A27"/>
    <w:rsid w:val="002B7EF5"/>
    <w:rsid w:val="002E0362"/>
    <w:rsid w:val="002F4F8D"/>
    <w:rsid w:val="003214EE"/>
    <w:rsid w:val="00325681"/>
    <w:rsid w:val="003573FC"/>
    <w:rsid w:val="0036515C"/>
    <w:rsid w:val="003653BA"/>
    <w:rsid w:val="003900E9"/>
    <w:rsid w:val="003A661F"/>
    <w:rsid w:val="003B5F39"/>
    <w:rsid w:val="003E78ED"/>
    <w:rsid w:val="003F0F1A"/>
    <w:rsid w:val="0041458D"/>
    <w:rsid w:val="00414FB1"/>
    <w:rsid w:val="00433133"/>
    <w:rsid w:val="00446543"/>
    <w:rsid w:val="00456288"/>
    <w:rsid w:val="004564EC"/>
    <w:rsid w:val="00475E95"/>
    <w:rsid w:val="004765AD"/>
    <w:rsid w:val="00490C78"/>
    <w:rsid w:val="00494A1B"/>
    <w:rsid w:val="004B0C02"/>
    <w:rsid w:val="004B1A13"/>
    <w:rsid w:val="004C7164"/>
    <w:rsid w:val="004D02F0"/>
    <w:rsid w:val="004D0972"/>
    <w:rsid w:val="004D0D35"/>
    <w:rsid w:val="004E7149"/>
    <w:rsid w:val="004F2186"/>
    <w:rsid w:val="004F325B"/>
    <w:rsid w:val="00526E90"/>
    <w:rsid w:val="00541EE0"/>
    <w:rsid w:val="00563A33"/>
    <w:rsid w:val="00577ECA"/>
    <w:rsid w:val="005C0AD8"/>
    <w:rsid w:val="005C2BA9"/>
    <w:rsid w:val="005D0292"/>
    <w:rsid w:val="005F5EFC"/>
    <w:rsid w:val="006005AC"/>
    <w:rsid w:val="00635616"/>
    <w:rsid w:val="00652892"/>
    <w:rsid w:val="00660DAE"/>
    <w:rsid w:val="00662E05"/>
    <w:rsid w:val="00677604"/>
    <w:rsid w:val="006830C0"/>
    <w:rsid w:val="006E4F60"/>
    <w:rsid w:val="00721B10"/>
    <w:rsid w:val="00752B63"/>
    <w:rsid w:val="00753794"/>
    <w:rsid w:val="00777C84"/>
    <w:rsid w:val="007A52D3"/>
    <w:rsid w:val="007F0162"/>
    <w:rsid w:val="00846B58"/>
    <w:rsid w:val="0085340E"/>
    <w:rsid w:val="008B40CC"/>
    <w:rsid w:val="008C07FC"/>
    <w:rsid w:val="008D4B76"/>
    <w:rsid w:val="008F264A"/>
    <w:rsid w:val="00924398"/>
    <w:rsid w:val="00931913"/>
    <w:rsid w:val="00960DA3"/>
    <w:rsid w:val="009761E5"/>
    <w:rsid w:val="009833AB"/>
    <w:rsid w:val="0098714E"/>
    <w:rsid w:val="009A0483"/>
    <w:rsid w:val="009C2F5A"/>
    <w:rsid w:val="009D6BD9"/>
    <w:rsid w:val="009E1EE9"/>
    <w:rsid w:val="00A0433D"/>
    <w:rsid w:val="00A04504"/>
    <w:rsid w:val="00A0734D"/>
    <w:rsid w:val="00A2134B"/>
    <w:rsid w:val="00A42B9A"/>
    <w:rsid w:val="00A43DD6"/>
    <w:rsid w:val="00AA0160"/>
    <w:rsid w:val="00AA1A92"/>
    <w:rsid w:val="00AA4F82"/>
    <w:rsid w:val="00AB0162"/>
    <w:rsid w:val="00AB031E"/>
    <w:rsid w:val="00AC7EB5"/>
    <w:rsid w:val="00B411A4"/>
    <w:rsid w:val="00B41B0A"/>
    <w:rsid w:val="00B43243"/>
    <w:rsid w:val="00B61BC9"/>
    <w:rsid w:val="00B773FC"/>
    <w:rsid w:val="00B8117B"/>
    <w:rsid w:val="00B95FE4"/>
    <w:rsid w:val="00BB6E86"/>
    <w:rsid w:val="00BE36F1"/>
    <w:rsid w:val="00BE6EFD"/>
    <w:rsid w:val="00BF5BAD"/>
    <w:rsid w:val="00C02C3E"/>
    <w:rsid w:val="00C02FB8"/>
    <w:rsid w:val="00C124F2"/>
    <w:rsid w:val="00C130D7"/>
    <w:rsid w:val="00C34605"/>
    <w:rsid w:val="00C514B7"/>
    <w:rsid w:val="00C53584"/>
    <w:rsid w:val="00C6229B"/>
    <w:rsid w:val="00C96716"/>
    <w:rsid w:val="00CB035F"/>
    <w:rsid w:val="00CD5598"/>
    <w:rsid w:val="00CE5C3C"/>
    <w:rsid w:val="00D07A43"/>
    <w:rsid w:val="00D64FCB"/>
    <w:rsid w:val="00D839D5"/>
    <w:rsid w:val="00D93C65"/>
    <w:rsid w:val="00DA0CED"/>
    <w:rsid w:val="00DD1AB6"/>
    <w:rsid w:val="00DD6416"/>
    <w:rsid w:val="00DE1EA0"/>
    <w:rsid w:val="00E033DC"/>
    <w:rsid w:val="00E33D05"/>
    <w:rsid w:val="00E477F7"/>
    <w:rsid w:val="00E51D1F"/>
    <w:rsid w:val="00E61205"/>
    <w:rsid w:val="00E73BAB"/>
    <w:rsid w:val="00EB0710"/>
    <w:rsid w:val="00EE7EE9"/>
    <w:rsid w:val="00EF712A"/>
    <w:rsid w:val="00F0239F"/>
    <w:rsid w:val="00F37A1F"/>
    <w:rsid w:val="00F45D5B"/>
    <w:rsid w:val="00F51FB8"/>
    <w:rsid w:val="00F9400F"/>
    <w:rsid w:val="00FA2779"/>
    <w:rsid w:val="00FD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846B58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846B58"/>
    <w:rPr>
      <w:rFonts w:ascii="Times New Roman" w:eastAsia="Times New Roman" w:hAnsi="Times New Roman"/>
      <w:sz w:val="10"/>
      <w:szCs w:val="1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Расписание.dotx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RSREA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IMiA</cp:lastModifiedBy>
  <cp:revision>2</cp:revision>
  <cp:lastPrinted>2021-08-31T08:22:00Z</cp:lastPrinted>
  <dcterms:created xsi:type="dcterms:W3CDTF">2021-12-23T12:04:00Z</dcterms:created>
  <dcterms:modified xsi:type="dcterms:W3CDTF">2021-12-23T12:04:00Z</dcterms:modified>
</cp:coreProperties>
</file>