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FB" w:rsidRPr="003E78ED" w:rsidRDefault="00586DFB" w:rsidP="00294AF6">
      <w:pPr>
        <w:pStyle w:val="14"/>
        <w:ind w:left="11340" w:firstLine="0"/>
        <w:jc w:val="center"/>
      </w:pPr>
      <w:r w:rsidRPr="003E78ED">
        <w:t>УТВЕРЖДАЮ</w:t>
      </w:r>
    </w:p>
    <w:p w:rsidR="00586DFB" w:rsidRPr="003E78ED" w:rsidRDefault="00586DFB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 xml:space="preserve">учебной </w:t>
      </w:r>
      <w:bookmarkStart w:id="0" w:name="_GoBack"/>
      <w:bookmarkEnd w:id="0"/>
      <w:r>
        <w:t>работе и информатизации</w:t>
      </w:r>
    </w:p>
    <w:p w:rsidR="00586DFB" w:rsidRPr="003E78ED" w:rsidRDefault="00586DFB" w:rsidP="00294AF6">
      <w:pPr>
        <w:pStyle w:val="14"/>
        <w:ind w:left="11340" w:firstLine="0"/>
        <w:jc w:val="center"/>
      </w:pPr>
      <w:r w:rsidRPr="003E78ED">
        <w:t>____</w:t>
      </w:r>
      <w:r>
        <w:t>____</w:t>
      </w:r>
      <w:r w:rsidRPr="003E78ED">
        <w:t>___ Б</w:t>
      </w:r>
      <w:r>
        <w:t>абаян</w:t>
      </w:r>
      <w:r w:rsidRPr="003E78ED">
        <w:t xml:space="preserve"> </w:t>
      </w:r>
      <w:r>
        <w:t>П</w:t>
      </w:r>
      <w:r w:rsidRPr="003E78ED">
        <w:t>.В.</w:t>
      </w:r>
    </w:p>
    <w:p w:rsidR="00586DFB" w:rsidRDefault="00586DFB" w:rsidP="001532F2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1 г"/>
        </w:smartTagPr>
        <w:r w:rsidRPr="003E78ED">
          <w:t>20</w:t>
        </w:r>
        <w:r>
          <w:t>2</w:t>
        </w:r>
        <w:r w:rsidRPr="00A024CF">
          <w:t>1</w:t>
        </w:r>
        <w:r w:rsidRPr="003E78ED">
          <w:t xml:space="preserve"> г</w:t>
        </w:r>
      </w:smartTag>
      <w:r w:rsidRPr="003E78ED">
        <w:t>.</w:t>
      </w:r>
    </w:p>
    <w:p w:rsidR="00586DFB" w:rsidRDefault="00586DFB" w:rsidP="003E78ED">
      <w:pPr>
        <w:pStyle w:val="a4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1 курса очной формы обучения</w:t>
      </w:r>
    </w:p>
    <w:p w:rsidR="00586DFB" w:rsidRDefault="00586DFB" w:rsidP="003E78ED">
      <w:pPr>
        <w:pStyle w:val="a4"/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</w:t>
      </w:r>
      <w:r w:rsidRPr="0043324A">
        <w:t>1</w:t>
      </w:r>
      <w:r w:rsidRPr="003E78ED">
        <w:t>/ 20</w:t>
      </w:r>
      <w:r>
        <w:t>2</w:t>
      </w:r>
      <w:r>
        <w:rPr>
          <w:lang w:val="en-US"/>
        </w:rPr>
        <w:t>2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tbl>
      <w:tblPr>
        <w:tblStyle w:val="1"/>
        <w:tblW w:w="15310" w:type="dxa"/>
        <w:tblInd w:w="-459" w:type="dxa"/>
        <w:tblLook w:val="04A0" w:firstRow="1" w:lastRow="0" w:firstColumn="1" w:lastColumn="0" w:noHBand="0" w:noVBand="1"/>
      </w:tblPr>
      <w:tblGrid>
        <w:gridCol w:w="845"/>
        <w:gridCol w:w="14465"/>
      </w:tblGrid>
      <w:tr w:rsidR="001532F2" w:rsidRPr="001532F2" w:rsidTr="00636A4A">
        <w:tc>
          <w:tcPr>
            <w:tcW w:w="814" w:type="dxa"/>
            <w:shd w:val="clear" w:color="auto" w:fill="FFFF00"/>
          </w:tcPr>
          <w:p w:rsidR="001532F2" w:rsidRPr="001532F2" w:rsidRDefault="001532F2" w:rsidP="001532F2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937" w:type="dxa"/>
          </w:tcPr>
          <w:p w:rsidR="001532F2" w:rsidRPr="001532F2" w:rsidRDefault="001532F2" w:rsidP="001532F2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 w:rsidRPr="001532F2">
              <w:rPr>
                <w:sz w:val="16"/>
                <w:szCs w:val="16"/>
                <w:lang w:eastAsia="ru-RU"/>
              </w:rPr>
              <w:t>- выделенные</w:t>
            </w:r>
            <w:r w:rsidRPr="001532F2">
              <w:rPr>
                <w:b/>
                <w:sz w:val="16"/>
                <w:szCs w:val="16"/>
                <w:lang w:eastAsia="ru-RU"/>
              </w:rPr>
              <w:t xml:space="preserve"> </w:t>
            </w:r>
            <w:r w:rsidRPr="001532F2">
              <w:rPr>
                <w:sz w:val="16"/>
                <w:szCs w:val="16"/>
                <w:lang w:eastAsia="ru-RU"/>
              </w:rPr>
              <w:t>дисциплины проводятся дистанционно</w:t>
            </w:r>
          </w:p>
        </w:tc>
      </w:tr>
    </w:tbl>
    <w:p w:rsidR="001532F2" w:rsidRPr="001532F2" w:rsidRDefault="001532F2" w:rsidP="001532F2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532F2">
        <w:rPr>
          <w:rFonts w:ascii="Times New Roman" w:hAnsi="Times New Roman"/>
          <w:b/>
          <w:sz w:val="28"/>
          <w:szCs w:val="28"/>
          <w:lang w:val="en-US"/>
        </w:rPr>
        <w:t>C</w:t>
      </w:r>
      <w:r w:rsidRPr="001532F2">
        <w:rPr>
          <w:rFonts w:ascii="Times New Roman" w:hAnsi="Times New Roman"/>
          <w:b/>
          <w:sz w:val="28"/>
          <w:szCs w:val="28"/>
        </w:rPr>
        <w:t xml:space="preserve"> 10.01.2022 дисциплины, которые проводились в дистанционном формате, переходят в очный режим </w:t>
      </w:r>
    </w:p>
    <w:p w:rsidR="00586DFB" w:rsidRPr="00AC18B8" w:rsidRDefault="00586DFB" w:rsidP="003E78ED">
      <w:pPr>
        <w:pStyle w:val="14"/>
        <w:jc w:val="center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28"/>
        <w:gridCol w:w="2200"/>
        <w:gridCol w:w="1538"/>
        <w:gridCol w:w="1103"/>
        <w:gridCol w:w="2670"/>
        <w:gridCol w:w="1272"/>
        <w:gridCol w:w="1275"/>
      </w:tblGrid>
      <w:tr w:rsidR="00586DFB" w:rsidRPr="00635616" w:rsidTr="00646D5B">
        <w:tc>
          <w:tcPr>
            <w:tcW w:w="1599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Дисциплина</w:t>
            </w:r>
          </w:p>
        </w:tc>
        <w:tc>
          <w:tcPr>
            <w:tcW w:w="744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Кафедра</w:t>
            </w:r>
          </w:p>
        </w:tc>
        <w:tc>
          <w:tcPr>
            <w:tcW w:w="520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Группа</w:t>
            </w:r>
          </w:p>
        </w:tc>
        <w:tc>
          <w:tcPr>
            <w:tcW w:w="373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День</w:t>
            </w:r>
          </w:p>
        </w:tc>
        <w:tc>
          <w:tcPr>
            <w:tcW w:w="903" w:type="pct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Числ</w:t>
            </w:r>
            <w:proofErr w:type="spellEnd"/>
            <w:r>
              <w:rPr>
                <w:b/>
                <w:sz w:val="32"/>
              </w:rPr>
              <w:t>/</w:t>
            </w:r>
            <w:proofErr w:type="spellStart"/>
            <w:r>
              <w:rPr>
                <w:b/>
                <w:sz w:val="32"/>
              </w:rPr>
              <w:t>Знам</w:t>
            </w:r>
            <w:proofErr w:type="spellEnd"/>
          </w:p>
        </w:tc>
        <w:tc>
          <w:tcPr>
            <w:tcW w:w="430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Время</w:t>
            </w:r>
          </w:p>
        </w:tc>
        <w:tc>
          <w:tcPr>
            <w:tcW w:w="431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635616">
              <w:rPr>
                <w:b/>
                <w:sz w:val="32"/>
              </w:rPr>
              <w:t>Ауд.</w:t>
            </w:r>
          </w:p>
        </w:tc>
      </w:tr>
      <w:tr w:rsidR="00586DFB" w:rsidRPr="00635616" w:rsidTr="009F7E06">
        <w:trPr>
          <w:trHeight w:val="397"/>
        </w:trPr>
        <w:tc>
          <w:tcPr>
            <w:tcW w:w="1599" w:type="pct"/>
            <w:shd w:val="clear" w:color="auto" w:fill="FFFF00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Педагогика высшей школы</w:t>
            </w:r>
          </w:p>
        </w:tc>
        <w:tc>
          <w:tcPr>
            <w:tcW w:w="744" w:type="pc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Ин.яз</w:t>
            </w:r>
            <w:proofErr w:type="spellEnd"/>
            <w:r w:rsidRPr="00B62E53">
              <w:t>.</w:t>
            </w:r>
          </w:p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Галицына</w:t>
            </w:r>
            <w:proofErr w:type="spellEnd"/>
            <w:r w:rsidRPr="00B62E53">
              <w:t xml:space="preserve"> И.В.</w:t>
            </w:r>
          </w:p>
        </w:tc>
        <w:tc>
          <w:tcPr>
            <w:tcW w:w="520" w:type="pc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Все</w:t>
            </w:r>
          </w:p>
        </w:tc>
        <w:tc>
          <w:tcPr>
            <w:tcW w:w="373" w:type="pc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ПТ</w:t>
            </w:r>
          </w:p>
          <w:p w:rsidR="00586DFB" w:rsidRPr="00B62E53" w:rsidRDefault="00586DFB" w:rsidP="00635616">
            <w:pPr>
              <w:pStyle w:val="14"/>
              <w:jc w:val="center"/>
            </w:pPr>
          </w:p>
        </w:tc>
        <w:tc>
          <w:tcPr>
            <w:tcW w:w="903" w:type="pct"/>
            <w:shd w:val="clear" w:color="auto" w:fill="FFFF00"/>
            <w:vAlign w:val="center"/>
          </w:tcPr>
          <w:p w:rsidR="00586DFB" w:rsidRPr="00B62E53" w:rsidRDefault="00586DFB" w:rsidP="00027F01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 </w:t>
            </w:r>
          </w:p>
          <w:p w:rsidR="00586DFB" w:rsidRPr="00B62E53" w:rsidRDefault="00586DFB" w:rsidP="00027F01">
            <w:pPr>
              <w:pStyle w:val="14"/>
              <w:ind w:firstLine="0"/>
              <w:jc w:val="center"/>
            </w:pPr>
          </w:p>
        </w:tc>
        <w:tc>
          <w:tcPr>
            <w:tcW w:w="430" w:type="pc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301</w:t>
            </w:r>
          </w:p>
        </w:tc>
      </w:tr>
      <w:tr w:rsidR="00586DFB" w:rsidRPr="00635616" w:rsidTr="009F7E06">
        <w:trPr>
          <w:trHeight w:val="397"/>
        </w:trPr>
        <w:tc>
          <w:tcPr>
            <w:tcW w:w="1599" w:type="pct"/>
            <w:shd w:val="clear" w:color="auto" w:fill="FFFF00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История и философия науки</w:t>
            </w:r>
          </w:p>
        </w:tc>
        <w:tc>
          <w:tcPr>
            <w:tcW w:w="744" w:type="pct"/>
            <w:vMerge w:val="restar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ИФП</w:t>
            </w:r>
          </w:p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Ростовцев А.Н.</w:t>
            </w:r>
          </w:p>
        </w:tc>
        <w:tc>
          <w:tcPr>
            <w:tcW w:w="520" w:type="pct"/>
            <w:vMerge w:val="restart"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Все</w:t>
            </w:r>
          </w:p>
        </w:tc>
        <w:tc>
          <w:tcPr>
            <w:tcW w:w="373" w:type="pct"/>
            <w:vMerge w:val="restart"/>
            <w:shd w:val="clear" w:color="auto" w:fill="FFFF00"/>
            <w:vAlign w:val="center"/>
          </w:tcPr>
          <w:p w:rsidR="00586DFB" w:rsidRPr="00B62E53" w:rsidRDefault="00586DFB" w:rsidP="00686572">
            <w:pPr>
              <w:pStyle w:val="14"/>
              <w:spacing w:line="240" w:lineRule="auto"/>
              <w:ind w:firstLine="0"/>
              <w:jc w:val="center"/>
            </w:pPr>
            <w:r w:rsidRPr="00B62E53">
              <w:t>СР</w:t>
            </w:r>
          </w:p>
          <w:p w:rsidR="00586DFB" w:rsidRPr="00B62E53" w:rsidRDefault="00586DFB" w:rsidP="00686572">
            <w:pPr>
              <w:pStyle w:val="14"/>
              <w:jc w:val="center"/>
            </w:pPr>
          </w:p>
        </w:tc>
        <w:tc>
          <w:tcPr>
            <w:tcW w:w="903" w:type="pct"/>
            <w:shd w:val="clear" w:color="auto" w:fill="FFFF00"/>
            <w:vAlign w:val="center"/>
          </w:tcPr>
          <w:p w:rsidR="00586DFB" w:rsidRPr="00B62E53" w:rsidRDefault="00586DFB" w:rsidP="00027F01">
            <w:pPr>
              <w:pStyle w:val="14"/>
              <w:ind w:firstLine="0"/>
              <w:jc w:val="center"/>
            </w:pPr>
            <w:r w:rsidRPr="00B62E53">
              <w:t>октябрь-ноябрь ВСЕГДА</w:t>
            </w:r>
          </w:p>
        </w:tc>
        <w:tc>
          <w:tcPr>
            <w:tcW w:w="430" w:type="pct"/>
            <w:shd w:val="clear" w:color="auto" w:fill="FFFF00"/>
            <w:vAlign w:val="center"/>
          </w:tcPr>
          <w:p w:rsidR="00586DFB" w:rsidRPr="00B62E53" w:rsidRDefault="00586DFB" w:rsidP="00214A41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shd w:val="clear" w:color="auto" w:fill="FFFF00"/>
            <w:vAlign w:val="center"/>
          </w:tcPr>
          <w:p w:rsidR="00586DFB" w:rsidRPr="00B62E53" w:rsidRDefault="00586DFB" w:rsidP="00214A41">
            <w:pPr>
              <w:pStyle w:val="14"/>
              <w:spacing w:line="240" w:lineRule="auto"/>
              <w:ind w:firstLine="0"/>
              <w:jc w:val="center"/>
            </w:pPr>
            <w:r w:rsidRPr="00B62E53">
              <w:t>463</w:t>
            </w:r>
          </w:p>
        </w:tc>
      </w:tr>
      <w:tr w:rsidR="00586DFB" w:rsidRPr="00635616" w:rsidTr="009F7E06">
        <w:trPr>
          <w:trHeight w:val="397"/>
        </w:trPr>
        <w:tc>
          <w:tcPr>
            <w:tcW w:w="1599" w:type="pct"/>
            <w:shd w:val="clear" w:color="auto" w:fill="FFFF00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shd w:val="clear" w:color="auto" w:fill="FFFF00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shd w:val="clear" w:color="auto" w:fill="FFFF00"/>
            <w:vAlign w:val="center"/>
          </w:tcPr>
          <w:p w:rsidR="00586DFB" w:rsidRPr="00B62E53" w:rsidRDefault="00586DFB" w:rsidP="00686572">
            <w:pPr>
              <w:pStyle w:val="14"/>
              <w:jc w:val="center"/>
            </w:pPr>
          </w:p>
        </w:tc>
        <w:tc>
          <w:tcPr>
            <w:tcW w:w="903" w:type="pct"/>
            <w:shd w:val="clear" w:color="auto" w:fill="FFFF00"/>
            <w:vAlign w:val="center"/>
          </w:tcPr>
          <w:p w:rsidR="00586DFB" w:rsidRPr="00B62E53" w:rsidRDefault="00586DFB" w:rsidP="00027F01">
            <w:pPr>
              <w:pStyle w:val="14"/>
              <w:spacing w:line="240" w:lineRule="auto"/>
              <w:ind w:firstLine="0"/>
              <w:jc w:val="center"/>
            </w:pPr>
            <w:r w:rsidRPr="00B62E53">
              <w:t>декабрь-февраль</w:t>
            </w:r>
          </w:p>
          <w:p w:rsidR="00586DFB" w:rsidRPr="00B62E53" w:rsidRDefault="00586DFB" w:rsidP="00027F01">
            <w:pPr>
              <w:pStyle w:val="14"/>
              <w:spacing w:line="240" w:lineRule="auto"/>
              <w:ind w:firstLine="0"/>
              <w:jc w:val="center"/>
            </w:pPr>
            <w:r w:rsidRPr="00B62E53">
              <w:t>ЗНАМЕНАТЕЛЬ</w:t>
            </w:r>
          </w:p>
        </w:tc>
        <w:tc>
          <w:tcPr>
            <w:tcW w:w="430" w:type="pct"/>
            <w:shd w:val="clear" w:color="auto" w:fill="FFFF00"/>
            <w:vAlign w:val="center"/>
          </w:tcPr>
          <w:p w:rsidR="00586DFB" w:rsidRPr="00B62E53" w:rsidRDefault="00586DFB" w:rsidP="00686572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shd w:val="clear" w:color="auto" w:fill="FFFF00"/>
            <w:vAlign w:val="center"/>
          </w:tcPr>
          <w:p w:rsidR="00586DFB" w:rsidRPr="00B62E53" w:rsidRDefault="00586DFB" w:rsidP="00686572">
            <w:pPr>
              <w:pStyle w:val="14"/>
              <w:spacing w:line="240" w:lineRule="auto"/>
              <w:ind w:firstLine="0"/>
              <w:jc w:val="center"/>
            </w:pPr>
            <w:r w:rsidRPr="00B62E53">
              <w:t>463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 w:val="restar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635616">
              <w:t>Иностранный язык</w:t>
            </w:r>
          </w:p>
        </w:tc>
        <w:tc>
          <w:tcPr>
            <w:tcW w:w="744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Есенина Н.Е.</w:t>
            </w:r>
          </w:p>
        </w:tc>
        <w:tc>
          <w:tcPr>
            <w:tcW w:w="52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Группа 1</w:t>
            </w: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ЧТ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314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Align w:val="center"/>
          </w:tcPr>
          <w:p w:rsidR="00586DFB" w:rsidRPr="00AC18B8" w:rsidRDefault="00586DFB" w:rsidP="00635616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B62E53">
              <w:t xml:space="preserve">Группа </w:t>
            </w:r>
            <w:r>
              <w:rPr>
                <w:lang w:val="en-US"/>
              </w:rPr>
              <w:t>4</w:t>
            </w:r>
          </w:p>
        </w:tc>
        <w:tc>
          <w:tcPr>
            <w:tcW w:w="373" w:type="pct"/>
            <w:vAlign w:val="center"/>
          </w:tcPr>
          <w:p w:rsidR="00586DFB" w:rsidRPr="00AC18B8" w:rsidRDefault="00586DFB" w:rsidP="00635616">
            <w:pPr>
              <w:pStyle w:val="14"/>
              <w:spacing w:line="240" w:lineRule="auto"/>
              <w:ind w:firstLine="0"/>
              <w:jc w:val="center"/>
            </w:pPr>
            <w:r>
              <w:t>ВТ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30" w:type="pct"/>
            <w:vAlign w:val="center"/>
          </w:tcPr>
          <w:p w:rsidR="00586DFB" w:rsidRPr="00B62E53" w:rsidRDefault="00586DFB" w:rsidP="00EE7E5E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EE7E5E">
            <w:pPr>
              <w:pStyle w:val="14"/>
              <w:spacing w:line="240" w:lineRule="auto"/>
              <w:ind w:firstLine="0"/>
              <w:jc w:val="center"/>
            </w:pPr>
            <w:r w:rsidRPr="00B62E53">
              <w:t>3</w:t>
            </w:r>
            <w:r>
              <w:t>07а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Галицына</w:t>
            </w:r>
            <w:proofErr w:type="spellEnd"/>
            <w:r w:rsidRPr="00B62E53">
              <w:t xml:space="preserve"> И.В.</w:t>
            </w:r>
          </w:p>
        </w:tc>
        <w:tc>
          <w:tcPr>
            <w:tcW w:w="520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Группа 2</w:t>
            </w: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ПН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ЗНАМЕНАТЕЛЬ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18-50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307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ЧИСЛИТЕЛЬ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18-50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307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Томина Е.В.</w:t>
            </w:r>
          </w:p>
        </w:tc>
        <w:tc>
          <w:tcPr>
            <w:tcW w:w="520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Группа 3</w:t>
            </w:r>
          </w:p>
        </w:tc>
        <w:tc>
          <w:tcPr>
            <w:tcW w:w="373" w:type="pct"/>
            <w:vMerge w:val="restar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ВТ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кроме 12.10.2021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17-05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314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Merge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44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20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373" w:type="pct"/>
            <w:vMerge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12.10.2021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18-50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314</w:t>
            </w:r>
          </w:p>
        </w:tc>
      </w:tr>
      <w:tr w:rsidR="00586DFB" w:rsidRPr="00635616" w:rsidTr="00646D5B">
        <w:trPr>
          <w:trHeight w:val="397"/>
        </w:trPr>
        <w:tc>
          <w:tcPr>
            <w:tcW w:w="1599" w:type="pct"/>
            <w:vAlign w:val="center"/>
          </w:tcPr>
          <w:p w:rsidR="00586DFB" w:rsidRPr="00635616" w:rsidRDefault="00586DFB" w:rsidP="00635616">
            <w:pPr>
              <w:pStyle w:val="14"/>
              <w:spacing w:line="240" w:lineRule="auto"/>
              <w:ind w:firstLine="0"/>
              <w:jc w:val="center"/>
            </w:pPr>
            <w:r>
              <w:t>Английский язык научно-деловых коммуникаций и специализированный перевод (факультатив)</w:t>
            </w:r>
          </w:p>
        </w:tc>
        <w:tc>
          <w:tcPr>
            <w:tcW w:w="744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B62E53">
              <w:t>Галицына</w:t>
            </w:r>
            <w:proofErr w:type="spellEnd"/>
            <w:r w:rsidRPr="00B62E53">
              <w:t xml:space="preserve"> И.В.</w:t>
            </w:r>
          </w:p>
        </w:tc>
        <w:tc>
          <w:tcPr>
            <w:tcW w:w="52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Все</w:t>
            </w:r>
          </w:p>
        </w:tc>
        <w:tc>
          <w:tcPr>
            <w:tcW w:w="37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СБ</w:t>
            </w:r>
          </w:p>
        </w:tc>
        <w:tc>
          <w:tcPr>
            <w:tcW w:w="903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 xml:space="preserve"> </w:t>
            </w:r>
          </w:p>
        </w:tc>
        <w:tc>
          <w:tcPr>
            <w:tcW w:w="430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11-40</w:t>
            </w:r>
          </w:p>
        </w:tc>
        <w:tc>
          <w:tcPr>
            <w:tcW w:w="431" w:type="pct"/>
            <w:vAlign w:val="center"/>
          </w:tcPr>
          <w:p w:rsidR="00586DFB" w:rsidRPr="00B62E53" w:rsidRDefault="00586DFB" w:rsidP="00635616">
            <w:pPr>
              <w:pStyle w:val="14"/>
              <w:spacing w:line="240" w:lineRule="auto"/>
              <w:ind w:firstLine="0"/>
              <w:jc w:val="center"/>
            </w:pPr>
            <w:r w:rsidRPr="00B62E53">
              <w:t>307</w:t>
            </w:r>
          </w:p>
        </w:tc>
      </w:tr>
    </w:tbl>
    <w:p w:rsidR="00586DFB" w:rsidRPr="008C0E9A" w:rsidRDefault="00586DFB" w:rsidP="001B6C10">
      <w:pPr>
        <w:pStyle w:val="14"/>
        <w:rPr>
          <w:sz w:val="10"/>
          <w:szCs w:val="10"/>
        </w:rPr>
      </w:pPr>
    </w:p>
    <w:p w:rsidR="00586DFB" w:rsidRPr="00AC18B8" w:rsidRDefault="00586DFB" w:rsidP="001B6C10">
      <w:pPr>
        <w:pStyle w:val="14"/>
        <w:rPr>
          <w:sz w:val="16"/>
          <w:szCs w:val="16"/>
        </w:rPr>
      </w:pPr>
    </w:p>
    <w:p w:rsidR="00586DFB" w:rsidRPr="001B6C10" w:rsidRDefault="00586DFB" w:rsidP="001B6C10">
      <w:pPr>
        <w:pStyle w:val="14"/>
      </w:pPr>
      <w:r>
        <w:t xml:space="preserve">Директор </w:t>
      </w:r>
      <w:proofErr w:type="spellStart"/>
      <w:r>
        <w:t>ИМиА</w:t>
      </w:r>
      <w:proofErr w:type="spellEnd"/>
      <w:r>
        <w:t xml:space="preserve">  ______________ О.А. Бодров</w:t>
      </w:r>
      <w:r>
        <w:tab/>
      </w:r>
    </w:p>
    <w:sectPr w:rsidR="00586DFB" w:rsidRPr="001B6C10" w:rsidSect="001532F2">
      <w:pgSz w:w="16838" w:h="11906" w:orient="landscape" w:code="9"/>
      <w:pgMar w:top="28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63"/>
    <w:rsid w:val="00003031"/>
    <w:rsid w:val="000205E0"/>
    <w:rsid w:val="000242D4"/>
    <w:rsid w:val="00027F01"/>
    <w:rsid w:val="00074852"/>
    <w:rsid w:val="00083AC5"/>
    <w:rsid w:val="00096B01"/>
    <w:rsid w:val="000A0B4E"/>
    <w:rsid w:val="000E5B0F"/>
    <w:rsid w:val="000E6560"/>
    <w:rsid w:val="00120283"/>
    <w:rsid w:val="001532F2"/>
    <w:rsid w:val="00163AEA"/>
    <w:rsid w:val="00175E2B"/>
    <w:rsid w:val="00181D86"/>
    <w:rsid w:val="001B6C10"/>
    <w:rsid w:val="001E73FB"/>
    <w:rsid w:val="001F15C2"/>
    <w:rsid w:val="0020671C"/>
    <w:rsid w:val="00211FB1"/>
    <w:rsid w:val="00214A41"/>
    <w:rsid w:val="002239D3"/>
    <w:rsid w:val="00233B07"/>
    <w:rsid w:val="002340E3"/>
    <w:rsid w:val="002824E8"/>
    <w:rsid w:val="00294AF6"/>
    <w:rsid w:val="002C36BC"/>
    <w:rsid w:val="003214EE"/>
    <w:rsid w:val="003270A3"/>
    <w:rsid w:val="00342E4A"/>
    <w:rsid w:val="00352F12"/>
    <w:rsid w:val="003573FC"/>
    <w:rsid w:val="003612C8"/>
    <w:rsid w:val="003B448A"/>
    <w:rsid w:val="003E58E9"/>
    <w:rsid w:val="003E78ED"/>
    <w:rsid w:val="00413469"/>
    <w:rsid w:val="0041458D"/>
    <w:rsid w:val="0042660A"/>
    <w:rsid w:val="0043324A"/>
    <w:rsid w:val="00443009"/>
    <w:rsid w:val="00455E3D"/>
    <w:rsid w:val="00456288"/>
    <w:rsid w:val="004765AD"/>
    <w:rsid w:val="00490C78"/>
    <w:rsid w:val="004B31CC"/>
    <w:rsid w:val="004D0D35"/>
    <w:rsid w:val="004E5EB6"/>
    <w:rsid w:val="004E64FD"/>
    <w:rsid w:val="004E7149"/>
    <w:rsid w:val="004F2186"/>
    <w:rsid w:val="004F325B"/>
    <w:rsid w:val="004F7333"/>
    <w:rsid w:val="005266DB"/>
    <w:rsid w:val="00533E24"/>
    <w:rsid w:val="00541EE0"/>
    <w:rsid w:val="00565AF7"/>
    <w:rsid w:val="00586DFB"/>
    <w:rsid w:val="005C037F"/>
    <w:rsid w:val="005C2BA9"/>
    <w:rsid w:val="006005AC"/>
    <w:rsid w:val="00635616"/>
    <w:rsid w:val="00646D5B"/>
    <w:rsid w:val="006520F8"/>
    <w:rsid w:val="00660352"/>
    <w:rsid w:val="00674B2B"/>
    <w:rsid w:val="00686572"/>
    <w:rsid w:val="00721B10"/>
    <w:rsid w:val="0072372B"/>
    <w:rsid w:val="00724C24"/>
    <w:rsid w:val="00727865"/>
    <w:rsid w:val="00752B63"/>
    <w:rsid w:val="0077347C"/>
    <w:rsid w:val="007B1294"/>
    <w:rsid w:val="007C3438"/>
    <w:rsid w:val="0085340E"/>
    <w:rsid w:val="00871975"/>
    <w:rsid w:val="00880843"/>
    <w:rsid w:val="008830D5"/>
    <w:rsid w:val="0089265F"/>
    <w:rsid w:val="00892D71"/>
    <w:rsid w:val="008B40CC"/>
    <w:rsid w:val="008C0E9A"/>
    <w:rsid w:val="008C4288"/>
    <w:rsid w:val="008E191B"/>
    <w:rsid w:val="008E72CF"/>
    <w:rsid w:val="008F108B"/>
    <w:rsid w:val="00900CE3"/>
    <w:rsid w:val="009028B0"/>
    <w:rsid w:val="0090533B"/>
    <w:rsid w:val="00923E31"/>
    <w:rsid w:val="00931913"/>
    <w:rsid w:val="009475A1"/>
    <w:rsid w:val="0096411F"/>
    <w:rsid w:val="00964907"/>
    <w:rsid w:val="009A0483"/>
    <w:rsid w:val="009A6091"/>
    <w:rsid w:val="009E1B23"/>
    <w:rsid w:val="009E1EE9"/>
    <w:rsid w:val="009F7E06"/>
    <w:rsid w:val="00A024CF"/>
    <w:rsid w:val="00A10A8D"/>
    <w:rsid w:val="00A2134B"/>
    <w:rsid w:val="00A24EEA"/>
    <w:rsid w:val="00A331A2"/>
    <w:rsid w:val="00A40F27"/>
    <w:rsid w:val="00A42B9A"/>
    <w:rsid w:val="00A47BC9"/>
    <w:rsid w:val="00A9711A"/>
    <w:rsid w:val="00AA0160"/>
    <w:rsid w:val="00AB0162"/>
    <w:rsid w:val="00AC18B8"/>
    <w:rsid w:val="00B36FDB"/>
    <w:rsid w:val="00B553D7"/>
    <w:rsid w:val="00B60803"/>
    <w:rsid w:val="00B62E53"/>
    <w:rsid w:val="00B83045"/>
    <w:rsid w:val="00B95122"/>
    <w:rsid w:val="00BE48CE"/>
    <w:rsid w:val="00BF25CC"/>
    <w:rsid w:val="00C23EB7"/>
    <w:rsid w:val="00C41501"/>
    <w:rsid w:val="00C6229B"/>
    <w:rsid w:val="00C82153"/>
    <w:rsid w:val="00C96716"/>
    <w:rsid w:val="00CB1BB2"/>
    <w:rsid w:val="00CC53C5"/>
    <w:rsid w:val="00CD5598"/>
    <w:rsid w:val="00CE0F2A"/>
    <w:rsid w:val="00D53122"/>
    <w:rsid w:val="00D634CC"/>
    <w:rsid w:val="00D64FCB"/>
    <w:rsid w:val="00D707B5"/>
    <w:rsid w:val="00D8098B"/>
    <w:rsid w:val="00DC361D"/>
    <w:rsid w:val="00DE1EA0"/>
    <w:rsid w:val="00DE72C1"/>
    <w:rsid w:val="00DF53FA"/>
    <w:rsid w:val="00E00CDE"/>
    <w:rsid w:val="00E03989"/>
    <w:rsid w:val="00E15C98"/>
    <w:rsid w:val="00E6530E"/>
    <w:rsid w:val="00E67E72"/>
    <w:rsid w:val="00E8627E"/>
    <w:rsid w:val="00EC38EC"/>
    <w:rsid w:val="00ED69AA"/>
    <w:rsid w:val="00EE3EF1"/>
    <w:rsid w:val="00EE7E5E"/>
    <w:rsid w:val="00EF0807"/>
    <w:rsid w:val="00EF22A4"/>
    <w:rsid w:val="00F12CE9"/>
    <w:rsid w:val="00F4344A"/>
    <w:rsid w:val="00F74A75"/>
    <w:rsid w:val="00F7647E"/>
    <w:rsid w:val="00FD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1532F2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1532F2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RSREA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IMiA</cp:lastModifiedBy>
  <cp:revision>2</cp:revision>
  <cp:lastPrinted>2021-10-14T08:12:00Z</cp:lastPrinted>
  <dcterms:created xsi:type="dcterms:W3CDTF">2021-12-23T12:05:00Z</dcterms:created>
  <dcterms:modified xsi:type="dcterms:W3CDTF">2021-12-23T12:05:00Z</dcterms:modified>
</cp:coreProperties>
</file>