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40E" w:rsidRPr="003E78ED" w:rsidRDefault="003E78ED" w:rsidP="00294AF6">
      <w:pPr>
        <w:pStyle w:val="14"/>
        <w:ind w:left="11340" w:firstLine="0"/>
        <w:jc w:val="center"/>
      </w:pPr>
      <w:r w:rsidRPr="003E78ED">
        <w:t>УТВЕРЖДАЮ</w:t>
      </w:r>
    </w:p>
    <w:p w:rsidR="003E78ED" w:rsidRPr="003E78ED" w:rsidRDefault="003E78ED" w:rsidP="00294AF6">
      <w:pPr>
        <w:pStyle w:val="14"/>
        <w:ind w:left="11340" w:firstLine="0"/>
        <w:jc w:val="center"/>
      </w:pPr>
      <w:r w:rsidRPr="003E78ED">
        <w:t xml:space="preserve">Проректор по </w:t>
      </w:r>
      <w:r w:rsidR="0067746E">
        <w:t>учебной работе и информатизации</w:t>
      </w:r>
    </w:p>
    <w:p w:rsidR="003E78ED" w:rsidRPr="003E78ED" w:rsidRDefault="003E78ED" w:rsidP="00294AF6">
      <w:pPr>
        <w:pStyle w:val="14"/>
        <w:ind w:left="11340" w:firstLine="0"/>
        <w:jc w:val="center"/>
      </w:pPr>
      <w:r w:rsidRPr="003E78ED">
        <w:t>____</w:t>
      </w:r>
      <w:r w:rsidR="0067746E">
        <w:t>____</w:t>
      </w:r>
      <w:r w:rsidRPr="003E78ED">
        <w:t xml:space="preserve">___ </w:t>
      </w:r>
      <w:r w:rsidR="0067746E">
        <w:t>Бабаян П</w:t>
      </w:r>
      <w:r w:rsidRPr="003E78ED">
        <w:t>.В.</w:t>
      </w:r>
    </w:p>
    <w:p w:rsidR="003E78ED" w:rsidRPr="003E78ED" w:rsidRDefault="003E78ED" w:rsidP="00294AF6">
      <w:pPr>
        <w:pStyle w:val="14"/>
        <w:ind w:left="11340" w:firstLine="0"/>
        <w:jc w:val="center"/>
      </w:pPr>
      <w:r w:rsidRPr="003E78ED">
        <w:t>«___» __________ 20</w:t>
      </w:r>
      <w:r w:rsidR="0067746E">
        <w:t>20</w:t>
      </w:r>
      <w:r w:rsidRPr="003E78ED">
        <w:t xml:space="preserve"> г.</w:t>
      </w:r>
    </w:p>
    <w:p w:rsidR="003E78ED" w:rsidRDefault="003E78ED" w:rsidP="001B6C10">
      <w:pPr>
        <w:pStyle w:val="14"/>
      </w:pPr>
    </w:p>
    <w:p w:rsidR="00FD09D1" w:rsidRDefault="003E78ED" w:rsidP="003E78ED">
      <w:pPr>
        <w:pStyle w:val="a4"/>
      </w:pPr>
      <w:r w:rsidRPr="003E78ED">
        <w:t>Расписание за</w:t>
      </w:r>
      <w:r w:rsidR="00FD09D1">
        <w:t>нятий для</w:t>
      </w:r>
      <w:r w:rsidRPr="003E78ED">
        <w:t xml:space="preserve"> аспирантов</w:t>
      </w:r>
      <w:r w:rsidR="00FD09D1">
        <w:t xml:space="preserve"> </w:t>
      </w:r>
      <w:r w:rsidR="00C87AA7">
        <w:t>3</w:t>
      </w:r>
      <w:r w:rsidR="00E15C98">
        <w:t xml:space="preserve"> курса </w:t>
      </w:r>
      <w:r w:rsidR="00CB5142">
        <w:t>за</w:t>
      </w:r>
      <w:r w:rsidR="00FD09D1">
        <w:t>очной формы обучения</w:t>
      </w:r>
    </w:p>
    <w:p w:rsidR="003E78ED" w:rsidRDefault="003E78ED" w:rsidP="003E78ED">
      <w:pPr>
        <w:pStyle w:val="a4"/>
      </w:pPr>
      <w:r w:rsidRPr="003E78ED">
        <w:t xml:space="preserve">на </w:t>
      </w:r>
      <w:r w:rsidR="00294AF6">
        <w:t>осенний</w:t>
      </w:r>
      <w:r w:rsidRPr="003E78ED">
        <w:t xml:space="preserve"> семестр 20</w:t>
      </w:r>
      <w:r w:rsidR="0067746E">
        <w:t>20</w:t>
      </w:r>
      <w:r w:rsidRPr="003E78ED">
        <w:t>/ 20</w:t>
      </w:r>
      <w:r w:rsidR="00294AF6">
        <w:t>2</w:t>
      </w:r>
      <w:r w:rsidR="0067746E">
        <w:t>1</w:t>
      </w:r>
      <w:r w:rsidRPr="003E78ED">
        <w:t xml:space="preserve"> учебн</w:t>
      </w:r>
      <w:r w:rsidR="00FD09D1">
        <w:t>ого</w:t>
      </w:r>
      <w:r w:rsidRPr="003E78ED">
        <w:t xml:space="preserve"> год</w:t>
      </w:r>
      <w:r w:rsidR="00FD09D1">
        <w:t>а</w:t>
      </w:r>
    </w:p>
    <w:p w:rsidR="0047306F" w:rsidRPr="0047306F" w:rsidRDefault="0047306F" w:rsidP="003E78ED">
      <w:pPr>
        <w:pStyle w:val="a4"/>
        <w:rPr>
          <w:b w:val="0"/>
          <w:sz w:val="20"/>
          <w:u w:val="none"/>
        </w:rPr>
      </w:pPr>
      <w:r w:rsidRPr="0047306F">
        <w:rPr>
          <w:b w:val="0"/>
          <w:sz w:val="20"/>
          <w:u w:val="none"/>
        </w:rPr>
        <w:t xml:space="preserve">(занятия с </w:t>
      </w:r>
      <w:r w:rsidR="00921D0B">
        <w:rPr>
          <w:b w:val="0"/>
          <w:sz w:val="20"/>
          <w:u w:val="none"/>
        </w:rPr>
        <w:t>1</w:t>
      </w:r>
      <w:r w:rsidR="0067746E">
        <w:rPr>
          <w:b w:val="0"/>
          <w:sz w:val="20"/>
          <w:u w:val="none"/>
        </w:rPr>
        <w:t>6</w:t>
      </w:r>
      <w:r w:rsidRPr="0047306F">
        <w:rPr>
          <w:b w:val="0"/>
          <w:sz w:val="20"/>
          <w:u w:val="none"/>
        </w:rPr>
        <w:t xml:space="preserve"> по </w:t>
      </w:r>
      <w:r w:rsidR="00921D0B">
        <w:rPr>
          <w:b w:val="0"/>
          <w:sz w:val="20"/>
          <w:u w:val="none"/>
        </w:rPr>
        <w:t>29</w:t>
      </w:r>
      <w:r w:rsidRPr="0047306F">
        <w:rPr>
          <w:b w:val="0"/>
          <w:sz w:val="20"/>
          <w:u w:val="none"/>
        </w:rPr>
        <w:t xml:space="preserve"> ноября)</w:t>
      </w:r>
    </w:p>
    <w:tbl>
      <w:tblPr>
        <w:tblStyle w:val="a3"/>
        <w:tblW w:w="0" w:type="auto"/>
        <w:tblLook w:val="0000"/>
      </w:tblPr>
      <w:tblGrid>
        <w:gridCol w:w="1125"/>
        <w:gridCol w:w="4617"/>
        <w:gridCol w:w="2849"/>
        <w:gridCol w:w="1391"/>
        <w:gridCol w:w="2021"/>
        <w:gridCol w:w="1391"/>
        <w:gridCol w:w="1392"/>
      </w:tblGrid>
      <w:tr w:rsidR="004A7A69" w:rsidTr="004A7A69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125" w:type="dxa"/>
            <w:shd w:val="clear" w:color="auto" w:fill="FFFF00"/>
          </w:tcPr>
          <w:p w:rsidR="004A7A69" w:rsidRDefault="004A7A69" w:rsidP="004A7A69">
            <w:pPr>
              <w:pStyle w:val="14"/>
              <w:jc w:val="center"/>
            </w:pPr>
          </w:p>
        </w:tc>
        <w:tc>
          <w:tcPr>
            <w:tcW w:w="13661" w:type="dxa"/>
            <w:gridSpan w:val="6"/>
          </w:tcPr>
          <w:p w:rsidR="004A7A69" w:rsidRDefault="004A7A69" w:rsidP="004A7A69">
            <w:pPr>
              <w:pStyle w:val="14"/>
              <w:ind w:firstLine="0"/>
            </w:pPr>
            <w:r w:rsidRPr="006D46CA">
              <w:rPr>
                <w:bCs/>
              </w:rPr>
              <w:t>Данные дисциплины проводятся дистанционно</w:t>
            </w:r>
          </w:p>
        </w:tc>
      </w:tr>
      <w:tr w:rsidR="00CB5142" w:rsidRPr="003E78ED" w:rsidTr="004A7A69">
        <w:tblPrEx>
          <w:tblCellMar>
            <w:top w:w="0" w:type="dxa"/>
            <w:bottom w:w="0" w:type="dxa"/>
          </w:tblCellMar>
          <w:tblLook w:val="04A0"/>
        </w:tblPrEx>
        <w:tc>
          <w:tcPr>
            <w:tcW w:w="5742" w:type="dxa"/>
            <w:gridSpan w:val="2"/>
            <w:vAlign w:val="center"/>
          </w:tcPr>
          <w:p w:rsidR="00CB5142" w:rsidRPr="003E78ED" w:rsidRDefault="00CB5142" w:rsidP="00D451FB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Дисциплина</w:t>
            </w:r>
          </w:p>
        </w:tc>
        <w:tc>
          <w:tcPr>
            <w:tcW w:w="2849" w:type="dxa"/>
            <w:vAlign w:val="center"/>
          </w:tcPr>
          <w:p w:rsidR="00CB5142" w:rsidRPr="003E78ED" w:rsidRDefault="00CB5142" w:rsidP="00D451FB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Кафедра</w:t>
            </w:r>
          </w:p>
        </w:tc>
        <w:tc>
          <w:tcPr>
            <w:tcW w:w="1391" w:type="dxa"/>
            <w:vAlign w:val="center"/>
          </w:tcPr>
          <w:p w:rsidR="00CB5142" w:rsidRPr="003E78ED" w:rsidRDefault="00CB5142" w:rsidP="00D451FB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Группа</w:t>
            </w:r>
          </w:p>
        </w:tc>
        <w:tc>
          <w:tcPr>
            <w:tcW w:w="2021" w:type="dxa"/>
            <w:vAlign w:val="center"/>
          </w:tcPr>
          <w:p w:rsidR="00CB5142" w:rsidRPr="003E78ED" w:rsidRDefault="00CB5142" w:rsidP="00D451FB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Дата</w:t>
            </w:r>
          </w:p>
        </w:tc>
        <w:tc>
          <w:tcPr>
            <w:tcW w:w="1391" w:type="dxa"/>
            <w:vAlign w:val="center"/>
          </w:tcPr>
          <w:p w:rsidR="00CB5142" w:rsidRPr="003E78ED" w:rsidRDefault="00CB5142" w:rsidP="00D451FB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Время</w:t>
            </w:r>
          </w:p>
        </w:tc>
        <w:tc>
          <w:tcPr>
            <w:tcW w:w="1392" w:type="dxa"/>
            <w:vAlign w:val="center"/>
          </w:tcPr>
          <w:p w:rsidR="00CB5142" w:rsidRPr="003E78ED" w:rsidRDefault="00CB5142" w:rsidP="00D451FB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Ауд.</w:t>
            </w:r>
          </w:p>
        </w:tc>
      </w:tr>
      <w:tr w:rsidR="00B5452F" w:rsidTr="004A7A69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742" w:type="dxa"/>
            <w:gridSpan w:val="2"/>
            <w:vMerge w:val="restart"/>
            <w:vAlign w:val="center"/>
          </w:tcPr>
          <w:p w:rsidR="00B5452F" w:rsidRPr="004A7A69" w:rsidRDefault="0067746E" w:rsidP="00D451FB">
            <w:pPr>
              <w:pStyle w:val="14"/>
              <w:ind w:firstLine="0"/>
              <w:jc w:val="center"/>
              <w:rPr>
                <w:highlight w:val="yellow"/>
              </w:rPr>
            </w:pPr>
            <w:r w:rsidRPr="004A7A69">
              <w:rPr>
                <w:highlight w:val="yellow"/>
              </w:rPr>
              <w:t xml:space="preserve">Системы вторичной обработки локационной и навигационной </w:t>
            </w:r>
            <w:r w:rsidR="00E30F82" w:rsidRPr="004A7A69">
              <w:rPr>
                <w:highlight w:val="yellow"/>
              </w:rPr>
              <w:t>информации.</w:t>
            </w:r>
          </w:p>
          <w:p w:rsidR="00C87AA7" w:rsidRDefault="00C87AA7" w:rsidP="0067746E">
            <w:pPr>
              <w:pStyle w:val="14"/>
              <w:ind w:firstLine="0"/>
              <w:jc w:val="center"/>
            </w:pPr>
            <w:r w:rsidRPr="004A7A69">
              <w:rPr>
                <w:highlight w:val="yellow"/>
              </w:rPr>
              <w:t>(</w:t>
            </w:r>
            <w:r w:rsidR="0067746E" w:rsidRPr="004A7A69">
              <w:rPr>
                <w:highlight w:val="yellow"/>
              </w:rPr>
              <w:t>Рамазанова</w:t>
            </w:r>
            <w:r w:rsidRPr="004A7A69">
              <w:rPr>
                <w:highlight w:val="yellow"/>
              </w:rPr>
              <w:t>)</w:t>
            </w:r>
          </w:p>
        </w:tc>
        <w:tc>
          <w:tcPr>
            <w:tcW w:w="2849" w:type="dxa"/>
            <w:vMerge w:val="restart"/>
            <w:vAlign w:val="center"/>
          </w:tcPr>
          <w:p w:rsidR="00B5452F" w:rsidRDefault="0067746E" w:rsidP="00D451FB">
            <w:pPr>
              <w:pStyle w:val="14"/>
              <w:ind w:firstLine="0"/>
              <w:jc w:val="center"/>
            </w:pPr>
            <w:r>
              <w:t>РТС</w:t>
            </w:r>
          </w:p>
          <w:p w:rsidR="00B5452F" w:rsidRDefault="008622D9" w:rsidP="00921D0B">
            <w:pPr>
              <w:pStyle w:val="14"/>
              <w:ind w:firstLine="0"/>
              <w:jc w:val="center"/>
            </w:pPr>
            <w:proofErr w:type="spellStart"/>
            <w:r>
              <w:t>Белокуров</w:t>
            </w:r>
            <w:proofErr w:type="spellEnd"/>
            <w:r>
              <w:t xml:space="preserve"> В.А.</w:t>
            </w:r>
          </w:p>
        </w:tc>
        <w:tc>
          <w:tcPr>
            <w:tcW w:w="1391" w:type="dxa"/>
            <w:vMerge w:val="restart"/>
            <w:vAlign w:val="center"/>
          </w:tcPr>
          <w:p w:rsidR="00B5452F" w:rsidRPr="00CB3274" w:rsidRDefault="0067746E" w:rsidP="0067746E">
            <w:pPr>
              <w:pStyle w:val="14"/>
              <w:ind w:firstLine="0"/>
              <w:jc w:val="center"/>
              <w:rPr>
                <w:sz w:val="16"/>
              </w:rPr>
            </w:pPr>
            <w:r>
              <w:t>8</w:t>
            </w:r>
            <w:r w:rsidR="00C87AA7">
              <w:t>0</w:t>
            </w:r>
            <w:r>
              <w:t>11</w:t>
            </w:r>
            <w:r w:rsidR="00C87AA7">
              <w:t>А</w:t>
            </w:r>
            <w:r w:rsidR="00CB3274">
              <w:t xml:space="preserve"> </w:t>
            </w:r>
            <w:r>
              <w:rPr>
                <w:sz w:val="16"/>
              </w:rPr>
              <w:t>1</w:t>
            </w:r>
          </w:p>
        </w:tc>
        <w:tc>
          <w:tcPr>
            <w:tcW w:w="2021" w:type="dxa"/>
            <w:vAlign w:val="center"/>
          </w:tcPr>
          <w:p w:rsidR="00B5452F" w:rsidRDefault="0067746E" w:rsidP="008622D9">
            <w:pPr>
              <w:pStyle w:val="14"/>
              <w:ind w:firstLine="0"/>
              <w:jc w:val="center"/>
            </w:pPr>
            <w:r>
              <w:t>17</w:t>
            </w:r>
            <w:r w:rsidR="005155A7">
              <w:t>.11.20</w:t>
            </w:r>
            <w:r w:rsidR="008622D9">
              <w:t>20</w:t>
            </w:r>
            <w:r w:rsidR="005155A7">
              <w:t>(</w:t>
            </w:r>
            <w:r>
              <w:t>ВТ</w:t>
            </w:r>
            <w:r w:rsidR="005155A7">
              <w:t>)</w:t>
            </w:r>
          </w:p>
        </w:tc>
        <w:tc>
          <w:tcPr>
            <w:tcW w:w="1391" w:type="dxa"/>
            <w:vAlign w:val="center"/>
          </w:tcPr>
          <w:p w:rsidR="00B5452F" w:rsidRDefault="005155A7" w:rsidP="001B3359">
            <w:pPr>
              <w:pStyle w:val="14"/>
              <w:ind w:firstLine="0"/>
              <w:jc w:val="center"/>
            </w:pPr>
            <w:r>
              <w:t>17-05</w:t>
            </w:r>
          </w:p>
        </w:tc>
        <w:tc>
          <w:tcPr>
            <w:tcW w:w="1392" w:type="dxa"/>
            <w:vAlign w:val="center"/>
          </w:tcPr>
          <w:p w:rsidR="00B5452F" w:rsidRDefault="008622D9" w:rsidP="0067746E">
            <w:pPr>
              <w:pStyle w:val="14"/>
              <w:ind w:firstLine="0"/>
              <w:jc w:val="center"/>
            </w:pPr>
            <w:r>
              <w:t>423</w:t>
            </w:r>
            <w:r w:rsidR="0067746E">
              <w:t xml:space="preserve"> к</w:t>
            </w:r>
            <w:proofErr w:type="gramStart"/>
            <w:r w:rsidR="0067746E">
              <w:t>2</w:t>
            </w:r>
            <w:proofErr w:type="gramEnd"/>
          </w:p>
        </w:tc>
      </w:tr>
      <w:tr w:rsidR="00B5452F" w:rsidTr="004A7A69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742" w:type="dxa"/>
            <w:gridSpan w:val="2"/>
            <w:vMerge/>
            <w:vAlign w:val="center"/>
          </w:tcPr>
          <w:p w:rsidR="00B5452F" w:rsidRDefault="00B5452F" w:rsidP="00D451FB">
            <w:pPr>
              <w:pStyle w:val="14"/>
              <w:ind w:firstLine="0"/>
              <w:jc w:val="center"/>
            </w:pPr>
          </w:p>
        </w:tc>
        <w:tc>
          <w:tcPr>
            <w:tcW w:w="2849" w:type="dxa"/>
            <w:vMerge/>
            <w:vAlign w:val="center"/>
          </w:tcPr>
          <w:p w:rsidR="00B5452F" w:rsidRDefault="00B5452F" w:rsidP="00D451FB">
            <w:pPr>
              <w:pStyle w:val="14"/>
              <w:ind w:firstLine="0"/>
              <w:jc w:val="center"/>
            </w:pPr>
          </w:p>
        </w:tc>
        <w:tc>
          <w:tcPr>
            <w:tcW w:w="1391" w:type="dxa"/>
            <w:vMerge/>
            <w:vAlign w:val="center"/>
          </w:tcPr>
          <w:p w:rsidR="00B5452F" w:rsidRDefault="00B5452F" w:rsidP="00D451FB">
            <w:pPr>
              <w:pStyle w:val="14"/>
              <w:ind w:firstLine="0"/>
              <w:jc w:val="center"/>
            </w:pPr>
          </w:p>
        </w:tc>
        <w:tc>
          <w:tcPr>
            <w:tcW w:w="2021" w:type="dxa"/>
            <w:vAlign w:val="center"/>
          </w:tcPr>
          <w:p w:rsidR="00B5452F" w:rsidRDefault="0067746E" w:rsidP="008622D9">
            <w:pPr>
              <w:pStyle w:val="14"/>
              <w:ind w:firstLine="0"/>
              <w:jc w:val="center"/>
            </w:pPr>
            <w:r>
              <w:t>1</w:t>
            </w:r>
            <w:r w:rsidR="005155A7">
              <w:t>8.11.20</w:t>
            </w:r>
            <w:r w:rsidR="008622D9">
              <w:t>20</w:t>
            </w:r>
            <w:r w:rsidR="005155A7">
              <w:t>(</w:t>
            </w:r>
            <w:r>
              <w:t>СР</w:t>
            </w:r>
            <w:r w:rsidR="005155A7">
              <w:t>)</w:t>
            </w:r>
          </w:p>
        </w:tc>
        <w:tc>
          <w:tcPr>
            <w:tcW w:w="1391" w:type="dxa"/>
            <w:vAlign w:val="center"/>
          </w:tcPr>
          <w:p w:rsidR="00B5452F" w:rsidRDefault="005155A7" w:rsidP="001B3359">
            <w:pPr>
              <w:pStyle w:val="14"/>
              <w:ind w:firstLine="0"/>
              <w:jc w:val="center"/>
            </w:pPr>
            <w:r>
              <w:t>17-05</w:t>
            </w:r>
          </w:p>
        </w:tc>
        <w:tc>
          <w:tcPr>
            <w:tcW w:w="1392" w:type="dxa"/>
            <w:vAlign w:val="center"/>
          </w:tcPr>
          <w:p w:rsidR="00B5452F" w:rsidRDefault="008622D9" w:rsidP="00D451FB">
            <w:pPr>
              <w:pStyle w:val="14"/>
              <w:ind w:firstLine="0"/>
              <w:jc w:val="center"/>
            </w:pPr>
            <w:r>
              <w:t>423</w:t>
            </w:r>
            <w:r w:rsidR="0067746E">
              <w:t xml:space="preserve"> к</w:t>
            </w:r>
            <w:proofErr w:type="gramStart"/>
            <w:r w:rsidR="0067746E">
              <w:t>2</w:t>
            </w:r>
            <w:proofErr w:type="gramEnd"/>
          </w:p>
        </w:tc>
      </w:tr>
      <w:tr w:rsidR="00C87AA7" w:rsidTr="004A7A69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742" w:type="dxa"/>
            <w:gridSpan w:val="2"/>
            <w:vMerge/>
            <w:vAlign w:val="center"/>
          </w:tcPr>
          <w:p w:rsidR="00C87AA7" w:rsidRDefault="00C87AA7" w:rsidP="00D451FB">
            <w:pPr>
              <w:pStyle w:val="14"/>
              <w:ind w:firstLine="0"/>
              <w:jc w:val="center"/>
            </w:pPr>
          </w:p>
        </w:tc>
        <w:tc>
          <w:tcPr>
            <w:tcW w:w="2849" w:type="dxa"/>
            <w:vMerge/>
            <w:vAlign w:val="center"/>
          </w:tcPr>
          <w:p w:rsidR="00C87AA7" w:rsidRDefault="00C87AA7" w:rsidP="00D451FB">
            <w:pPr>
              <w:pStyle w:val="14"/>
              <w:ind w:firstLine="0"/>
              <w:jc w:val="center"/>
            </w:pPr>
          </w:p>
        </w:tc>
        <w:tc>
          <w:tcPr>
            <w:tcW w:w="1391" w:type="dxa"/>
            <w:vMerge/>
            <w:vAlign w:val="center"/>
          </w:tcPr>
          <w:p w:rsidR="00C87AA7" w:rsidRDefault="00C87AA7" w:rsidP="00D451FB">
            <w:pPr>
              <w:pStyle w:val="14"/>
              <w:ind w:firstLine="0"/>
              <w:jc w:val="center"/>
            </w:pPr>
          </w:p>
        </w:tc>
        <w:tc>
          <w:tcPr>
            <w:tcW w:w="2021" w:type="dxa"/>
            <w:vAlign w:val="center"/>
          </w:tcPr>
          <w:p w:rsidR="00C87AA7" w:rsidRDefault="0067746E" w:rsidP="008622D9">
            <w:pPr>
              <w:pStyle w:val="14"/>
              <w:ind w:firstLine="0"/>
              <w:jc w:val="center"/>
            </w:pPr>
            <w:r>
              <w:t>1</w:t>
            </w:r>
            <w:r w:rsidR="005155A7">
              <w:t>8.11.20</w:t>
            </w:r>
            <w:r w:rsidR="008622D9">
              <w:t>20</w:t>
            </w:r>
            <w:r w:rsidR="005155A7">
              <w:t>(</w:t>
            </w:r>
            <w:r>
              <w:t>СР</w:t>
            </w:r>
            <w:r w:rsidR="005155A7">
              <w:t>)</w:t>
            </w:r>
          </w:p>
        </w:tc>
        <w:tc>
          <w:tcPr>
            <w:tcW w:w="1391" w:type="dxa"/>
            <w:vAlign w:val="center"/>
          </w:tcPr>
          <w:p w:rsidR="00C87AA7" w:rsidRDefault="005155A7" w:rsidP="001B3359">
            <w:pPr>
              <w:pStyle w:val="14"/>
              <w:ind w:firstLine="0"/>
              <w:jc w:val="center"/>
            </w:pPr>
            <w:r>
              <w:t>18-50</w:t>
            </w:r>
          </w:p>
        </w:tc>
        <w:tc>
          <w:tcPr>
            <w:tcW w:w="1392" w:type="dxa"/>
            <w:vAlign w:val="center"/>
          </w:tcPr>
          <w:p w:rsidR="00C87AA7" w:rsidRDefault="0067746E" w:rsidP="00D451FB">
            <w:pPr>
              <w:pStyle w:val="14"/>
              <w:ind w:firstLine="0"/>
              <w:jc w:val="center"/>
            </w:pPr>
            <w:r>
              <w:t>519 к</w:t>
            </w:r>
            <w:proofErr w:type="gramStart"/>
            <w:r>
              <w:t>2</w:t>
            </w:r>
            <w:proofErr w:type="gramEnd"/>
          </w:p>
        </w:tc>
      </w:tr>
      <w:tr w:rsidR="00D71F26" w:rsidTr="004A7A69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742" w:type="dxa"/>
            <w:gridSpan w:val="2"/>
            <w:vMerge w:val="restart"/>
            <w:vAlign w:val="center"/>
          </w:tcPr>
          <w:p w:rsidR="0067746E" w:rsidRPr="004A7A69" w:rsidRDefault="0067746E" w:rsidP="0067746E">
            <w:pPr>
              <w:pStyle w:val="14"/>
              <w:ind w:firstLine="0"/>
              <w:jc w:val="center"/>
              <w:rPr>
                <w:highlight w:val="yellow"/>
              </w:rPr>
            </w:pPr>
            <w:r w:rsidRPr="004A7A69">
              <w:rPr>
                <w:highlight w:val="yellow"/>
              </w:rPr>
              <w:t xml:space="preserve">Физические особенности применения </w:t>
            </w:r>
            <w:proofErr w:type="spellStart"/>
            <w:r w:rsidRPr="004A7A69">
              <w:rPr>
                <w:highlight w:val="yellow"/>
              </w:rPr>
              <w:t>нанобиосистем</w:t>
            </w:r>
            <w:proofErr w:type="spellEnd"/>
          </w:p>
          <w:p w:rsidR="00C87AA7" w:rsidRDefault="0067746E" w:rsidP="0067746E">
            <w:pPr>
              <w:pStyle w:val="14"/>
              <w:ind w:firstLine="0"/>
              <w:jc w:val="center"/>
            </w:pPr>
            <w:r w:rsidRPr="004A7A69">
              <w:rPr>
                <w:highlight w:val="yellow"/>
              </w:rPr>
              <w:t>(Логинов)</w:t>
            </w:r>
          </w:p>
        </w:tc>
        <w:tc>
          <w:tcPr>
            <w:tcW w:w="2849" w:type="dxa"/>
            <w:vMerge w:val="restart"/>
            <w:vAlign w:val="center"/>
          </w:tcPr>
          <w:p w:rsidR="00D71F26" w:rsidRDefault="0067746E" w:rsidP="00CB5142">
            <w:pPr>
              <w:pStyle w:val="14"/>
              <w:ind w:firstLine="0"/>
              <w:jc w:val="center"/>
            </w:pPr>
            <w:r>
              <w:t>МНЭЛ</w:t>
            </w:r>
          </w:p>
          <w:p w:rsidR="00C87AA7" w:rsidRDefault="005A3C07" w:rsidP="00CB5142">
            <w:pPr>
              <w:pStyle w:val="14"/>
              <w:ind w:firstLine="0"/>
              <w:jc w:val="center"/>
            </w:pPr>
            <w:r>
              <w:t>Холомина Т.А.</w:t>
            </w:r>
          </w:p>
        </w:tc>
        <w:tc>
          <w:tcPr>
            <w:tcW w:w="1391" w:type="dxa"/>
            <w:vMerge w:val="restart"/>
            <w:vAlign w:val="center"/>
          </w:tcPr>
          <w:p w:rsidR="00D71F26" w:rsidRDefault="0067746E" w:rsidP="0067746E">
            <w:pPr>
              <w:pStyle w:val="14"/>
              <w:ind w:firstLine="0"/>
              <w:jc w:val="center"/>
            </w:pPr>
            <w:r>
              <w:t>8</w:t>
            </w:r>
            <w:r w:rsidR="00C87AA7">
              <w:t>0</w:t>
            </w:r>
            <w:r>
              <w:t>03</w:t>
            </w:r>
            <w:r w:rsidR="00C87AA7">
              <w:t>А</w:t>
            </w:r>
            <w:r w:rsidR="00CB3274">
              <w:t xml:space="preserve"> </w:t>
            </w:r>
            <w:r w:rsidR="00CB3274">
              <w:rPr>
                <w:sz w:val="16"/>
              </w:rPr>
              <w:t>1</w:t>
            </w:r>
          </w:p>
        </w:tc>
        <w:tc>
          <w:tcPr>
            <w:tcW w:w="2021" w:type="dxa"/>
            <w:vAlign w:val="center"/>
          </w:tcPr>
          <w:p w:rsidR="00D71F26" w:rsidRDefault="005155A7" w:rsidP="005C3427">
            <w:pPr>
              <w:pStyle w:val="14"/>
              <w:ind w:firstLine="0"/>
              <w:jc w:val="center"/>
            </w:pPr>
            <w:r>
              <w:t>1</w:t>
            </w:r>
            <w:r w:rsidR="005C3427">
              <w:t>7</w:t>
            </w:r>
            <w:r>
              <w:t>.11.20</w:t>
            </w:r>
            <w:r w:rsidR="008622D9">
              <w:t>20</w:t>
            </w:r>
            <w:r>
              <w:t>(ВТ)</w:t>
            </w:r>
          </w:p>
        </w:tc>
        <w:tc>
          <w:tcPr>
            <w:tcW w:w="1391" w:type="dxa"/>
            <w:vAlign w:val="center"/>
          </w:tcPr>
          <w:p w:rsidR="00D71F26" w:rsidRDefault="005155A7" w:rsidP="00D451FB">
            <w:pPr>
              <w:pStyle w:val="14"/>
              <w:ind w:firstLine="0"/>
              <w:jc w:val="center"/>
            </w:pPr>
            <w:r>
              <w:t>17-05</w:t>
            </w:r>
          </w:p>
        </w:tc>
        <w:tc>
          <w:tcPr>
            <w:tcW w:w="1392" w:type="dxa"/>
            <w:vAlign w:val="center"/>
          </w:tcPr>
          <w:p w:rsidR="00D71F26" w:rsidRDefault="0067746E" w:rsidP="00D451FB">
            <w:pPr>
              <w:pStyle w:val="14"/>
              <w:ind w:firstLine="0"/>
              <w:jc w:val="center"/>
            </w:pPr>
            <w:r>
              <w:t>057</w:t>
            </w:r>
          </w:p>
        </w:tc>
      </w:tr>
      <w:tr w:rsidR="00D71F26" w:rsidTr="004A7A69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742" w:type="dxa"/>
            <w:gridSpan w:val="2"/>
            <w:vMerge/>
            <w:vAlign w:val="center"/>
          </w:tcPr>
          <w:p w:rsidR="00D71F26" w:rsidRDefault="00D71F26" w:rsidP="00D451FB">
            <w:pPr>
              <w:pStyle w:val="14"/>
              <w:ind w:firstLine="0"/>
              <w:jc w:val="center"/>
            </w:pPr>
          </w:p>
        </w:tc>
        <w:tc>
          <w:tcPr>
            <w:tcW w:w="2849" w:type="dxa"/>
            <w:vMerge/>
            <w:vAlign w:val="center"/>
          </w:tcPr>
          <w:p w:rsidR="00D71F26" w:rsidRDefault="00D71F26" w:rsidP="00D451FB">
            <w:pPr>
              <w:pStyle w:val="14"/>
              <w:ind w:firstLine="0"/>
              <w:jc w:val="center"/>
            </w:pPr>
          </w:p>
        </w:tc>
        <w:tc>
          <w:tcPr>
            <w:tcW w:w="1391" w:type="dxa"/>
            <w:vMerge/>
            <w:vAlign w:val="center"/>
          </w:tcPr>
          <w:p w:rsidR="00D71F26" w:rsidRDefault="00D71F26" w:rsidP="00D451FB">
            <w:pPr>
              <w:pStyle w:val="14"/>
              <w:ind w:firstLine="0"/>
              <w:jc w:val="center"/>
            </w:pPr>
          </w:p>
        </w:tc>
        <w:tc>
          <w:tcPr>
            <w:tcW w:w="2021" w:type="dxa"/>
            <w:vAlign w:val="center"/>
          </w:tcPr>
          <w:p w:rsidR="00D71F26" w:rsidRDefault="0067746E" w:rsidP="008622D9">
            <w:pPr>
              <w:pStyle w:val="14"/>
              <w:ind w:firstLine="0"/>
              <w:jc w:val="center"/>
            </w:pPr>
            <w:r>
              <w:t>18.11.20</w:t>
            </w:r>
            <w:r w:rsidR="008622D9">
              <w:t>20</w:t>
            </w:r>
            <w:r>
              <w:t>(СР)</w:t>
            </w:r>
          </w:p>
        </w:tc>
        <w:tc>
          <w:tcPr>
            <w:tcW w:w="1391" w:type="dxa"/>
            <w:vAlign w:val="center"/>
          </w:tcPr>
          <w:p w:rsidR="00D71F26" w:rsidRDefault="00796362" w:rsidP="00D451FB">
            <w:pPr>
              <w:pStyle w:val="14"/>
              <w:ind w:firstLine="0"/>
              <w:jc w:val="center"/>
            </w:pPr>
            <w:r>
              <w:t>17-05</w:t>
            </w:r>
          </w:p>
        </w:tc>
        <w:tc>
          <w:tcPr>
            <w:tcW w:w="1392" w:type="dxa"/>
            <w:vAlign w:val="center"/>
          </w:tcPr>
          <w:p w:rsidR="00D71F26" w:rsidRDefault="0067746E" w:rsidP="00D451FB">
            <w:pPr>
              <w:pStyle w:val="14"/>
              <w:ind w:firstLine="0"/>
              <w:jc w:val="center"/>
            </w:pPr>
            <w:r>
              <w:t>057</w:t>
            </w:r>
          </w:p>
        </w:tc>
      </w:tr>
      <w:tr w:rsidR="0047306F" w:rsidTr="004A7A69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742" w:type="dxa"/>
            <w:gridSpan w:val="2"/>
            <w:vMerge/>
            <w:vAlign w:val="center"/>
          </w:tcPr>
          <w:p w:rsidR="0047306F" w:rsidRDefault="0047306F" w:rsidP="00D451FB">
            <w:pPr>
              <w:pStyle w:val="14"/>
              <w:ind w:firstLine="0"/>
              <w:jc w:val="center"/>
            </w:pPr>
          </w:p>
        </w:tc>
        <w:tc>
          <w:tcPr>
            <w:tcW w:w="2849" w:type="dxa"/>
            <w:vMerge/>
            <w:vAlign w:val="center"/>
          </w:tcPr>
          <w:p w:rsidR="0047306F" w:rsidRDefault="0047306F" w:rsidP="00D451FB">
            <w:pPr>
              <w:pStyle w:val="14"/>
              <w:ind w:firstLine="0"/>
              <w:jc w:val="center"/>
            </w:pPr>
          </w:p>
        </w:tc>
        <w:tc>
          <w:tcPr>
            <w:tcW w:w="1391" w:type="dxa"/>
            <w:vMerge/>
            <w:vAlign w:val="center"/>
          </w:tcPr>
          <w:p w:rsidR="0047306F" w:rsidRDefault="0047306F" w:rsidP="00D451FB">
            <w:pPr>
              <w:pStyle w:val="14"/>
              <w:ind w:firstLine="0"/>
              <w:jc w:val="center"/>
            </w:pPr>
          </w:p>
        </w:tc>
        <w:tc>
          <w:tcPr>
            <w:tcW w:w="2021" w:type="dxa"/>
            <w:vAlign w:val="center"/>
          </w:tcPr>
          <w:p w:rsidR="0047306F" w:rsidRDefault="0067746E" w:rsidP="008622D9">
            <w:pPr>
              <w:pStyle w:val="14"/>
              <w:ind w:firstLine="0"/>
              <w:jc w:val="center"/>
            </w:pPr>
            <w:r>
              <w:t>18.11.20</w:t>
            </w:r>
            <w:r w:rsidR="008622D9">
              <w:t>20</w:t>
            </w:r>
            <w:r>
              <w:t>(СР)</w:t>
            </w:r>
          </w:p>
        </w:tc>
        <w:tc>
          <w:tcPr>
            <w:tcW w:w="1391" w:type="dxa"/>
            <w:vAlign w:val="center"/>
          </w:tcPr>
          <w:p w:rsidR="0047306F" w:rsidRDefault="00796362" w:rsidP="00D451FB">
            <w:pPr>
              <w:pStyle w:val="14"/>
              <w:ind w:firstLine="0"/>
              <w:jc w:val="center"/>
            </w:pPr>
            <w:r>
              <w:t>18-50</w:t>
            </w:r>
          </w:p>
        </w:tc>
        <w:tc>
          <w:tcPr>
            <w:tcW w:w="1392" w:type="dxa"/>
            <w:vAlign w:val="center"/>
          </w:tcPr>
          <w:p w:rsidR="0047306F" w:rsidRDefault="0067746E" w:rsidP="00D451FB">
            <w:pPr>
              <w:pStyle w:val="14"/>
              <w:ind w:firstLine="0"/>
              <w:jc w:val="center"/>
            </w:pPr>
            <w:r>
              <w:t>057</w:t>
            </w:r>
          </w:p>
        </w:tc>
      </w:tr>
    </w:tbl>
    <w:p w:rsidR="00DC361D" w:rsidRDefault="00DC361D" w:rsidP="001B6C10">
      <w:pPr>
        <w:pStyle w:val="14"/>
      </w:pPr>
    </w:p>
    <w:p w:rsidR="00921D0B" w:rsidRDefault="00921D0B" w:rsidP="001B6C10">
      <w:pPr>
        <w:pStyle w:val="14"/>
      </w:pPr>
    </w:p>
    <w:p w:rsidR="00CB5142" w:rsidRDefault="00CB5142" w:rsidP="001B6C10">
      <w:pPr>
        <w:pStyle w:val="14"/>
      </w:pPr>
      <w:bookmarkStart w:id="0" w:name="_GoBack"/>
      <w:bookmarkEnd w:id="0"/>
    </w:p>
    <w:p w:rsidR="00FD09D1" w:rsidRDefault="00FD09D1" w:rsidP="001B6C10">
      <w:pPr>
        <w:pStyle w:val="14"/>
      </w:pPr>
      <w:r>
        <w:t>Директор ИМиА</w:t>
      </w:r>
    </w:p>
    <w:p w:rsidR="00FD09D1" w:rsidRPr="001B6C10" w:rsidRDefault="00FD09D1" w:rsidP="001B6C10">
      <w:pPr>
        <w:pStyle w:val="14"/>
      </w:pPr>
      <w:r>
        <w:t>______________ О.А. Бодров</w:t>
      </w:r>
      <w:r w:rsidR="003573FC">
        <w:tab/>
      </w:r>
    </w:p>
    <w:sectPr w:rsidR="00FD09D1" w:rsidRPr="001B6C10" w:rsidSect="000E5B0F">
      <w:pgSz w:w="16838" w:h="11906" w:orient="landscape" w:code="9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752B63"/>
    <w:rsid w:val="000242D4"/>
    <w:rsid w:val="000E5B0F"/>
    <w:rsid w:val="00150FE9"/>
    <w:rsid w:val="00162327"/>
    <w:rsid w:val="00163AEA"/>
    <w:rsid w:val="00175F4E"/>
    <w:rsid w:val="00181D86"/>
    <w:rsid w:val="001B6C10"/>
    <w:rsid w:val="00204918"/>
    <w:rsid w:val="00211FB1"/>
    <w:rsid w:val="002340E3"/>
    <w:rsid w:val="002423E9"/>
    <w:rsid w:val="00294AF6"/>
    <w:rsid w:val="002B1E32"/>
    <w:rsid w:val="003214EE"/>
    <w:rsid w:val="003270A3"/>
    <w:rsid w:val="00342E4A"/>
    <w:rsid w:val="003573FC"/>
    <w:rsid w:val="003E78ED"/>
    <w:rsid w:val="004018F4"/>
    <w:rsid w:val="00413469"/>
    <w:rsid w:val="0041458D"/>
    <w:rsid w:val="00456288"/>
    <w:rsid w:val="0047306F"/>
    <w:rsid w:val="004765AD"/>
    <w:rsid w:val="0048421A"/>
    <w:rsid w:val="00490C78"/>
    <w:rsid w:val="00494CD4"/>
    <w:rsid w:val="004A7A69"/>
    <w:rsid w:val="004D0D35"/>
    <w:rsid w:val="004E34FF"/>
    <w:rsid w:val="004E7149"/>
    <w:rsid w:val="004F2186"/>
    <w:rsid w:val="004F325B"/>
    <w:rsid w:val="005155A7"/>
    <w:rsid w:val="00521E9D"/>
    <w:rsid w:val="00541EE0"/>
    <w:rsid w:val="005A3C07"/>
    <w:rsid w:val="005A4087"/>
    <w:rsid w:val="005C2BA9"/>
    <w:rsid w:val="005C3427"/>
    <w:rsid w:val="006005AC"/>
    <w:rsid w:val="0067746E"/>
    <w:rsid w:val="00693C0B"/>
    <w:rsid w:val="006B489F"/>
    <w:rsid w:val="00721B10"/>
    <w:rsid w:val="00727865"/>
    <w:rsid w:val="00752B63"/>
    <w:rsid w:val="00796362"/>
    <w:rsid w:val="007B5FEA"/>
    <w:rsid w:val="008464EF"/>
    <w:rsid w:val="008467EE"/>
    <w:rsid w:val="0085340E"/>
    <w:rsid w:val="008622D9"/>
    <w:rsid w:val="008A5BDB"/>
    <w:rsid w:val="008B40CC"/>
    <w:rsid w:val="00921D0B"/>
    <w:rsid w:val="00931913"/>
    <w:rsid w:val="009323E0"/>
    <w:rsid w:val="009C1D11"/>
    <w:rsid w:val="009E1EE9"/>
    <w:rsid w:val="00A2134B"/>
    <w:rsid w:val="00A42B9A"/>
    <w:rsid w:val="00A44BC9"/>
    <w:rsid w:val="00A7012A"/>
    <w:rsid w:val="00AA0160"/>
    <w:rsid w:val="00AB0162"/>
    <w:rsid w:val="00AE6795"/>
    <w:rsid w:val="00B079B0"/>
    <w:rsid w:val="00B43E0C"/>
    <w:rsid w:val="00B5452F"/>
    <w:rsid w:val="00B83045"/>
    <w:rsid w:val="00BE2BAA"/>
    <w:rsid w:val="00BE48CE"/>
    <w:rsid w:val="00C14DAF"/>
    <w:rsid w:val="00C6229B"/>
    <w:rsid w:val="00C87AA7"/>
    <w:rsid w:val="00C96716"/>
    <w:rsid w:val="00CB3274"/>
    <w:rsid w:val="00CB5142"/>
    <w:rsid w:val="00CD5598"/>
    <w:rsid w:val="00CE0F2A"/>
    <w:rsid w:val="00D64FCB"/>
    <w:rsid w:val="00D71F26"/>
    <w:rsid w:val="00DC361D"/>
    <w:rsid w:val="00DE1EA0"/>
    <w:rsid w:val="00E03989"/>
    <w:rsid w:val="00E15C98"/>
    <w:rsid w:val="00E30F82"/>
    <w:rsid w:val="00E3592D"/>
    <w:rsid w:val="00ED69AA"/>
    <w:rsid w:val="00EF4C57"/>
    <w:rsid w:val="00F939CE"/>
    <w:rsid w:val="00FD0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8534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Станд 14"/>
    <w:basedOn w:val="a"/>
    <w:link w:val="140"/>
    <w:qFormat/>
    <w:rsid w:val="001B6C10"/>
    <w:pPr>
      <w:spacing w:after="0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140">
    <w:name w:val="Станд 14 Знак"/>
    <w:basedOn w:val="a0"/>
    <w:link w:val="14"/>
    <w:rsid w:val="001B6C10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59"/>
    <w:rsid w:val="003E78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аглав"/>
    <w:basedOn w:val="14"/>
    <w:link w:val="a5"/>
    <w:qFormat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5">
    <w:name w:val="Заглав Знак"/>
    <w:basedOn w:val="140"/>
    <w:link w:val="a4"/>
    <w:rsid w:val="003E78ED"/>
    <w:rPr>
      <w:rFonts w:ascii="Times New Roman" w:hAnsi="Times New Roman" w:cs="Times New Roman"/>
      <w:b/>
      <w:sz w:val="36"/>
      <w:szCs w:val="36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09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Расписание.dotx</Template>
  <TotalTime>265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Кирилл Цветков</cp:lastModifiedBy>
  <cp:revision>29</cp:revision>
  <cp:lastPrinted>2020-10-19T10:20:00Z</cp:lastPrinted>
  <dcterms:created xsi:type="dcterms:W3CDTF">2019-09-20T08:39:00Z</dcterms:created>
  <dcterms:modified xsi:type="dcterms:W3CDTF">2020-10-20T11:14:00Z</dcterms:modified>
</cp:coreProperties>
</file>