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17B" w:rsidRPr="003E78ED" w:rsidRDefault="00B8117B" w:rsidP="00294AF6">
      <w:pPr>
        <w:pStyle w:val="14"/>
        <w:ind w:left="11340" w:firstLine="0"/>
        <w:jc w:val="center"/>
      </w:pPr>
      <w:r w:rsidRPr="003E78ED">
        <w:t>УТВЕРЖДАЮ</w:t>
      </w:r>
    </w:p>
    <w:p w:rsidR="00B8117B" w:rsidRPr="003E78ED" w:rsidRDefault="00B8117B" w:rsidP="00294AF6">
      <w:pPr>
        <w:pStyle w:val="14"/>
        <w:ind w:left="11340" w:firstLine="0"/>
        <w:jc w:val="center"/>
      </w:pPr>
      <w:r w:rsidRPr="003E78ED">
        <w:t xml:space="preserve">Проректор по </w:t>
      </w:r>
      <w:r>
        <w:t>учебной работе и информатизации</w:t>
      </w:r>
    </w:p>
    <w:p w:rsidR="00B8117B" w:rsidRPr="003E78ED" w:rsidRDefault="00B8117B" w:rsidP="00294AF6">
      <w:pPr>
        <w:pStyle w:val="14"/>
        <w:ind w:left="11340" w:firstLine="0"/>
        <w:jc w:val="center"/>
      </w:pPr>
      <w:r w:rsidRPr="003E78ED">
        <w:t xml:space="preserve">_______ </w:t>
      </w:r>
      <w:r>
        <w:t>Бабаян П</w:t>
      </w:r>
      <w:r w:rsidRPr="003E78ED">
        <w:t>.В.</w:t>
      </w:r>
    </w:p>
    <w:p w:rsidR="00B8117B" w:rsidRPr="003E78ED" w:rsidRDefault="00B8117B" w:rsidP="00294AF6">
      <w:pPr>
        <w:pStyle w:val="14"/>
        <w:ind w:left="11340" w:firstLine="0"/>
        <w:jc w:val="center"/>
      </w:pPr>
      <w:r w:rsidRPr="003E78ED">
        <w:t xml:space="preserve">«___» __________ </w:t>
      </w:r>
      <w:smartTag w:uri="urn:schemas-microsoft-com:office:smarttags" w:element="metricconverter">
        <w:smartTagPr>
          <w:attr w:name="ProductID" w:val="2020 г"/>
        </w:smartTagPr>
        <w:r w:rsidRPr="003E78ED">
          <w:t>20</w:t>
        </w:r>
        <w:r>
          <w:t>20</w:t>
        </w:r>
        <w:r w:rsidRPr="003E78ED">
          <w:t xml:space="preserve"> г</w:t>
        </w:r>
      </w:smartTag>
      <w:r w:rsidRPr="003E78ED">
        <w:t>.</w:t>
      </w:r>
    </w:p>
    <w:p w:rsidR="00B8117B" w:rsidRDefault="00B8117B" w:rsidP="001B6C10">
      <w:pPr>
        <w:pStyle w:val="14"/>
      </w:pPr>
    </w:p>
    <w:p w:rsidR="00B8117B" w:rsidRDefault="00B8117B" w:rsidP="003E78ED">
      <w:pPr>
        <w:pStyle w:val="a4"/>
      </w:pPr>
      <w:r w:rsidRPr="003E78ED">
        <w:t>Расписание за</w:t>
      </w:r>
      <w:r>
        <w:t>нятий для</w:t>
      </w:r>
      <w:r w:rsidRPr="003E78ED">
        <w:t xml:space="preserve"> аспирантов</w:t>
      </w:r>
      <w:r>
        <w:t xml:space="preserve"> 2 курса очной формы обучения</w:t>
      </w:r>
    </w:p>
    <w:p w:rsidR="00B8117B" w:rsidRPr="003E78ED" w:rsidRDefault="00B8117B" w:rsidP="003E78ED">
      <w:pPr>
        <w:pStyle w:val="a4"/>
      </w:pPr>
      <w:r w:rsidRPr="003E78ED">
        <w:t xml:space="preserve">на </w:t>
      </w:r>
      <w:r>
        <w:t>осенний</w:t>
      </w:r>
      <w:r w:rsidRPr="003E78ED">
        <w:t xml:space="preserve"> семестр 20</w:t>
      </w:r>
      <w:r>
        <w:t>20</w:t>
      </w:r>
      <w:r w:rsidRPr="003E78ED">
        <w:t>/ 20</w:t>
      </w:r>
      <w:r>
        <w:t>21</w:t>
      </w:r>
      <w:r w:rsidRPr="003E78ED">
        <w:t xml:space="preserve"> учебн</w:t>
      </w:r>
      <w:r>
        <w:t>ого</w:t>
      </w:r>
      <w:r w:rsidRPr="003E78ED">
        <w:t xml:space="preserve"> год</w:t>
      </w:r>
      <w:r>
        <w:t>а</w:t>
      </w:r>
    </w:p>
    <w:p w:rsidR="00B8117B" w:rsidRDefault="00B8117B" w:rsidP="003E78ED">
      <w:pPr>
        <w:pStyle w:val="14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9"/>
        <w:gridCol w:w="2579"/>
        <w:gridCol w:w="1302"/>
        <w:gridCol w:w="1302"/>
        <w:gridCol w:w="1777"/>
        <w:gridCol w:w="1302"/>
        <w:gridCol w:w="1305"/>
      </w:tblGrid>
      <w:tr w:rsidR="00B8117B" w:rsidRPr="00AA1A92" w:rsidTr="00AA1A92">
        <w:trPr>
          <w:tblHeader/>
        </w:trPr>
        <w:tc>
          <w:tcPr>
            <w:tcW w:w="1788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Дисциплина</w:t>
            </w:r>
          </w:p>
        </w:tc>
        <w:tc>
          <w:tcPr>
            <w:tcW w:w="895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Кафедра</w:t>
            </w:r>
          </w:p>
        </w:tc>
        <w:tc>
          <w:tcPr>
            <w:tcW w:w="463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Группа</w:t>
            </w:r>
          </w:p>
        </w:tc>
        <w:tc>
          <w:tcPr>
            <w:tcW w:w="463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День</w:t>
            </w:r>
          </w:p>
        </w:tc>
        <w:tc>
          <w:tcPr>
            <w:tcW w:w="464" w:type="pct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Числ</w:t>
            </w:r>
            <w:proofErr w:type="spellEnd"/>
            <w:r>
              <w:rPr>
                <w:b/>
                <w:sz w:val="32"/>
              </w:rPr>
              <w:t>/</w:t>
            </w:r>
            <w:proofErr w:type="spellStart"/>
            <w:r>
              <w:rPr>
                <w:b/>
                <w:sz w:val="32"/>
              </w:rPr>
              <w:t>Знам</w:t>
            </w:r>
            <w:proofErr w:type="spellEnd"/>
          </w:p>
        </w:tc>
        <w:tc>
          <w:tcPr>
            <w:tcW w:w="463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Время</w:t>
            </w:r>
          </w:p>
        </w:tc>
        <w:tc>
          <w:tcPr>
            <w:tcW w:w="464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AA1A92">
              <w:rPr>
                <w:b/>
                <w:sz w:val="32"/>
              </w:rPr>
              <w:t>Ауд.</w:t>
            </w:r>
          </w:p>
        </w:tc>
      </w:tr>
      <w:tr w:rsidR="00B8117B" w:rsidRPr="00AA1A92" w:rsidTr="009833AB">
        <w:trPr>
          <w:trHeight w:val="397"/>
        </w:trPr>
        <w:tc>
          <w:tcPr>
            <w:tcW w:w="1788" w:type="pct"/>
            <w:vMerge w:val="restart"/>
            <w:vAlign w:val="center"/>
          </w:tcPr>
          <w:p w:rsidR="00B8117B" w:rsidRPr="00AA1A92" w:rsidRDefault="00B8117B" w:rsidP="00AA1A92">
            <w:pPr>
              <w:pStyle w:val="14"/>
              <w:jc w:val="center"/>
            </w:pPr>
            <w:r w:rsidRPr="00AA1A92">
              <w:t>Технологии профессионально-ориентированного обучения</w:t>
            </w:r>
          </w:p>
        </w:tc>
        <w:tc>
          <w:tcPr>
            <w:tcW w:w="895" w:type="pct"/>
            <w:vMerge w:val="restar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AA1A92">
              <w:t>Ин.яз</w:t>
            </w:r>
            <w:proofErr w:type="spellEnd"/>
            <w:r w:rsidRPr="00AA1A92">
              <w:t>.</w:t>
            </w:r>
          </w:p>
          <w:p w:rsidR="00B8117B" w:rsidRPr="00AA1A92" w:rsidRDefault="00B8117B" w:rsidP="009833AB">
            <w:pPr>
              <w:pStyle w:val="14"/>
              <w:ind w:firstLine="0"/>
            </w:pPr>
            <w:r>
              <w:t xml:space="preserve">       </w:t>
            </w:r>
            <w:r w:rsidRPr="00AA1A92">
              <w:t>Копылова Н.А.</w:t>
            </w:r>
          </w:p>
        </w:tc>
        <w:tc>
          <w:tcPr>
            <w:tcW w:w="463" w:type="pct"/>
            <w:vMerge w:val="restart"/>
            <w:vAlign w:val="center"/>
          </w:tcPr>
          <w:p w:rsidR="00B8117B" w:rsidRPr="00AA1A92" w:rsidRDefault="00B8117B" w:rsidP="009833AB">
            <w:pPr>
              <w:pStyle w:val="14"/>
              <w:ind w:firstLine="0"/>
              <w:jc w:val="center"/>
            </w:pPr>
            <w:r w:rsidRPr="00AA1A92">
              <w:t>Все</w:t>
            </w:r>
          </w:p>
        </w:tc>
        <w:tc>
          <w:tcPr>
            <w:tcW w:w="463" w:type="pct"/>
            <w:vAlign w:val="center"/>
          </w:tcPr>
          <w:p w:rsidR="00B8117B" w:rsidRPr="00AA1A92" w:rsidRDefault="00B8117B" w:rsidP="00DA0CED">
            <w:pPr>
              <w:pStyle w:val="14"/>
              <w:spacing w:line="240" w:lineRule="auto"/>
              <w:ind w:firstLine="0"/>
              <w:jc w:val="center"/>
            </w:pPr>
            <w:r w:rsidRPr="00AA1A92">
              <w:t>ПН</w:t>
            </w:r>
          </w:p>
        </w:tc>
        <w:tc>
          <w:tcPr>
            <w:tcW w:w="464" w:type="pct"/>
            <w:vAlign w:val="center"/>
          </w:tcPr>
          <w:p w:rsidR="00B8117B" w:rsidRPr="00AA1A92" w:rsidRDefault="00B8117B" w:rsidP="00DA0CED">
            <w:pPr>
              <w:pStyle w:val="14"/>
              <w:spacing w:line="240" w:lineRule="auto"/>
              <w:ind w:firstLine="0"/>
              <w:jc w:val="center"/>
            </w:pPr>
            <w:r>
              <w:t>5 октября</w:t>
            </w:r>
          </w:p>
        </w:tc>
        <w:tc>
          <w:tcPr>
            <w:tcW w:w="463" w:type="pct"/>
            <w:vAlign w:val="center"/>
          </w:tcPr>
          <w:p w:rsidR="00B8117B" w:rsidRPr="00AA1A92" w:rsidRDefault="00B8117B" w:rsidP="00DA0CED">
            <w:pPr>
              <w:pStyle w:val="14"/>
              <w:spacing w:line="240" w:lineRule="auto"/>
              <w:ind w:firstLine="0"/>
              <w:jc w:val="center"/>
            </w:pPr>
            <w:r w:rsidRPr="00AA1A92">
              <w:t>20-25</w:t>
            </w:r>
          </w:p>
        </w:tc>
        <w:tc>
          <w:tcPr>
            <w:tcW w:w="464" w:type="pct"/>
            <w:vAlign w:val="center"/>
          </w:tcPr>
          <w:p w:rsidR="00B8117B" w:rsidRPr="00AA1A92" w:rsidRDefault="00B8117B" w:rsidP="00DA0CED">
            <w:pPr>
              <w:pStyle w:val="14"/>
              <w:spacing w:line="240" w:lineRule="auto"/>
              <w:ind w:firstLine="0"/>
              <w:jc w:val="center"/>
            </w:pPr>
            <w:r w:rsidRPr="00AA1A92">
              <w:t>40</w:t>
            </w:r>
            <w:r>
              <w:t>4</w:t>
            </w:r>
          </w:p>
        </w:tc>
      </w:tr>
      <w:tr w:rsidR="00B8117B" w:rsidRPr="00AA1A92" w:rsidTr="00AA1A92">
        <w:trPr>
          <w:trHeight w:val="397"/>
        </w:trPr>
        <w:tc>
          <w:tcPr>
            <w:tcW w:w="1788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 w:val="restar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ПН</w:t>
            </w:r>
          </w:p>
          <w:p w:rsidR="00B8117B" w:rsidRPr="00AA1A92" w:rsidRDefault="00B8117B" w:rsidP="00AA1A92">
            <w:pPr>
              <w:pStyle w:val="14"/>
              <w:spacing w:line="240" w:lineRule="auto"/>
              <w:jc w:val="center"/>
            </w:pPr>
          </w:p>
        </w:tc>
        <w:tc>
          <w:tcPr>
            <w:tcW w:w="464" w:type="pct"/>
            <w:vMerge w:val="restar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ЧИСЛ</w:t>
            </w:r>
          </w:p>
          <w:p w:rsidR="00B8117B" w:rsidRPr="00AA1A92" w:rsidRDefault="00B8117B" w:rsidP="00AA1A92">
            <w:pPr>
              <w:pStyle w:val="14"/>
              <w:spacing w:line="240" w:lineRule="auto"/>
              <w:jc w:val="center"/>
            </w:pPr>
          </w:p>
        </w:tc>
        <w:tc>
          <w:tcPr>
            <w:tcW w:w="463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18-50</w:t>
            </w:r>
          </w:p>
        </w:tc>
        <w:tc>
          <w:tcPr>
            <w:tcW w:w="464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404</w:t>
            </w:r>
          </w:p>
        </w:tc>
      </w:tr>
      <w:tr w:rsidR="00B8117B" w:rsidRPr="00AA1A92" w:rsidTr="00AA1A92">
        <w:trPr>
          <w:trHeight w:val="397"/>
        </w:trPr>
        <w:tc>
          <w:tcPr>
            <w:tcW w:w="1788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4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20-25</w:t>
            </w:r>
          </w:p>
        </w:tc>
        <w:tc>
          <w:tcPr>
            <w:tcW w:w="464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404</w:t>
            </w:r>
          </w:p>
        </w:tc>
      </w:tr>
      <w:tr w:rsidR="00B8117B" w:rsidRPr="00AA1A92" w:rsidTr="00AA1A92">
        <w:trPr>
          <w:trHeight w:val="397"/>
        </w:trPr>
        <w:tc>
          <w:tcPr>
            <w:tcW w:w="1788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B8117B" w:rsidRPr="00AA1A92" w:rsidRDefault="00B8117B" w:rsidP="00DA0CED">
            <w:pPr>
              <w:pStyle w:val="14"/>
              <w:spacing w:line="240" w:lineRule="auto"/>
              <w:ind w:firstLine="0"/>
              <w:jc w:val="center"/>
            </w:pPr>
            <w:r>
              <w:t>ПН</w:t>
            </w:r>
          </w:p>
        </w:tc>
        <w:tc>
          <w:tcPr>
            <w:tcW w:w="464" w:type="pct"/>
            <w:vAlign w:val="center"/>
          </w:tcPr>
          <w:p w:rsidR="00B8117B" w:rsidRPr="00AA1A92" w:rsidRDefault="00B8117B" w:rsidP="00DA0CED">
            <w:pPr>
              <w:pStyle w:val="14"/>
              <w:spacing w:line="240" w:lineRule="auto"/>
              <w:ind w:firstLine="0"/>
              <w:jc w:val="center"/>
            </w:pPr>
            <w:r>
              <w:t>ЗНАМ</w:t>
            </w:r>
          </w:p>
        </w:tc>
        <w:tc>
          <w:tcPr>
            <w:tcW w:w="463" w:type="pct"/>
            <w:vAlign w:val="center"/>
          </w:tcPr>
          <w:p w:rsidR="00B8117B" w:rsidRPr="00AA1A92" w:rsidRDefault="00B8117B" w:rsidP="00DA0CED">
            <w:pPr>
              <w:pStyle w:val="14"/>
              <w:spacing w:line="240" w:lineRule="auto"/>
              <w:ind w:firstLine="0"/>
              <w:jc w:val="center"/>
            </w:pPr>
            <w:r>
              <w:t>18-50</w:t>
            </w:r>
          </w:p>
        </w:tc>
        <w:tc>
          <w:tcPr>
            <w:tcW w:w="464" w:type="pct"/>
            <w:vAlign w:val="center"/>
          </w:tcPr>
          <w:p w:rsidR="00B8117B" w:rsidRPr="00AA1A92" w:rsidRDefault="00B8117B" w:rsidP="00DA0CED">
            <w:pPr>
              <w:pStyle w:val="14"/>
              <w:spacing w:line="240" w:lineRule="auto"/>
              <w:ind w:firstLine="0"/>
              <w:jc w:val="center"/>
            </w:pPr>
            <w:r>
              <w:t>404</w:t>
            </w:r>
          </w:p>
        </w:tc>
      </w:tr>
      <w:tr w:rsidR="00B8117B" w:rsidRPr="00AA1A92" w:rsidTr="00AA1A92">
        <w:trPr>
          <w:trHeight w:val="397"/>
        </w:trPr>
        <w:tc>
          <w:tcPr>
            <w:tcW w:w="1788" w:type="pct"/>
            <w:vMerge w:val="restar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Организационно-правовые аспекты реализации результатов научных исследований</w:t>
            </w:r>
          </w:p>
        </w:tc>
        <w:tc>
          <w:tcPr>
            <w:tcW w:w="895" w:type="pct"/>
            <w:vMerge w:val="restar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ЭМОП</w:t>
            </w:r>
          </w:p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proofErr w:type="spellStart"/>
            <w:r>
              <w:t>Швайка</w:t>
            </w:r>
            <w:proofErr w:type="spellEnd"/>
            <w:r>
              <w:t xml:space="preserve"> О.И.</w:t>
            </w:r>
          </w:p>
        </w:tc>
        <w:tc>
          <w:tcPr>
            <w:tcW w:w="463" w:type="pct"/>
            <w:vMerge w:val="restar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Все</w:t>
            </w:r>
          </w:p>
        </w:tc>
        <w:tc>
          <w:tcPr>
            <w:tcW w:w="463" w:type="pct"/>
            <w:vMerge w:val="restart"/>
            <w:vAlign w:val="center"/>
          </w:tcPr>
          <w:p w:rsidR="00B8117B" w:rsidRPr="00446543" w:rsidRDefault="00B8117B" w:rsidP="00AA1A92">
            <w:pPr>
              <w:pStyle w:val="14"/>
              <w:spacing w:line="240" w:lineRule="auto"/>
              <w:ind w:firstLine="0"/>
              <w:jc w:val="center"/>
            </w:pPr>
            <w:r>
              <w:t>ВТ</w:t>
            </w:r>
          </w:p>
          <w:p w:rsidR="00B8117B" w:rsidRPr="00446543" w:rsidRDefault="00B8117B" w:rsidP="00AA1A92">
            <w:pPr>
              <w:pStyle w:val="14"/>
              <w:spacing w:line="240" w:lineRule="auto"/>
              <w:jc w:val="center"/>
            </w:pPr>
          </w:p>
        </w:tc>
        <w:tc>
          <w:tcPr>
            <w:tcW w:w="464" w:type="pct"/>
            <w:vMerge w:val="restart"/>
            <w:vAlign w:val="center"/>
          </w:tcPr>
          <w:p w:rsidR="00B8117B" w:rsidRPr="00446543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446543">
              <w:t>ЧИСЛ</w:t>
            </w:r>
          </w:p>
          <w:p w:rsidR="00B8117B" w:rsidRPr="00446543" w:rsidRDefault="00B8117B" w:rsidP="00AA1A92">
            <w:pPr>
              <w:pStyle w:val="14"/>
              <w:spacing w:line="240" w:lineRule="auto"/>
              <w:jc w:val="center"/>
            </w:pPr>
          </w:p>
        </w:tc>
        <w:tc>
          <w:tcPr>
            <w:tcW w:w="463" w:type="pct"/>
            <w:vAlign w:val="center"/>
          </w:tcPr>
          <w:p w:rsidR="00B8117B" w:rsidRPr="00446543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446543">
              <w:t>18-50</w:t>
            </w:r>
          </w:p>
        </w:tc>
        <w:tc>
          <w:tcPr>
            <w:tcW w:w="464" w:type="pct"/>
            <w:vAlign w:val="center"/>
          </w:tcPr>
          <w:p w:rsidR="00B8117B" w:rsidRPr="009833AB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9833AB">
              <w:t>302</w:t>
            </w:r>
          </w:p>
        </w:tc>
        <w:bookmarkStart w:id="0" w:name="_GoBack"/>
        <w:bookmarkEnd w:id="0"/>
      </w:tr>
      <w:tr w:rsidR="00B8117B" w:rsidRPr="00AA1A92" w:rsidTr="00AA1A92">
        <w:trPr>
          <w:trHeight w:val="397"/>
        </w:trPr>
        <w:tc>
          <w:tcPr>
            <w:tcW w:w="1788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B8117B" w:rsidRPr="00446543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4" w:type="pct"/>
            <w:vMerge/>
            <w:vAlign w:val="center"/>
          </w:tcPr>
          <w:p w:rsidR="00B8117B" w:rsidRPr="00446543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B8117B" w:rsidRPr="00446543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20-25</w:t>
            </w:r>
          </w:p>
        </w:tc>
        <w:tc>
          <w:tcPr>
            <w:tcW w:w="464" w:type="pct"/>
            <w:vAlign w:val="center"/>
          </w:tcPr>
          <w:p w:rsidR="00B8117B" w:rsidRPr="009833AB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9833AB">
              <w:t>302</w:t>
            </w:r>
          </w:p>
        </w:tc>
      </w:tr>
      <w:tr w:rsidR="00B8117B" w:rsidRPr="00AA1A92" w:rsidTr="00AA1A92">
        <w:trPr>
          <w:trHeight w:val="397"/>
        </w:trPr>
        <w:tc>
          <w:tcPr>
            <w:tcW w:w="1788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B8117B" w:rsidRPr="00446543" w:rsidRDefault="00B8117B" w:rsidP="00AA1A92">
            <w:pPr>
              <w:pStyle w:val="14"/>
              <w:spacing w:line="240" w:lineRule="auto"/>
              <w:ind w:firstLine="0"/>
              <w:jc w:val="center"/>
            </w:pPr>
            <w:r>
              <w:t>ВТ</w:t>
            </w:r>
          </w:p>
        </w:tc>
        <w:tc>
          <w:tcPr>
            <w:tcW w:w="464" w:type="pct"/>
            <w:vAlign w:val="center"/>
          </w:tcPr>
          <w:p w:rsidR="00B8117B" w:rsidRPr="00446543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446543">
              <w:t>ЗНАМ</w:t>
            </w:r>
          </w:p>
        </w:tc>
        <w:tc>
          <w:tcPr>
            <w:tcW w:w="463" w:type="pct"/>
            <w:vAlign w:val="center"/>
          </w:tcPr>
          <w:p w:rsidR="00B8117B" w:rsidRPr="00446543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446543">
              <w:t>18-50</w:t>
            </w:r>
          </w:p>
        </w:tc>
        <w:tc>
          <w:tcPr>
            <w:tcW w:w="464" w:type="pct"/>
            <w:vAlign w:val="center"/>
          </w:tcPr>
          <w:p w:rsidR="00B8117B" w:rsidRPr="009833AB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9833AB">
              <w:t>302</w:t>
            </w:r>
          </w:p>
        </w:tc>
      </w:tr>
      <w:tr w:rsidR="00B8117B" w:rsidRPr="00AA1A92" w:rsidTr="00AA1A92">
        <w:trPr>
          <w:trHeight w:val="397"/>
        </w:trPr>
        <w:tc>
          <w:tcPr>
            <w:tcW w:w="1788" w:type="pct"/>
            <w:vAlign w:val="center"/>
          </w:tcPr>
          <w:p w:rsidR="00B8117B" w:rsidRPr="007A2FA0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7A2FA0">
              <w:rPr>
                <w:highlight w:val="yellow"/>
              </w:rPr>
              <w:t>Информатика и вычислительная техника</w:t>
            </w:r>
          </w:p>
        </w:tc>
        <w:tc>
          <w:tcPr>
            <w:tcW w:w="895" w:type="pct"/>
            <w:vAlign w:val="center"/>
          </w:tcPr>
          <w:p w:rsidR="00B8117B" w:rsidRPr="007A2FA0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7A2FA0">
              <w:rPr>
                <w:highlight w:val="yellow"/>
              </w:rPr>
              <w:t>ВПМ</w:t>
            </w:r>
          </w:p>
          <w:p w:rsidR="00B8117B" w:rsidRPr="007A2FA0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7A2FA0">
              <w:rPr>
                <w:highlight w:val="yellow"/>
              </w:rPr>
              <w:t>Белов В.В.</w:t>
            </w:r>
          </w:p>
        </w:tc>
        <w:tc>
          <w:tcPr>
            <w:tcW w:w="463" w:type="pct"/>
            <w:vAlign w:val="center"/>
          </w:tcPr>
          <w:p w:rsidR="00B8117B" w:rsidRPr="007A2FA0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7A2FA0">
              <w:rPr>
                <w:highlight w:val="yellow"/>
              </w:rPr>
              <w:t xml:space="preserve">909А </w:t>
            </w:r>
            <w:r w:rsidRPr="007A2FA0">
              <w:rPr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463" w:type="pct"/>
            <w:vAlign w:val="center"/>
          </w:tcPr>
          <w:p w:rsidR="00B8117B" w:rsidRPr="007A2FA0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7A2FA0">
              <w:rPr>
                <w:highlight w:val="yellow"/>
              </w:rPr>
              <w:t>ЧТ</w:t>
            </w:r>
          </w:p>
        </w:tc>
        <w:tc>
          <w:tcPr>
            <w:tcW w:w="464" w:type="pct"/>
            <w:vAlign w:val="center"/>
          </w:tcPr>
          <w:p w:rsidR="00B8117B" w:rsidRPr="007A2FA0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</w:p>
        </w:tc>
        <w:tc>
          <w:tcPr>
            <w:tcW w:w="463" w:type="pct"/>
            <w:vAlign w:val="center"/>
          </w:tcPr>
          <w:p w:rsidR="00B8117B" w:rsidRPr="007A2FA0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7A2FA0">
              <w:rPr>
                <w:highlight w:val="yellow"/>
              </w:rPr>
              <w:t>17-05</w:t>
            </w:r>
          </w:p>
        </w:tc>
        <w:tc>
          <w:tcPr>
            <w:tcW w:w="464" w:type="pct"/>
            <w:vAlign w:val="center"/>
          </w:tcPr>
          <w:p w:rsidR="00B8117B" w:rsidRPr="007A2FA0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7A2FA0">
              <w:rPr>
                <w:highlight w:val="yellow"/>
              </w:rPr>
              <w:t>403</w:t>
            </w:r>
          </w:p>
        </w:tc>
      </w:tr>
      <w:tr w:rsidR="00B8117B" w:rsidRPr="00AA1A92" w:rsidTr="00AA1A92">
        <w:trPr>
          <w:trHeight w:val="397"/>
        </w:trPr>
        <w:tc>
          <w:tcPr>
            <w:tcW w:w="1788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Электроника, радиотехника и системы связи</w:t>
            </w:r>
          </w:p>
        </w:tc>
        <w:tc>
          <w:tcPr>
            <w:tcW w:w="895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РТС</w:t>
            </w:r>
          </w:p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Андреев В.Г.</w:t>
            </w:r>
          </w:p>
        </w:tc>
        <w:tc>
          <w:tcPr>
            <w:tcW w:w="463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>
              <w:t>9</w:t>
            </w:r>
            <w:r w:rsidRPr="00AA1A92">
              <w:t xml:space="preserve">11А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63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>
              <w:t>В</w:t>
            </w:r>
            <w:r w:rsidRPr="00AA1A92">
              <w:t>Т</w:t>
            </w:r>
          </w:p>
        </w:tc>
        <w:tc>
          <w:tcPr>
            <w:tcW w:w="464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>
              <w:t xml:space="preserve"> </w:t>
            </w:r>
          </w:p>
        </w:tc>
        <w:tc>
          <w:tcPr>
            <w:tcW w:w="463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17-05</w:t>
            </w:r>
          </w:p>
        </w:tc>
        <w:tc>
          <w:tcPr>
            <w:tcW w:w="464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 xml:space="preserve">423 </w:t>
            </w:r>
            <w:proofErr w:type="spellStart"/>
            <w:r>
              <w:t>лк</w:t>
            </w:r>
            <w:proofErr w:type="spellEnd"/>
          </w:p>
        </w:tc>
      </w:tr>
      <w:tr w:rsidR="00B8117B" w:rsidRPr="00AA1A92" w:rsidTr="00AA1A92">
        <w:trPr>
          <w:trHeight w:val="397"/>
        </w:trPr>
        <w:tc>
          <w:tcPr>
            <w:tcW w:w="1788" w:type="pct"/>
            <w:vMerge w:val="restar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proofErr w:type="spellStart"/>
            <w:r w:rsidRPr="00AA1A92">
              <w:t>Фотоника</w:t>
            </w:r>
            <w:proofErr w:type="spellEnd"/>
            <w:r w:rsidRPr="00AA1A92">
              <w:t>, приборостроение, оптические и биотехнические системы и технологии</w:t>
            </w:r>
          </w:p>
        </w:tc>
        <w:tc>
          <w:tcPr>
            <w:tcW w:w="895" w:type="pct"/>
            <w:vMerge w:val="restar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ИИБМТ</w:t>
            </w:r>
          </w:p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AA1A92">
              <w:t>Прошин Е.М.</w:t>
            </w:r>
          </w:p>
        </w:tc>
        <w:tc>
          <w:tcPr>
            <w:tcW w:w="463" w:type="pct"/>
            <w:vMerge w:val="restar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>
              <w:t>9</w:t>
            </w:r>
            <w:r w:rsidRPr="00AA1A92">
              <w:t xml:space="preserve">12А 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63" w:type="pct"/>
            <w:vAlign w:val="center"/>
          </w:tcPr>
          <w:p w:rsidR="00B8117B" w:rsidRPr="002A11B7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9833AB">
              <w:t>ПТ</w:t>
            </w:r>
          </w:p>
        </w:tc>
        <w:tc>
          <w:tcPr>
            <w:tcW w:w="464" w:type="pct"/>
            <w:vAlign w:val="center"/>
          </w:tcPr>
          <w:p w:rsidR="00B8117B" w:rsidRPr="002A11B7" w:rsidRDefault="00B8117B" w:rsidP="00AA1A92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2A11B7">
              <w:rPr>
                <w:highlight w:val="yellow"/>
              </w:rPr>
              <w:t xml:space="preserve"> </w:t>
            </w:r>
          </w:p>
        </w:tc>
        <w:tc>
          <w:tcPr>
            <w:tcW w:w="463" w:type="pct"/>
            <w:vAlign w:val="center"/>
          </w:tcPr>
          <w:p w:rsidR="00B8117B" w:rsidRPr="00325681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325681">
              <w:t>17-05</w:t>
            </w:r>
          </w:p>
        </w:tc>
        <w:tc>
          <w:tcPr>
            <w:tcW w:w="464" w:type="pct"/>
            <w:vAlign w:val="center"/>
          </w:tcPr>
          <w:p w:rsidR="00B8117B" w:rsidRPr="00325681" w:rsidRDefault="00B8117B" w:rsidP="00AA1A92">
            <w:pPr>
              <w:pStyle w:val="14"/>
              <w:spacing w:line="240" w:lineRule="auto"/>
              <w:ind w:firstLine="0"/>
              <w:jc w:val="center"/>
            </w:pPr>
            <w:r w:rsidRPr="00325681">
              <w:t>102л</w:t>
            </w:r>
          </w:p>
        </w:tc>
      </w:tr>
      <w:tr w:rsidR="00B8117B" w:rsidRPr="00AA1A92" w:rsidTr="00AA1A92">
        <w:trPr>
          <w:trHeight w:val="397"/>
        </w:trPr>
        <w:tc>
          <w:tcPr>
            <w:tcW w:w="1788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>
              <w:t xml:space="preserve"> </w:t>
            </w:r>
          </w:p>
        </w:tc>
        <w:tc>
          <w:tcPr>
            <w:tcW w:w="464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>
              <w:t xml:space="preserve"> </w:t>
            </w:r>
          </w:p>
        </w:tc>
        <w:tc>
          <w:tcPr>
            <w:tcW w:w="463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>
              <w:t xml:space="preserve"> </w:t>
            </w:r>
          </w:p>
        </w:tc>
        <w:tc>
          <w:tcPr>
            <w:tcW w:w="464" w:type="pct"/>
            <w:vAlign w:val="center"/>
          </w:tcPr>
          <w:p w:rsidR="00B8117B" w:rsidRPr="00AA1A92" w:rsidRDefault="00B8117B" w:rsidP="00AA1A92">
            <w:pPr>
              <w:pStyle w:val="14"/>
              <w:spacing w:line="240" w:lineRule="auto"/>
              <w:ind w:firstLine="0"/>
              <w:jc w:val="center"/>
            </w:pPr>
            <w:r>
              <w:t xml:space="preserve"> </w:t>
            </w:r>
          </w:p>
        </w:tc>
      </w:tr>
      <w:tr w:rsidR="00B8117B" w:rsidRPr="00AA1A92" w:rsidTr="00AA1A92">
        <w:trPr>
          <w:trHeight w:val="397"/>
        </w:trPr>
        <w:tc>
          <w:tcPr>
            <w:tcW w:w="1788" w:type="pct"/>
            <w:vAlign w:val="center"/>
          </w:tcPr>
          <w:p w:rsidR="00B8117B" w:rsidRPr="00635616" w:rsidRDefault="00B8117B" w:rsidP="00075799">
            <w:pPr>
              <w:pStyle w:val="14"/>
              <w:spacing w:line="240" w:lineRule="auto"/>
              <w:ind w:firstLine="0"/>
              <w:jc w:val="center"/>
            </w:pPr>
            <w:r>
              <w:t>Английский язык научно-деловых коммуникаций и специализированный перевод (факультатив)</w:t>
            </w:r>
          </w:p>
        </w:tc>
        <w:tc>
          <w:tcPr>
            <w:tcW w:w="895" w:type="pct"/>
            <w:vAlign w:val="center"/>
          </w:tcPr>
          <w:p w:rsidR="00B8117B" w:rsidRPr="00635616" w:rsidRDefault="00B8117B" w:rsidP="00075799">
            <w:pPr>
              <w:pStyle w:val="14"/>
              <w:spacing w:line="240" w:lineRule="auto"/>
              <w:ind w:firstLine="0"/>
              <w:jc w:val="center"/>
            </w:pPr>
            <w:proofErr w:type="spellStart"/>
            <w:r>
              <w:t>Галицына</w:t>
            </w:r>
            <w:proofErr w:type="spellEnd"/>
            <w:r>
              <w:t xml:space="preserve"> И.В.</w:t>
            </w:r>
          </w:p>
        </w:tc>
        <w:tc>
          <w:tcPr>
            <w:tcW w:w="463" w:type="pct"/>
            <w:vAlign w:val="center"/>
          </w:tcPr>
          <w:p w:rsidR="00B8117B" w:rsidRPr="00635616" w:rsidRDefault="00B8117B" w:rsidP="00075799">
            <w:pPr>
              <w:pStyle w:val="14"/>
              <w:spacing w:line="240" w:lineRule="auto"/>
              <w:ind w:firstLine="0"/>
              <w:jc w:val="center"/>
            </w:pPr>
            <w:r>
              <w:t>Все</w:t>
            </w:r>
          </w:p>
        </w:tc>
        <w:tc>
          <w:tcPr>
            <w:tcW w:w="463" w:type="pct"/>
            <w:vAlign w:val="center"/>
          </w:tcPr>
          <w:p w:rsidR="00B8117B" w:rsidRPr="00635616" w:rsidRDefault="00B8117B" w:rsidP="00075799">
            <w:pPr>
              <w:pStyle w:val="14"/>
              <w:spacing w:line="240" w:lineRule="auto"/>
              <w:ind w:firstLine="0"/>
              <w:jc w:val="center"/>
            </w:pPr>
            <w:r>
              <w:t>СБ</w:t>
            </w:r>
          </w:p>
        </w:tc>
        <w:tc>
          <w:tcPr>
            <w:tcW w:w="464" w:type="pct"/>
            <w:vAlign w:val="center"/>
          </w:tcPr>
          <w:p w:rsidR="00B8117B" w:rsidRPr="00635616" w:rsidRDefault="00B8117B" w:rsidP="00075799">
            <w:pPr>
              <w:pStyle w:val="14"/>
              <w:spacing w:line="240" w:lineRule="auto"/>
              <w:ind w:firstLine="0"/>
              <w:jc w:val="center"/>
            </w:pPr>
            <w:r>
              <w:t xml:space="preserve"> </w:t>
            </w:r>
          </w:p>
        </w:tc>
        <w:tc>
          <w:tcPr>
            <w:tcW w:w="463" w:type="pct"/>
            <w:vAlign w:val="center"/>
          </w:tcPr>
          <w:p w:rsidR="00B8117B" w:rsidRPr="00635616" w:rsidRDefault="00B8117B" w:rsidP="00075799">
            <w:pPr>
              <w:pStyle w:val="14"/>
              <w:spacing w:line="240" w:lineRule="auto"/>
              <w:ind w:firstLine="0"/>
              <w:jc w:val="center"/>
            </w:pPr>
            <w:r>
              <w:t>11-40</w:t>
            </w:r>
          </w:p>
        </w:tc>
        <w:tc>
          <w:tcPr>
            <w:tcW w:w="464" w:type="pct"/>
            <w:vAlign w:val="center"/>
          </w:tcPr>
          <w:p w:rsidR="00B8117B" w:rsidRPr="009A0483" w:rsidRDefault="00B8117B" w:rsidP="00075799">
            <w:pPr>
              <w:pStyle w:val="14"/>
              <w:spacing w:line="240" w:lineRule="auto"/>
              <w:ind w:firstLine="0"/>
              <w:jc w:val="center"/>
            </w:pPr>
            <w:r w:rsidRPr="009A0483">
              <w:t>304</w:t>
            </w:r>
          </w:p>
        </w:tc>
      </w:tr>
    </w:tbl>
    <w:p w:rsidR="00B8117B" w:rsidRDefault="00B8117B" w:rsidP="001B6C10">
      <w:pPr>
        <w:pStyle w:val="14"/>
      </w:pPr>
    </w:p>
    <w:p w:rsidR="00B8117B" w:rsidRPr="001B6C10" w:rsidRDefault="00B8117B" w:rsidP="001B6C10">
      <w:pPr>
        <w:pStyle w:val="14"/>
      </w:pPr>
      <w:r>
        <w:t xml:space="preserve">Директор </w:t>
      </w:r>
      <w:proofErr w:type="spellStart"/>
      <w:r>
        <w:t>ИМиА</w:t>
      </w:r>
      <w:proofErr w:type="spellEnd"/>
      <w:r>
        <w:t xml:space="preserve">          ______________ О.А. Бодров</w:t>
      </w:r>
      <w:r>
        <w:tab/>
      </w:r>
    </w:p>
    <w:sectPr w:rsidR="00B8117B" w:rsidRPr="001B6C10" w:rsidSect="00960DA3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B63"/>
    <w:rsid w:val="00024051"/>
    <w:rsid w:val="00027CB0"/>
    <w:rsid w:val="00062FEF"/>
    <w:rsid w:val="00075799"/>
    <w:rsid w:val="0007777A"/>
    <w:rsid w:val="000B289D"/>
    <w:rsid w:val="000E2BC5"/>
    <w:rsid w:val="000E5B0F"/>
    <w:rsid w:val="001310FD"/>
    <w:rsid w:val="00153468"/>
    <w:rsid w:val="00161CB6"/>
    <w:rsid w:val="00163AEA"/>
    <w:rsid w:val="00181D86"/>
    <w:rsid w:val="001B6C10"/>
    <w:rsid w:val="001D1600"/>
    <w:rsid w:val="00211FB1"/>
    <w:rsid w:val="002124AB"/>
    <w:rsid w:val="002340E3"/>
    <w:rsid w:val="00294AF6"/>
    <w:rsid w:val="002A11B7"/>
    <w:rsid w:val="002A6A27"/>
    <w:rsid w:val="002E0362"/>
    <w:rsid w:val="003214EE"/>
    <w:rsid w:val="00325681"/>
    <w:rsid w:val="003573FC"/>
    <w:rsid w:val="003900E9"/>
    <w:rsid w:val="003A661F"/>
    <w:rsid w:val="003B5F39"/>
    <w:rsid w:val="003E78ED"/>
    <w:rsid w:val="0041458D"/>
    <w:rsid w:val="00433133"/>
    <w:rsid w:val="00446543"/>
    <w:rsid w:val="00456288"/>
    <w:rsid w:val="004564EC"/>
    <w:rsid w:val="00475E95"/>
    <w:rsid w:val="004765AD"/>
    <w:rsid w:val="00490C78"/>
    <w:rsid w:val="00494A1B"/>
    <w:rsid w:val="004B0C02"/>
    <w:rsid w:val="004D02F0"/>
    <w:rsid w:val="004D0D35"/>
    <w:rsid w:val="004E7149"/>
    <w:rsid w:val="004F2186"/>
    <w:rsid w:val="004F325B"/>
    <w:rsid w:val="00526E90"/>
    <w:rsid w:val="00541EE0"/>
    <w:rsid w:val="00563A33"/>
    <w:rsid w:val="00577ECA"/>
    <w:rsid w:val="005C2BA9"/>
    <w:rsid w:val="005F5EFC"/>
    <w:rsid w:val="006005AC"/>
    <w:rsid w:val="00635616"/>
    <w:rsid w:val="00660DAE"/>
    <w:rsid w:val="00662E05"/>
    <w:rsid w:val="006E4F60"/>
    <w:rsid w:val="00721B10"/>
    <w:rsid w:val="00752B63"/>
    <w:rsid w:val="00753794"/>
    <w:rsid w:val="00777C84"/>
    <w:rsid w:val="007A2FA0"/>
    <w:rsid w:val="007A52D3"/>
    <w:rsid w:val="007F0162"/>
    <w:rsid w:val="0085340E"/>
    <w:rsid w:val="008B40CC"/>
    <w:rsid w:val="008D4B76"/>
    <w:rsid w:val="008F264A"/>
    <w:rsid w:val="00931913"/>
    <w:rsid w:val="00960DA3"/>
    <w:rsid w:val="009761E5"/>
    <w:rsid w:val="009833AB"/>
    <w:rsid w:val="0098714E"/>
    <w:rsid w:val="009A0483"/>
    <w:rsid w:val="009E1EE9"/>
    <w:rsid w:val="00A0433D"/>
    <w:rsid w:val="00A04504"/>
    <w:rsid w:val="00A0734D"/>
    <w:rsid w:val="00A2134B"/>
    <w:rsid w:val="00A42B9A"/>
    <w:rsid w:val="00A43DD6"/>
    <w:rsid w:val="00AA0160"/>
    <w:rsid w:val="00AA1A92"/>
    <w:rsid w:val="00AA4F82"/>
    <w:rsid w:val="00AB0162"/>
    <w:rsid w:val="00AB031E"/>
    <w:rsid w:val="00AC7EB5"/>
    <w:rsid w:val="00B43243"/>
    <w:rsid w:val="00B773FC"/>
    <w:rsid w:val="00B8117B"/>
    <w:rsid w:val="00BF5BAD"/>
    <w:rsid w:val="00C02C3E"/>
    <w:rsid w:val="00C02FB8"/>
    <w:rsid w:val="00C124F2"/>
    <w:rsid w:val="00C514B7"/>
    <w:rsid w:val="00C53584"/>
    <w:rsid w:val="00C6229B"/>
    <w:rsid w:val="00C7031F"/>
    <w:rsid w:val="00C96716"/>
    <w:rsid w:val="00CB035F"/>
    <w:rsid w:val="00CD5598"/>
    <w:rsid w:val="00D64FCB"/>
    <w:rsid w:val="00D839D5"/>
    <w:rsid w:val="00D93C65"/>
    <w:rsid w:val="00DA0CED"/>
    <w:rsid w:val="00DD1AB6"/>
    <w:rsid w:val="00DE1EA0"/>
    <w:rsid w:val="00E477F7"/>
    <w:rsid w:val="00E51D1F"/>
    <w:rsid w:val="00E73BAB"/>
    <w:rsid w:val="00EB0710"/>
    <w:rsid w:val="00EF712A"/>
    <w:rsid w:val="00F0239F"/>
    <w:rsid w:val="00F45D5B"/>
    <w:rsid w:val="00F51FB8"/>
    <w:rsid w:val="00F9400F"/>
    <w:rsid w:val="00FD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0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танд 14"/>
    <w:basedOn w:val="a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basedOn w:val="a0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99"/>
    <w:rsid w:val="003E78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аглав"/>
    <w:basedOn w:val="14"/>
    <w:link w:val="a5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5">
    <w:name w:val="Заглав Знак"/>
    <w:basedOn w:val="140"/>
    <w:link w:val="a4"/>
    <w:uiPriority w:val="99"/>
    <w:locked/>
    <w:rsid w:val="003E78ED"/>
    <w:rPr>
      <w:rFonts w:ascii="Times New Roman" w:hAnsi="Times New Roman" w:cs="Times New Roman"/>
      <w:b/>
      <w:sz w:val="36"/>
      <w:szCs w:val="36"/>
      <w:u w:val="single"/>
    </w:rPr>
  </w:style>
  <w:style w:type="paragraph" w:styleId="a6">
    <w:name w:val="Balloon Text"/>
    <w:basedOn w:val="a"/>
    <w:link w:val="a7"/>
    <w:uiPriority w:val="99"/>
    <w:semiHidden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FD09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40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танд 14"/>
    <w:basedOn w:val="a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basedOn w:val="a0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99"/>
    <w:rsid w:val="003E78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аглав"/>
    <w:basedOn w:val="14"/>
    <w:link w:val="a5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5">
    <w:name w:val="Заглав Знак"/>
    <w:basedOn w:val="140"/>
    <w:link w:val="a4"/>
    <w:uiPriority w:val="99"/>
    <w:locked/>
    <w:rsid w:val="003E78ED"/>
    <w:rPr>
      <w:rFonts w:ascii="Times New Roman" w:hAnsi="Times New Roman" w:cs="Times New Roman"/>
      <w:b/>
      <w:sz w:val="36"/>
      <w:szCs w:val="36"/>
      <w:u w:val="single"/>
    </w:rPr>
  </w:style>
  <w:style w:type="paragraph" w:styleId="a6">
    <w:name w:val="Balloon Text"/>
    <w:basedOn w:val="a"/>
    <w:link w:val="a7"/>
    <w:uiPriority w:val="99"/>
    <w:semiHidden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FD09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</Template>
  <TotalTime>0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Надежда Якименко</cp:lastModifiedBy>
  <cp:revision>2</cp:revision>
  <cp:lastPrinted>2020-10-02T10:42:00Z</cp:lastPrinted>
  <dcterms:created xsi:type="dcterms:W3CDTF">2020-11-02T11:32:00Z</dcterms:created>
  <dcterms:modified xsi:type="dcterms:W3CDTF">2020-11-02T11:32:00Z</dcterms:modified>
</cp:coreProperties>
</file>