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BAF" w:rsidRPr="003E78ED" w:rsidRDefault="00D75BAF" w:rsidP="00294AF6">
      <w:pPr>
        <w:pStyle w:val="14"/>
        <w:ind w:left="11340" w:firstLine="0"/>
        <w:jc w:val="center"/>
      </w:pPr>
      <w:bookmarkStart w:id="0" w:name="_GoBack"/>
      <w:bookmarkEnd w:id="0"/>
      <w:r w:rsidRPr="003E78ED">
        <w:t>УТВЕРЖДАЮ</w:t>
      </w:r>
    </w:p>
    <w:p w:rsidR="00D75BAF" w:rsidRPr="003E78ED" w:rsidRDefault="00D75BAF" w:rsidP="00294AF6">
      <w:pPr>
        <w:pStyle w:val="14"/>
        <w:ind w:left="11340" w:firstLine="0"/>
        <w:jc w:val="center"/>
      </w:pPr>
      <w:r w:rsidRPr="003E78ED">
        <w:t xml:space="preserve">Проректор по </w:t>
      </w:r>
      <w:r>
        <w:t>учебной работе и информатизации</w:t>
      </w:r>
    </w:p>
    <w:p w:rsidR="00D75BAF" w:rsidRPr="003E78ED" w:rsidRDefault="00D75BAF" w:rsidP="00294AF6">
      <w:pPr>
        <w:pStyle w:val="14"/>
        <w:ind w:left="11340" w:firstLine="0"/>
        <w:jc w:val="center"/>
      </w:pPr>
      <w:r w:rsidRPr="003E78ED">
        <w:t>_____</w:t>
      </w:r>
      <w:r>
        <w:t>_____</w:t>
      </w:r>
      <w:r w:rsidRPr="003E78ED">
        <w:t xml:space="preserve">__ </w:t>
      </w:r>
      <w:r>
        <w:t>Бабаян П</w:t>
      </w:r>
      <w:r w:rsidRPr="003E78ED">
        <w:t>.В.</w:t>
      </w:r>
    </w:p>
    <w:p w:rsidR="00D75BAF" w:rsidRPr="003E78ED" w:rsidRDefault="00D75BAF" w:rsidP="00294AF6">
      <w:pPr>
        <w:pStyle w:val="14"/>
        <w:ind w:left="11340" w:firstLine="0"/>
        <w:jc w:val="center"/>
      </w:pPr>
      <w:r w:rsidRPr="003E78ED">
        <w:t xml:space="preserve">«___» __________ </w:t>
      </w:r>
      <w:smartTag w:uri="urn:schemas-microsoft-com:office:smarttags" w:element="metricconverter">
        <w:smartTagPr>
          <w:attr w:name="ProductID" w:val="2020 г"/>
        </w:smartTagPr>
        <w:r w:rsidRPr="003E78ED">
          <w:t>20</w:t>
        </w:r>
        <w:r>
          <w:t>20</w:t>
        </w:r>
        <w:r w:rsidRPr="003E78ED">
          <w:t xml:space="preserve"> г</w:t>
        </w:r>
      </w:smartTag>
      <w:r w:rsidRPr="003E78ED">
        <w:t>.</w:t>
      </w:r>
    </w:p>
    <w:p w:rsidR="00D75BAF" w:rsidRDefault="00D75BAF" w:rsidP="001B6C10">
      <w:pPr>
        <w:pStyle w:val="14"/>
      </w:pPr>
    </w:p>
    <w:p w:rsidR="00D75BAF" w:rsidRDefault="00D75BAF" w:rsidP="001B6C10">
      <w:pPr>
        <w:pStyle w:val="14"/>
      </w:pPr>
    </w:p>
    <w:p w:rsidR="00D75BAF" w:rsidRDefault="00D75BAF" w:rsidP="001B6C10">
      <w:pPr>
        <w:pStyle w:val="14"/>
      </w:pPr>
    </w:p>
    <w:p w:rsidR="00D75BAF" w:rsidRDefault="00D75BAF" w:rsidP="003E78ED">
      <w:pPr>
        <w:pStyle w:val="a"/>
      </w:pPr>
      <w:r w:rsidRPr="003E78ED">
        <w:t>Расписание за</w:t>
      </w:r>
      <w:r>
        <w:t>нятий для</w:t>
      </w:r>
      <w:r w:rsidRPr="003E78ED">
        <w:t xml:space="preserve"> аспирантов</w:t>
      </w:r>
      <w:r>
        <w:t xml:space="preserve"> 3 курса очной формы обучения</w:t>
      </w:r>
    </w:p>
    <w:p w:rsidR="00D75BAF" w:rsidRPr="003E78ED" w:rsidRDefault="00D75BAF" w:rsidP="003E78ED">
      <w:pPr>
        <w:pStyle w:val="a"/>
      </w:pPr>
      <w:r w:rsidRPr="003E78ED">
        <w:t xml:space="preserve">на </w:t>
      </w:r>
      <w:r>
        <w:t>осенний</w:t>
      </w:r>
      <w:r w:rsidRPr="003E78ED">
        <w:t xml:space="preserve"> семестр 20</w:t>
      </w:r>
      <w:r>
        <w:t>20</w:t>
      </w:r>
      <w:r w:rsidRPr="003E78ED">
        <w:t>/ 20</w:t>
      </w:r>
      <w:r>
        <w:t xml:space="preserve">21 </w:t>
      </w:r>
      <w:r w:rsidRPr="003E78ED">
        <w:t>учебн</w:t>
      </w:r>
      <w:r>
        <w:t>ого</w:t>
      </w:r>
      <w:r w:rsidRPr="003E78ED">
        <w:t xml:space="preserve"> год</w:t>
      </w:r>
      <w:r>
        <w:t>а</w:t>
      </w:r>
    </w:p>
    <w:p w:rsidR="00D75BAF" w:rsidRDefault="00D75BAF" w:rsidP="003E78ED">
      <w:pPr>
        <w:pStyle w:val="14"/>
        <w:jc w:val="center"/>
      </w:pPr>
    </w:p>
    <w:p w:rsidR="00D75BAF" w:rsidRDefault="00D75BAF" w:rsidP="003E78ED">
      <w:pPr>
        <w:pStyle w:val="14"/>
        <w:jc w:val="center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19"/>
        <w:gridCol w:w="2579"/>
        <w:gridCol w:w="1302"/>
        <w:gridCol w:w="1302"/>
        <w:gridCol w:w="1777"/>
        <w:gridCol w:w="1302"/>
        <w:gridCol w:w="1305"/>
      </w:tblGrid>
      <w:tr w:rsidR="00D75BAF" w:rsidRPr="00516DB9" w:rsidTr="00516DB9">
        <w:trPr>
          <w:tblHeader/>
        </w:trPr>
        <w:tc>
          <w:tcPr>
            <w:tcW w:w="1788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16DB9">
              <w:rPr>
                <w:b/>
                <w:sz w:val="32"/>
              </w:rPr>
              <w:t>Дисциплина</w:t>
            </w:r>
          </w:p>
        </w:tc>
        <w:tc>
          <w:tcPr>
            <w:tcW w:w="895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16DB9">
              <w:rPr>
                <w:b/>
                <w:sz w:val="32"/>
              </w:rPr>
              <w:t>Кафедра</w:t>
            </w:r>
          </w:p>
        </w:tc>
        <w:tc>
          <w:tcPr>
            <w:tcW w:w="463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16DB9">
              <w:rPr>
                <w:b/>
                <w:sz w:val="32"/>
              </w:rPr>
              <w:t>Группа</w:t>
            </w:r>
          </w:p>
        </w:tc>
        <w:tc>
          <w:tcPr>
            <w:tcW w:w="463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16DB9">
              <w:rPr>
                <w:b/>
                <w:sz w:val="32"/>
              </w:rPr>
              <w:t>День</w:t>
            </w:r>
          </w:p>
        </w:tc>
        <w:tc>
          <w:tcPr>
            <w:tcW w:w="464" w:type="pct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Числ/Знам</w:t>
            </w:r>
          </w:p>
        </w:tc>
        <w:tc>
          <w:tcPr>
            <w:tcW w:w="463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16DB9">
              <w:rPr>
                <w:b/>
                <w:sz w:val="32"/>
              </w:rPr>
              <w:t>Время</w:t>
            </w:r>
          </w:p>
        </w:tc>
        <w:tc>
          <w:tcPr>
            <w:tcW w:w="464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b/>
                <w:sz w:val="32"/>
              </w:rPr>
            </w:pPr>
            <w:r w:rsidRPr="00516DB9">
              <w:rPr>
                <w:b/>
                <w:sz w:val="32"/>
              </w:rPr>
              <w:t>Ауд.</w:t>
            </w:r>
          </w:p>
        </w:tc>
      </w:tr>
      <w:tr w:rsidR="00D75BAF" w:rsidRPr="00516DB9" w:rsidTr="00B1660F">
        <w:trPr>
          <w:trHeight w:val="170"/>
        </w:trPr>
        <w:tc>
          <w:tcPr>
            <w:tcW w:w="1788" w:type="pct"/>
            <w:vMerge w:val="restart"/>
            <w:vAlign w:val="center"/>
          </w:tcPr>
          <w:p w:rsidR="00D75BAF" w:rsidRPr="00B1660F" w:rsidRDefault="00D75BAF" w:rsidP="00B1660F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B1660F">
              <w:rPr>
                <w:vertAlign w:val="superscript"/>
              </w:rPr>
              <w:t>В.06_05.</w:t>
            </w:r>
            <w:r>
              <w:rPr>
                <w:vertAlign w:val="superscript"/>
              </w:rPr>
              <w:t>13.10</w:t>
            </w:r>
            <w:r w:rsidRPr="00B1660F">
              <w:rPr>
                <w:vertAlign w:val="superscript"/>
              </w:rPr>
              <w:t xml:space="preserve"> </w:t>
            </w:r>
          </w:p>
          <w:p w:rsidR="00D75BAF" w:rsidRPr="00B1660F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Методы проектирования и разработки программного обеспечения</w:t>
            </w:r>
            <w:r w:rsidRPr="0014234E">
              <w:t xml:space="preserve"> </w:t>
            </w:r>
            <w:r w:rsidRPr="00516DB9">
              <w:t>(</w:t>
            </w:r>
            <w:r>
              <w:t>Солдатов</w:t>
            </w:r>
            <w:r w:rsidRPr="00516DB9">
              <w:t>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87069">
              <w:t>ВПМ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Каширин И.Ю.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sz w:val="16"/>
                <w:szCs w:val="16"/>
              </w:rPr>
            </w:pPr>
            <w:r>
              <w:t>8</w:t>
            </w:r>
            <w:r w:rsidRPr="00516DB9">
              <w:t xml:space="preserve">09А </w:t>
            </w:r>
            <w:r w:rsidRPr="00516DB9">
              <w:rPr>
                <w:sz w:val="16"/>
                <w:szCs w:val="16"/>
              </w:rPr>
              <w:t>1</w:t>
            </w:r>
          </w:p>
        </w:tc>
        <w:tc>
          <w:tcPr>
            <w:tcW w:w="463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ВТ</w:t>
            </w:r>
          </w:p>
        </w:tc>
        <w:tc>
          <w:tcPr>
            <w:tcW w:w="464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ЧИСЛ</w:t>
            </w:r>
          </w:p>
        </w:tc>
        <w:tc>
          <w:tcPr>
            <w:tcW w:w="463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17-05</w:t>
            </w:r>
          </w:p>
        </w:tc>
        <w:tc>
          <w:tcPr>
            <w:tcW w:w="464" w:type="pct"/>
            <w:vAlign w:val="center"/>
          </w:tcPr>
          <w:p w:rsidR="00D75BAF" w:rsidRPr="00E87069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B30D59">
              <w:t>206-5</w:t>
            </w:r>
          </w:p>
        </w:tc>
      </w:tr>
      <w:tr w:rsidR="00D75BAF" w:rsidRPr="00516DB9" w:rsidTr="00367EB8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ВТ</w:t>
            </w:r>
          </w:p>
        </w:tc>
        <w:tc>
          <w:tcPr>
            <w:tcW w:w="464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ЗНАМ</w:t>
            </w:r>
          </w:p>
        </w:tc>
        <w:tc>
          <w:tcPr>
            <w:tcW w:w="463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15-20</w:t>
            </w:r>
          </w:p>
        </w:tc>
        <w:tc>
          <w:tcPr>
            <w:tcW w:w="464" w:type="pct"/>
          </w:tcPr>
          <w:p w:rsidR="00D75BAF" w:rsidRPr="00ED135A" w:rsidRDefault="00D75BAF" w:rsidP="00B30D59">
            <w:pPr>
              <w:pStyle w:val="14"/>
              <w:spacing w:line="240" w:lineRule="auto"/>
              <w:ind w:firstLine="0"/>
              <w:jc w:val="center"/>
            </w:pPr>
            <w:r w:rsidRPr="00ED135A">
              <w:t>206</w:t>
            </w:r>
            <w:r>
              <w:t>-5</w:t>
            </w:r>
          </w:p>
        </w:tc>
      </w:tr>
      <w:tr w:rsidR="00D75BAF" w:rsidRPr="00516DB9" w:rsidTr="00367EB8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ВТ</w:t>
            </w:r>
          </w:p>
        </w:tc>
        <w:tc>
          <w:tcPr>
            <w:tcW w:w="464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ЗНАМ</w:t>
            </w:r>
          </w:p>
        </w:tc>
        <w:tc>
          <w:tcPr>
            <w:tcW w:w="463" w:type="pct"/>
            <w:vAlign w:val="center"/>
          </w:tcPr>
          <w:p w:rsidR="00D75BAF" w:rsidRPr="002D219E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2D219E">
              <w:t>17-05</w:t>
            </w:r>
          </w:p>
        </w:tc>
        <w:tc>
          <w:tcPr>
            <w:tcW w:w="464" w:type="pct"/>
          </w:tcPr>
          <w:p w:rsidR="00D75BAF" w:rsidRPr="00ED135A" w:rsidRDefault="00D75BAF" w:rsidP="00B30D59">
            <w:pPr>
              <w:pStyle w:val="14"/>
              <w:spacing w:line="240" w:lineRule="auto"/>
              <w:ind w:firstLine="0"/>
              <w:jc w:val="center"/>
            </w:pPr>
            <w:r w:rsidRPr="00ED135A">
              <w:t>206</w:t>
            </w:r>
            <w:r>
              <w:t>-5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C42FBB" w:rsidRDefault="00D75BAF" w:rsidP="0014234E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C42FBB">
              <w:rPr>
                <w:vertAlign w:val="superscript"/>
              </w:rPr>
              <w:t xml:space="preserve">В.06_05.13.11 </w:t>
            </w:r>
          </w:p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Программное обеспечение вычислительных машин, комплексов и компьютерных сетей</w:t>
            </w:r>
          </w:p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(Курагин)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КТ</w:t>
            </w:r>
          </w:p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Колесенков А.Н.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 xml:space="preserve">809А </w:t>
            </w:r>
            <w:r w:rsidRPr="00C42FBB">
              <w:rPr>
                <w:sz w:val="16"/>
                <w:szCs w:val="16"/>
              </w:rPr>
              <w:t>1</w:t>
            </w: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ЧТ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ЧИСЛ</w:t>
            </w: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17-05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21БИ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ЧТ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ЗНАМ</w:t>
            </w: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17-05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21БИ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ЧТ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ЧИСЛ</w:t>
            </w: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18-50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21БИ</w:t>
            </w:r>
          </w:p>
        </w:tc>
      </w:tr>
      <w:tr w:rsidR="00D75BAF" w:rsidRPr="00516DB9" w:rsidTr="007009DD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B1660F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B1660F">
              <w:rPr>
                <w:vertAlign w:val="superscript"/>
              </w:rPr>
              <w:t>В.06_05.</w:t>
            </w:r>
            <w:r>
              <w:rPr>
                <w:vertAlign w:val="superscript"/>
              </w:rPr>
              <w:t>13.12</w:t>
            </w:r>
            <w:r w:rsidRPr="00B1660F">
              <w:rPr>
                <w:vertAlign w:val="superscript"/>
              </w:rPr>
              <w:t xml:space="preserve"> 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4234E">
              <w:t xml:space="preserve">Программное обеспечение САПР </w:t>
            </w:r>
            <w:r w:rsidRPr="00516DB9">
              <w:t>(</w:t>
            </w:r>
            <w:r>
              <w:t>Соколов, Фам А.М.</w:t>
            </w:r>
            <w:r w:rsidRPr="00516DB9">
              <w:t>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САПР ВС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26F91">
              <w:t>Корячко В.П.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516DB9">
              <w:t xml:space="preserve">09А </w:t>
            </w:r>
            <w:r>
              <w:rPr>
                <w:sz w:val="16"/>
                <w:szCs w:val="16"/>
              </w:rPr>
              <w:t>2</w:t>
            </w:r>
          </w:p>
        </w:tc>
        <w:tc>
          <w:tcPr>
            <w:tcW w:w="463" w:type="pct"/>
          </w:tcPr>
          <w:p w:rsidR="00D75BAF" w:rsidRDefault="00D75BAF" w:rsidP="00626F91">
            <w:pPr>
              <w:pStyle w:val="14"/>
              <w:spacing w:line="240" w:lineRule="auto"/>
              <w:ind w:firstLine="0"/>
              <w:jc w:val="center"/>
            </w:pPr>
            <w:r w:rsidRPr="000E60CA">
              <w:t>СР</w:t>
            </w:r>
          </w:p>
        </w:tc>
        <w:tc>
          <w:tcPr>
            <w:tcW w:w="464" w:type="pct"/>
            <w:vAlign w:val="center"/>
          </w:tcPr>
          <w:p w:rsidR="00D75BAF" w:rsidRPr="00626F91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26F91">
              <w:t>ЧИСЛ</w:t>
            </w:r>
          </w:p>
        </w:tc>
        <w:tc>
          <w:tcPr>
            <w:tcW w:w="463" w:type="pct"/>
            <w:vAlign w:val="center"/>
          </w:tcPr>
          <w:p w:rsidR="00D75BAF" w:rsidRPr="00626F91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26F91">
              <w:t>17-05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  <w:rPr>
                <w:highlight w:val="yellow"/>
              </w:rPr>
            </w:pPr>
            <w:r w:rsidRPr="00D225A9">
              <w:t>267</w:t>
            </w:r>
          </w:p>
        </w:tc>
      </w:tr>
      <w:tr w:rsidR="00D75BAF" w:rsidRPr="00516DB9" w:rsidTr="001718F9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</w:tcPr>
          <w:p w:rsidR="00D75BAF" w:rsidRDefault="00D75BAF" w:rsidP="00626F91">
            <w:pPr>
              <w:pStyle w:val="14"/>
              <w:spacing w:line="240" w:lineRule="auto"/>
              <w:ind w:firstLine="0"/>
              <w:jc w:val="center"/>
            </w:pPr>
            <w:r w:rsidRPr="000E60CA">
              <w:t>СР</w:t>
            </w:r>
          </w:p>
        </w:tc>
        <w:tc>
          <w:tcPr>
            <w:tcW w:w="464" w:type="pct"/>
            <w:vAlign w:val="center"/>
          </w:tcPr>
          <w:p w:rsidR="00D75BAF" w:rsidRPr="00626F91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26F91">
              <w:t>ЧИСЛ</w:t>
            </w:r>
          </w:p>
        </w:tc>
        <w:tc>
          <w:tcPr>
            <w:tcW w:w="463" w:type="pct"/>
            <w:vAlign w:val="center"/>
          </w:tcPr>
          <w:p w:rsidR="00D75BAF" w:rsidRPr="00626F91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26F91">
              <w:t>18-50</w:t>
            </w:r>
          </w:p>
        </w:tc>
        <w:tc>
          <w:tcPr>
            <w:tcW w:w="464" w:type="pct"/>
          </w:tcPr>
          <w:p w:rsidR="00D75BAF" w:rsidRDefault="00D75BAF" w:rsidP="00D225A9">
            <w:pPr>
              <w:pStyle w:val="14"/>
              <w:spacing w:line="240" w:lineRule="auto"/>
              <w:ind w:firstLine="0"/>
              <w:jc w:val="center"/>
            </w:pPr>
            <w:r w:rsidRPr="005A18FA">
              <w:t>267</w:t>
            </w:r>
          </w:p>
        </w:tc>
      </w:tr>
      <w:tr w:rsidR="00D75BAF" w:rsidRPr="00516DB9" w:rsidTr="001718F9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</w:tcPr>
          <w:p w:rsidR="00D75BAF" w:rsidRDefault="00D75BAF" w:rsidP="00626F91">
            <w:pPr>
              <w:pStyle w:val="14"/>
              <w:spacing w:line="240" w:lineRule="auto"/>
              <w:ind w:firstLine="0"/>
              <w:jc w:val="center"/>
            </w:pPr>
            <w:r w:rsidRPr="000E60CA">
              <w:t>СР</w:t>
            </w:r>
          </w:p>
        </w:tc>
        <w:tc>
          <w:tcPr>
            <w:tcW w:w="464" w:type="pct"/>
            <w:vAlign w:val="center"/>
          </w:tcPr>
          <w:p w:rsidR="00D75BAF" w:rsidRPr="00626F91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26F91">
              <w:t>ЗНАМ</w:t>
            </w:r>
          </w:p>
        </w:tc>
        <w:tc>
          <w:tcPr>
            <w:tcW w:w="463" w:type="pct"/>
            <w:vAlign w:val="center"/>
          </w:tcPr>
          <w:p w:rsidR="00D75BAF" w:rsidRPr="00626F91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26F91">
              <w:t>17-05</w:t>
            </w:r>
          </w:p>
        </w:tc>
        <w:tc>
          <w:tcPr>
            <w:tcW w:w="464" w:type="pct"/>
          </w:tcPr>
          <w:p w:rsidR="00D75BAF" w:rsidRDefault="00D75BAF" w:rsidP="00D225A9">
            <w:pPr>
              <w:pStyle w:val="14"/>
              <w:spacing w:line="240" w:lineRule="auto"/>
              <w:ind w:firstLine="0"/>
              <w:jc w:val="center"/>
            </w:pPr>
            <w:r w:rsidRPr="005A18FA">
              <w:t>267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EF23A2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EF23A2">
              <w:rPr>
                <w:vertAlign w:val="superscript"/>
              </w:rPr>
              <w:t xml:space="preserve">В.06_05.13.17 </w:t>
            </w:r>
          </w:p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Основы реляционной алгебры и исчисления кортежей</w:t>
            </w:r>
          </w:p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(Горячев, Колчаев, Кудинов, Чан Т.З.)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ЭВМ</w:t>
            </w:r>
          </w:p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Баранчиков А.И.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 xml:space="preserve">809А </w:t>
            </w:r>
            <w:r w:rsidRPr="00EF23A2">
              <w:rPr>
                <w:sz w:val="16"/>
                <w:szCs w:val="16"/>
              </w:rPr>
              <w:t>4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СР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ЗНАМ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442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СР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ЗНАМ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18-50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442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СР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ЧИСЛ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442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EF23A2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EF23A2">
              <w:rPr>
                <w:vertAlign w:val="superscript"/>
              </w:rPr>
              <w:t xml:space="preserve">В.06_05.27.02 </w:t>
            </w:r>
          </w:p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Техника высоких напряжений</w:t>
            </w:r>
          </w:p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(Агальцов)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ПЭл</w:t>
            </w:r>
          </w:p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Сережин А.А.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 xml:space="preserve">811А </w:t>
            </w:r>
            <w:r w:rsidRPr="00EF23A2">
              <w:rPr>
                <w:sz w:val="16"/>
                <w:szCs w:val="16"/>
              </w:rPr>
              <w:t>1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ПТ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ЧИСЛ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8-10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108 лк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ПТ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ЧИСЛ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9-55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108 лк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ПТ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ЗНАМ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8-10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108 лк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B1660F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B1660F">
              <w:rPr>
                <w:vertAlign w:val="superscript"/>
              </w:rPr>
              <w:t>В.06_05.</w:t>
            </w:r>
            <w:r>
              <w:rPr>
                <w:vertAlign w:val="superscript"/>
              </w:rPr>
              <w:t>12.04</w:t>
            </w:r>
            <w:r w:rsidRPr="00B1660F">
              <w:rPr>
                <w:vertAlign w:val="superscript"/>
              </w:rPr>
              <w:t xml:space="preserve"> </w:t>
            </w:r>
          </w:p>
          <w:p w:rsidR="00D75BAF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Методы пространственно-временного формирования, приема и обработки радиосигналов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(</w:t>
            </w:r>
            <w:r>
              <w:t>Волков, Исаев, Столярова</w:t>
            </w:r>
            <w:r w:rsidRPr="00516DB9">
              <w:t>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РТУ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Паршин Ю.Н.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516DB9">
              <w:t xml:space="preserve">11А </w:t>
            </w:r>
            <w:r>
              <w:rPr>
                <w:sz w:val="16"/>
                <w:szCs w:val="16"/>
              </w:rPr>
              <w:t>3</w:t>
            </w:r>
          </w:p>
        </w:tc>
        <w:tc>
          <w:tcPr>
            <w:tcW w:w="463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ПН</w:t>
            </w:r>
          </w:p>
        </w:tc>
        <w:tc>
          <w:tcPr>
            <w:tcW w:w="464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ЧИСЛ</w:t>
            </w:r>
          </w:p>
        </w:tc>
        <w:tc>
          <w:tcPr>
            <w:tcW w:w="463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17-05</w:t>
            </w:r>
          </w:p>
        </w:tc>
        <w:tc>
          <w:tcPr>
            <w:tcW w:w="464" w:type="pct"/>
            <w:vAlign w:val="center"/>
          </w:tcPr>
          <w:p w:rsidR="00D75BAF" w:rsidRPr="00B30D5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B30D59">
              <w:t>413 лк</w:t>
            </w:r>
          </w:p>
        </w:tc>
      </w:tr>
      <w:tr w:rsidR="00D75BAF" w:rsidRPr="00516DB9" w:rsidTr="001B1F4F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ПН</w:t>
            </w:r>
          </w:p>
        </w:tc>
        <w:tc>
          <w:tcPr>
            <w:tcW w:w="464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ЧИСЛ</w:t>
            </w:r>
          </w:p>
        </w:tc>
        <w:tc>
          <w:tcPr>
            <w:tcW w:w="463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18-50</w:t>
            </w:r>
          </w:p>
        </w:tc>
        <w:tc>
          <w:tcPr>
            <w:tcW w:w="464" w:type="pct"/>
          </w:tcPr>
          <w:p w:rsidR="00D75BAF" w:rsidRPr="00B30D59" w:rsidRDefault="00D75BAF" w:rsidP="00B30D59">
            <w:pPr>
              <w:pStyle w:val="14"/>
              <w:spacing w:line="240" w:lineRule="auto"/>
              <w:ind w:firstLine="0"/>
              <w:jc w:val="center"/>
            </w:pPr>
            <w:r w:rsidRPr="00B30D59">
              <w:t>413 лк</w:t>
            </w:r>
          </w:p>
        </w:tc>
      </w:tr>
      <w:tr w:rsidR="00D75BAF" w:rsidRPr="00516DB9" w:rsidTr="001B1F4F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ПН</w:t>
            </w:r>
          </w:p>
        </w:tc>
        <w:tc>
          <w:tcPr>
            <w:tcW w:w="464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ЗНАМ</w:t>
            </w:r>
          </w:p>
        </w:tc>
        <w:tc>
          <w:tcPr>
            <w:tcW w:w="463" w:type="pct"/>
            <w:vAlign w:val="center"/>
          </w:tcPr>
          <w:p w:rsidR="00D75BAF" w:rsidRPr="001D1F0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17-05</w:t>
            </w:r>
          </w:p>
        </w:tc>
        <w:tc>
          <w:tcPr>
            <w:tcW w:w="464" w:type="pct"/>
          </w:tcPr>
          <w:p w:rsidR="00D75BAF" w:rsidRPr="00B30D59" w:rsidRDefault="00D75BAF" w:rsidP="00B30D59">
            <w:pPr>
              <w:pStyle w:val="14"/>
              <w:spacing w:line="240" w:lineRule="auto"/>
              <w:ind w:firstLine="0"/>
              <w:jc w:val="center"/>
            </w:pPr>
            <w:r w:rsidRPr="00B30D59">
              <w:t>413 лк</w:t>
            </w:r>
          </w:p>
        </w:tc>
      </w:tr>
      <w:tr w:rsidR="00D75BAF" w:rsidRPr="00516DB9" w:rsidTr="001B1F4F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B1660F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B1660F">
              <w:rPr>
                <w:vertAlign w:val="superscript"/>
              </w:rPr>
              <w:t>В.06_05.</w:t>
            </w:r>
            <w:r>
              <w:rPr>
                <w:vertAlign w:val="superscript"/>
              </w:rPr>
              <w:t>12.14</w:t>
            </w:r>
            <w:r w:rsidRPr="00B1660F">
              <w:rPr>
                <w:vertAlign w:val="superscript"/>
              </w:rPr>
              <w:t xml:space="preserve"> </w:t>
            </w:r>
          </w:p>
          <w:p w:rsidR="00D75BAF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D74D9">
              <w:t xml:space="preserve">Методы </w:t>
            </w:r>
            <w:r>
              <w:t>пространственно-временной обработки радиосигналов и компенсации помех</w:t>
            </w:r>
            <w:r w:rsidRPr="006D74D9">
              <w:t xml:space="preserve"> 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(</w:t>
            </w:r>
            <w:r>
              <w:t>Орехво</w:t>
            </w:r>
            <w:r w:rsidRPr="00516DB9">
              <w:t>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РТУ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1D1F09">
              <w:t>Паршин Ю.Н.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516DB9">
              <w:t xml:space="preserve">11А 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463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ВТ</w:t>
            </w:r>
          </w:p>
        </w:tc>
        <w:tc>
          <w:tcPr>
            <w:tcW w:w="464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ЧИСЛ</w:t>
            </w:r>
          </w:p>
        </w:tc>
        <w:tc>
          <w:tcPr>
            <w:tcW w:w="463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17-05</w:t>
            </w:r>
          </w:p>
        </w:tc>
        <w:tc>
          <w:tcPr>
            <w:tcW w:w="464" w:type="pct"/>
          </w:tcPr>
          <w:p w:rsidR="00D75BAF" w:rsidRPr="00B30D59" w:rsidRDefault="00D75BAF" w:rsidP="00B30D59">
            <w:pPr>
              <w:pStyle w:val="14"/>
              <w:spacing w:line="240" w:lineRule="auto"/>
              <w:ind w:firstLine="0"/>
              <w:jc w:val="center"/>
            </w:pPr>
            <w:r w:rsidRPr="00B30D59">
              <w:t>413 лк</w:t>
            </w:r>
          </w:p>
        </w:tc>
      </w:tr>
      <w:tr w:rsidR="00D75BAF" w:rsidRPr="00516DB9" w:rsidTr="001B1F4F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ВТ</w:t>
            </w:r>
          </w:p>
        </w:tc>
        <w:tc>
          <w:tcPr>
            <w:tcW w:w="464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ЧИСЛ</w:t>
            </w:r>
          </w:p>
        </w:tc>
        <w:tc>
          <w:tcPr>
            <w:tcW w:w="463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18-50</w:t>
            </w:r>
          </w:p>
        </w:tc>
        <w:tc>
          <w:tcPr>
            <w:tcW w:w="464" w:type="pct"/>
          </w:tcPr>
          <w:p w:rsidR="00D75BAF" w:rsidRPr="00B30D59" w:rsidRDefault="00D75BAF" w:rsidP="00B30D59">
            <w:pPr>
              <w:pStyle w:val="14"/>
              <w:spacing w:line="240" w:lineRule="auto"/>
              <w:ind w:firstLine="0"/>
              <w:jc w:val="center"/>
            </w:pPr>
            <w:r w:rsidRPr="00B30D59">
              <w:t>413 лк</w:t>
            </w:r>
          </w:p>
        </w:tc>
      </w:tr>
      <w:tr w:rsidR="00D75BAF" w:rsidRPr="00516DB9" w:rsidTr="001B1F4F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ВТ</w:t>
            </w:r>
          </w:p>
        </w:tc>
        <w:tc>
          <w:tcPr>
            <w:tcW w:w="464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ЗНАМ</w:t>
            </w:r>
          </w:p>
        </w:tc>
        <w:tc>
          <w:tcPr>
            <w:tcW w:w="463" w:type="pct"/>
            <w:vAlign w:val="center"/>
          </w:tcPr>
          <w:p w:rsidR="00D75BAF" w:rsidRPr="00330353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330353">
              <w:t>17-05</w:t>
            </w:r>
          </w:p>
        </w:tc>
        <w:tc>
          <w:tcPr>
            <w:tcW w:w="464" w:type="pct"/>
          </w:tcPr>
          <w:p w:rsidR="00D75BAF" w:rsidRPr="00B30D59" w:rsidRDefault="00D75BAF" w:rsidP="00B30D59">
            <w:pPr>
              <w:pStyle w:val="14"/>
              <w:spacing w:line="240" w:lineRule="auto"/>
              <w:ind w:firstLine="0"/>
              <w:jc w:val="center"/>
            </w:pPr>
            <w:r w:rsidRPr="00B30D59">
              <w:t>413 лк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B1660F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B1660F">
              <w:rPr>
                <w:vertAlign w:val="superscript"/>
              </w:rPr>
              <w:t>В.06_05.</w:t>
            </w:r>
            <w:r>
              <w:rPr>
                <w:vertAlign w:val="superscript"/>
              </w:rPr>
              <w:t>12.13</w:t>
            </w:r>
            <w:r w:rsidRPr="00B1660F">
              <w:rPr>
                <w:vertAlign w:val="superscript"/>
              </w:rPr>
              <w:t xml:space="preserve"> </w:t>
            </w:r>
          </w:p>
          <w:p w:rsidR="00D75BAF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Многоскоростная и адаптивная обработка сигналов в телекоммуникационных системах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(</w:t>
            </w:r>
            <w:r>
              <w:t>Сконников</w:t>
            </w:r>
            <w:r w:rsidRPr="00516DB9">
              <w:t>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РУС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Дмитриев В.Т.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516DB9">
              <w:t xml:space="preserve">11А </w:t>
            </w:r>
            <w:r w:rsidRPr="00516DB9">
              <w:rPr>
                <w:sz w:val="16"/>
                <w:szCs w:val="16"/>
              </w:rPr>
              <w:t>1</w:t>
            </w: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ВТ</w:t>
            </w:r>
          </w:p>
        </w:tc>
        <w:tc>
          <w:tcPr>
            <w:tcW w:w="464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ЧИСЛ</w:t>
            </w:r>
          </w:p>
        </w:tc>
        <w:tc>
          <w:tcPr>
            <w:tcW w:w="463" w:type="pct"/>
            <w:vAlign w:val="center"/>
          </w:tcPr>
          <w:p w:rsidR="00D75BAF" w:rsidRPr="00C42FBB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C42FBB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511 лк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В</w:t>
            </w:r>
            <w:r w:rsidRPr="00516DB9">
              <w:t>Т</w:t>
            </w:r>
          </w:p>
        </w:tc>
        <w:tc>
          <w:tcPr>
            <w:tcW w:w="464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ЗНАМ</w:t>
            </w:r>
          </w:p>
        </w:tc>
        <w:tc>
          <w:tcPr>
            <w:tcW w:w="463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511 лк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4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18-50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511 лк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B1660F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B1660F">
              <w:rPr>
                <w:vertAlign w:val="superscript"/>
              </w:rPr>
              <w:t>В.06_05.</w:t>
            </w:r>
            <w:r>
              <w:rPr>
                <w:vertAlign w:val="superscript"/>
              </w:rPr>
              <w:t>11.16</w:t>
            </w:r>
            <w:r w:rsidRPr="00B1660F">
              <w:rPr>
                <w:vertAlign w:val="superscript"/>
              </w:rPr>
              <w:t xml:space="preserve"> </w:t>
            </w:r>
          </w:p>
          <w:p w:rsidR="00D75BAF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6D74D9">
              <w:t xml:space="preserve">Мультиагентные ИИС распределенного типа 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(</w:t>
            </w:r>
            <w:r>
              <w:t>Цветков</w:t>
            </w:r>
            <w:r w:rsidRPr="00516DB9">
              <w:t>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ИИБМТ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Каплан М.Б.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516DB9">
              <w:t xml:space="preserve">12А </w:t>
            </w:r>
            <w:r w:rsidRPr="00516DB9">
              <w:rPr>
                <w:sz w:val="16"/>
                <w:szCs w:val="16"/>
              </w:rPr>
              <w:t>1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ЧТ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ЧИСЛ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331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ЧТ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ЗНАМ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331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ЧТ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ЗНАМ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18-50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102л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 w:val="restart"/>
            <w:vAlign w:val="center"/>
          </w:tcPr>
          <w:p w:rsidR="00D75BAF" w:rsidRPr="00B1660F" w:rsidRDefault="00D75BAF" w:rsidP="006D74D9">
            <w:pPr>
              <w:pStyle w:val="14"/>
              <w:spacing w:line="240" w:lineRule="auto"/>
              <w:ind w:firstLine="0"/>
              <w:jc w:val="left"/>
              <w:rPr>
                <w:vertAlign w:val="superscript"/>
              </w:rPr>
            </w:pPr>
            <w:r w:rsidRPr="00B1660F">
              <w:rPr>
                <w:vertAlign w:val="superscript"/>
              </w:rPr>
              <w:t>В.06_05.</w:t>
            </w:r>
            <w:r>
              <w:rPr>
                <w:vertAlign w:val="superscript"/>
              </w:rPr>
              <w:t>11.17</w:t>
            </w:r>
            <w:r w:rsidRPr="00B1660F">
              <w:rPr>
                <w:vertAlign w:val="superscript"/>
              </w:rPr>
              <w:t xml:space="preserve"> 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Системы комплексной 4-д хрономагнитотерапии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(</w:t>
            </w:r>
            <w:r>
              <w:t>Нгуен В.Л.</w:t>
            </w:r>
            <w:r w:rsidRPr="00516DB9">
              <w:t>)</w:t>
            </w:r>
          </w:p>
        </w:tc>
        <w:tc>
          <w:tcPr>
            <w:tcW w:w="895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ИИБМТ</w:t>
            </w:r>
          </w:p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516DB9">
              <w:t>Гуржин С.Г.</w:t>
            </w:r>
          </w:p>
        </w:tc>
        <w:tc>
          <w:tcPr>
            <w:tcW w:w="463" w:type="pct"/>
            <w:vMerge w:val="restart"/>
            <w:vAlign w:val="center"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  <w:r>
              <w:t>8</w:t>
            </w:r>
            <w:r w:rsidRPr="00516DB9">
              <w:t xml:space="preserve">12А </w:t>
            </w:r>
            <w:r w:rsidRPr="00516DB9">
              <w:rPr>
                <w:sz w:val="16"/>
                <w:szCs w:val="16"/>
              </w:rPr>
              <w:t>1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СР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ЧИСЛ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102к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СР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ЧИСЛ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18-50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102к</w:t>
            </w:r>
          </w:p>
        </w:tc>
      </w:tr>
      <w:tr w:rsidR="00D75BAF" w:rsidRPr="00516DB9" w:rsidTr="00516DB9">
        <w:trPr>
          <w:trHeight w:val="397"/>
        </w:trPr>
        <w:tc>
          <w:tcPr>
            <w:tcW w:w="1788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895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Merge/>
          </w:tcPr>
          <w:p w:rsidR="00D75BAF" w:rsidRPr="00516DB9" w:rsidRDefault="00D75BAF" w:rsidP="00516DB9">
            <w:pPr>
              <w:pStyle w:val="14"/>
              <w:spacing w:line="240" w:lineRule="auto"/>
              <w:ind w:firstLine="0"/>
              <w:jc w:val="center"/>
            </w:pP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СР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ЗНАМ</w:t>
            </w:r>
          </w:p>
        </w:tc>
        <w:tc>
          <w:tcPr>
            <w:tcW w:w="463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17-05</w:t>
            </w:r>
          </w:p>
        </w:tc>
        <w:tc>
          <w:tcPr>
            <w:tcW w:w="464" w:type="pct"/>
            <w:vAlign w:val="center"/>
          </w:tcPr>
          <w:p w:rsidR="00D75BAF" w:rsidRPr="00EF23A2" w:rsidRDefault="00D75BAF" w:rsidP="00516DB9">
            <w:pPr>
              <w:pStyle w:val="14"/>
              <w:spacing w:line="240" w:lineRule="auto"/>
              <w:ind w:firstLine="0"/>
              <w:jc w:val="center"/>
            </w:pPr>
            <w:r w:rsidRPr="00EF23A2">
              <w:t>102к</w:t>
            </w:r>
          </w:p>
        </w:tc>
      </w:tr>
    </w:tbl>
    <w:p w:rsidR="00D75BAF" w:rsidRDefault="00D75BAF" w:rsidP="001B6C10">
      <w:pPr>
        <w:pStyle w:val="14"/>
      </w:pPr>
    </w:p>
    <w:p w:rsidR="00D75BAF" w:rsidRDefault="00D75BAF" w:rsidP="001B6C10">
      <w:pPr>
        <w:pStyle w:val="14"/>
      </w:pPr>
      <w:r>
        <w:t xml:space="preserve">Директор ИМиА                   </w:t>
      </w:r>
    </w:p>
    <w:p w:rsidR="00D75BAF" w:rsidRPr="001B6C10" w:rsidRDefault="00D75BAF" w:rsidP="001B6C10">
      <w:pPr>
        <w:pStyle w:val="14"/>
      </w:pPr>
      <w:r>
        <w:t>______________ О.А. Бодров</w:t>
      </w:r>
      <w:r>
        <w:tab/>
      </w:r>
    </w:p>
    <w:sectPr w:rsidR="00D75BAF" w:rsidRPr="001B6C10" w:rsidSect="000E5B0F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2B63"/>
    <w:rsid w:val="000010FB"/>
    <w:rsid w:val="00036BE0"/>
    <w:rsid w:val="0004493F"/>
    <w:rsid w:val="00077E75"/>
    <w:rsid w:val="0008552B"/>
    <w:rsid w:val="000E5B0F"/>
    <w:rsid w:val="000E60CA"/>
    <w:rsid w:val="0014234E"/>
    <w:rsid w:val="00153468"/>
    <w:rsid w:val="00163AEA"/>
    <w:rsid w:val="001718F9"/>
    <w:rsid w:val="00181D86"/>
    <w:rsid w:val="00185906"/>
    <w:rsid w:val="00186291"/>
    <w:rsid w:val="001B1F4F"/>
    <w:rsid w:val="001B6C10"/>
    <w:rsid w:val="001C0D94"/>
    <w:rsid w:val="001C25C5"/>
    <w:rsid w:val="001D1F09"/>
    <w:rsid w:val="001F1F4B"/>
    <w:rsid w:val="00211FB1"/>
    <w:rsid w:val="0022268A"/>
    <w:rsid w:val="00227B6C"/>
    <w:rsid w:val="002340E3"/>
    <w:rsid w:val="002378B6"/>
    <w:rsid w:val="00294AF6"/>
    <w:rsid w:val="002A6A27"/>
    <w:rsid w:val="002B0FFF"/>
    <w:rsid w:val="002B47C5"/>
    <w:rsid w:val="002D219E"/>
    <w:rsid w:val="003214EE"/>
    <w:rsid w:val="00330353"/>
    <w:rsid w:val="00355D40"/>
    <w:rsid w:val="003573FC"/>
    <w:rsid w:val="00367EB8"/>
    <w:rsid w:val="003B69E9"/>
    <w:rsid w:val="003D6079"/>
    <w:rsid w:val="003E4D18"/>
    <w:rsid w:val="003E78ED"/>
    <w:rsid w:val="0041458D"/>
    <w:rsid w:val="004175EF"/>
    <w:rsid w:val="004411FE"/>
    <w:rsid w:val="00456288"/>
    <w:rsid w:val="004564EC"/>
    <w:rsid w:val="004765AD"/>
    <w:rsid w:val="00490C78"/>
    <w:rsid w:val="004D0D35"/>
    <w:rsid w:val="004E7149"/>
    <w:rsid w:val="004F2186"/>
    <w:rsid w:val="004F325B"/>
    <w:rsid w:val="00516DB9"/>
    <w:rsid w:val="00541EE0"/>
    <w:rsid w:val="00547A42"/>
    <w:rsid w:val="00565B15"/>
    <w:rsid w:val="005A18FA"/>
    <w:rsid w:val="005B3225"/>
    <w:rsid w:val="005C2BA9"/>
    <w:rsid w:val="005D5110"/>
    <w:rsid w:val="005E7EFF"/>
    <w:rsid w:val="006005AC"/>
    <w:rsid w:val="00626F91"/>
    <w:rsid w:val="00637688"/>
    <w:rsid w:val="006D74D9"/>
    <w:rsid w:val="006F239F"/>
    <w:rsid w:val="007009DD"/>
    <w:rsid w:val="00721B10"/>
    <w:rsid w:val="007371CD"/>
    <w:rsid w:val="00752B63"/>
    <w:rsid w:val="007A5F14"/>
    <w:rsid w:val="00852AFD"/>
    <w:rsid w:val="0085340E"/>
    <w:rsid w:val="008B40CC"/>
    <w:rsid w:val="008B5F7B"/>
    <w:rsid w:val="008F5B68"/>
    <w:rsid w:val="00921912"/>
    <w:rsid w:val="00931913"/>
    <w:rsid w:val="00986316"/>
    <w:rsid w:val="009944B6"/>
    <w:rsid w:val="009B38EA"/>
    <w:rsid w:val="009E1CED"/>
    <w:rsid w:val="009E1EE9"/>
    <w:rsid w:val="00A2134B"/>
    <w:rsid w:val="00A21B56"/>
    <w:rsid w:val="00A41FDF"/>
    <w:rsid w:val="00A42B9A"/>
    <w:rsid w:val="00A743FD"/>
    <w:rsid w:val="00AA0160"/>
    <w:rsid w:val="00AA09F0"/>
    <w:rsid w:val="00AB0162"/>
    <w:rsid w:val="00AB031E"/>
    <w:rsid w:val="00AD1C57"/>
    <w:rsid w:val="00B1660F"/>
    <w:rsid w:val="00B30D59"/>
    <w:rsid w:val="00B52401"/>
    <w:rsid w:val="00B86CBD"/>
    <w:rsid w:val="00BC7D15"/>
    <w:rsid w:val="00C42FBB"/>
    <w:rsid w:val="00C6229B"/>
    <w:rsid w:val="00C720AA"/>
    <w:rsid w:val="00C75245"/>
    <w:rsid w:val="00C80C4A"/>
    <w:rsid w:val="00C96716"/>
    <w:rsid w:val="00CC4383"/>
    <w:rsid w:val="00CD5598"/>
    <w:rsid w:val="00CD736F"/>
    <w:rsid w:val="00D0109E"/>
    <w:rsid w:val="00D1747C"/>
    <w:rsid w:val="00D225A9"/>
    <w:rsid w:val="00D2349F"/>
    <w:rsid w:val="00D6011E"/>
    <w:rsid w:val="00D64FCB"/>
    <w:rsid w:val="00D66370"/>
    <w:rsid w:val="00D702BA"/>
    <w:rsid w:val="00D75BAF"/>
    <w:rsid w:val="00D80B7A"/>
    <w:rsid w:val="00D82B56"/>
    <w:rsid w:val="00D92F52"/>
    <w:rsid w:val="00DB51E4"/>
    <w:rsid w:val="00DE1EA0"/>
    <w:rsid w:val="00E054B7"/>
    <w:rsid w:val="00E25EB6"/>
    <w:rsid w:val="00E70562"/>
    <w:rsid w:val="00E74096"/>
    <w:rsid w:val="00E75265"/>
    <w:rsid w:val="00E81D4F"/>
    <w:rsid w:val="00E87069"/>
    <w:rsid w:val="00ED135A"/>
    <w:rsid w:val="00EF23A2"/>
    <w:rsid w:val="00EF6B91"/>
    <w:rsid w:val="00F27FE3"/>
    <w:rsid w:val="00F70B8B"/>
    <w:rsid w:val="00F960CE"/>
    <w:rsid w:val="00FD09D1"/>
    <w:rsid w:val="00FF2A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340E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4">
    <w:name w:val="Станд 14"/>
    <w:basedOn w:val="Normal"/>
    <w:link w:val="140"/>
    <w:uiPriority w:val="99"/>
    <w:rsid w:val="001B6C10"/>
    <w:pPr>
      <w:spacing w:after="0"/>
      <w:ind w:firstLine="709"/>
      <w:jc w:val="both"/>
    </w:pPr>
    <w:rPr>
      <w:rFonts w:ascii="Times New Roman" w:hAnsi="Times New Roman"/>
      <w:sz w:val="28"/>
      <w:szCs w:val="28"/>
    </w:rPr>
  </w:style>
  <w:style w:type="character" w:customStyle="1" w:styleId="140">
    <w:name w:val="Станд 14 Знак"/>
    <w:basedOn w:val="DefaultParagraphFont"/>
    <w:link w:val="14"/>
    <w:uiPriority w:val="99"/>
    <w:locked/>
    <w:rsid w:val="001B6C10"/>
    <w:rPr>
      <w:rFonts w:ascii="Times New Roman" w:hAnsi="Times New Roman" w:cs="Times New Roman"/>
      <w:sz w:val="28"/>
      <w:szCs w:val="28"/>
    </w:rPr>
  </w:style>
  <w:style w:type="table" w:styleId="TableGrid">
    <w:name w:val="Table Grid"/>
    <w:basedOn w:val="TableNormal"/>
    <w:uiPriority w:val="99"/>
    <w:rsid w:val="003E78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Заглав"/>
    <w:basedOn w:val="14"/>
    <w:link w:val="a0"/>
    <w:uiPriority w:val="99"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0">
    <w:name w:val="Заглав Знак"/>
    <w:basedOn w:val="140"/>
    <w:link w:val="a"/>
    <w:uiPriority w:val="99"/>
    <w:locked/>
    <w:rsid w:val="003E78ED"/>
    <w:rPr>
      <w:b/>
      <w:sz w:val="36"/>
      <w:szCs w:val="36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D09D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</Template>
  <TotalTime>648</TotalTime>
  <Pages>2</Pages>
  <Words>317</Words>
  <Characters>1813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Кирилл Цветков</dc:creator>
  <cp:keywords/>
  <dc:description/>
  <cp:lastModifiedBy>IMA-5</cp:lastModifiedBy>
  <cp:revision>38</cp:revision>
  <cp:lastPrinted>2020-09-29T12:39:00Z</cp:lastPrinted>
  <dcterms:created xsi:type="dcterms:W3CDTF">2019-09-17T08:38:00Z</dcterms:created>
  <dcterms:modified xsi:type="dcterms:W3CDTF">2020-09-29T12:46:00Z</dcterms:modified>
</cp:coreProperties>
</file>