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AC5" w:rsidRPr="003E78ED" w:rsidRDefault="00083AC5" w:rsidP="00294AF6">
      <w:pPr>
        <w:pStyle w:val="14"/>
        <w:ind w:left="11340" w:firstLine="0"/>
        <w:jc w:val="center"/>
      </w:pPr>
      <w:r w:rsidRPr="003E78ED">
        <w:t>УТВЕРЖДАЮ</w:t>
      </w:r>
    </w:p>
    <w:p w:rsidR="00083AC5" w:rsidRPr="003E78ED" w:rsidRDefault="00083AC5" w:rsidP="00294AF6">
      <w:pPr>
        <w:pStyle w:val="14"/>
        <w:ind w:left="11340" w:firstLine="0"/>
        <w:jc w:val="center"/>
      </w:pPr>
      <w:r w:rsidRPr="003E78ED">
        <w:t xml:space="preserve">Проректор по </w:t>
      </w:r>
      <w:r>
        <w:t>учебной работе и информатизации</w:t>
      </w:r>
    </w:p>
    <w:p w:rsidR="00083AC5" w:rsidRPr="003E78ED" w:rsidRDefault="00083AC5" w:rsidP="00294AF6">
      <w:pPr>
        <w:pStyle w:val="14"/>
        <w:ind w:left="11340" w:firstLine="0"/>
        <w:jc w:val="center"/>
      </w:pPr>
      <w:r w:rsidRPr="003E78ED">
        <w:t>____</w:t>
      </w:r>
      <w:r>
        <w:t>____</w:t>
      </w:r>
      <w:r w:rsidRPr="003E78ED">
        <w:t>___ Б</w:t>
      </w:r>
      <w:r>
        <w:t>абаян</w:t>
      </w:r>
      <w:r w:rsidRPr="003E78ED">
        <w:t xml:space="preserve"> </w:t>
      </w:r>
      <w:r>
        <w:t>П</w:t>
      </w:r>
      <w:r w:rsidRPr="003E78ED">
        <w:t>.В.</w:t>
      </w:r>
    </w:p>
    <w:p w:rsidR="00083AC5" w:rsidRPr="003E78ED" w:rsidRDefault="00083AC5" w:rsidP="00294AF6">
      <w:pPr>
        <w:pStyle w:val="14"/>
        <w:ind w:left="11340" w:firstLine="0"/>
        <w:jc w:val="center"/>
      </w:pPr>
      <w:r w:rsidRPr="003E78ED">
        <w:t xml:space="preserve">«___» __________ </w:t>
      </w:r>
      <w:smartTag w:uri="urn:schemas-microsoft-com:office:smarttags" w:element="metricconverter">
        <w:smartTagPr>
          <w:attr w:name="ProductID" w:val="2020 г"/>
        </w:smartTagPr>
        <w:r w:rsidRPr="003E78ED">
          <w:t>20</w:t>
        </w:r>
        <w:r>
          <w:t>20</w:t>
        </w:r>
        <w:r w:rsidRPr="003E78ED">
          <w:t xml:space="preserve"> г</w:t>
        </w:r>
      </w:smartTag>
      <w:r w:rsidRPr="003E78ED">
        <w:t>.</w:t>
      </w:r>
    </w:p>
    <w:p w:rsidR="00083AC5" w:rsidRDefault="00083AC5" w:rsidP="001B6C10">
      <w:pPr>
        <w:pStyle w:val="14"/>
      </w:pPr>
    </w:p>
    <w:p w:rsidR="00083AC5" w:rsidRDefault="00083AC5" w:rsidP="003E78ED">
      <w:pPr>
        <w:pStyle w:val="a"/>
      </w:pPr>
      <w:r w:rsidRPr="003E78ED">
        <w:t>Расписание за</w:t>
      </w:r>
      <w:r>
        <w:t>нятий для</w:t>
      </w:r>
      <w:r w:rsidRPr="003E78ED">
        <w:t xml:space="preserve"> аспирантов</w:t>
      </w:r>
      <w:r>
        <w:t xml:space="preserve"> 1 курса очной формы обучения</w:t>
      </w:r>
    </w:p>
    <w:p w:rsidR="00083AC5" w:rsidRPr="003E78ED" w:rsidRDefault="00083AC5" w:rsidP="003E78ED">
      <w:pPr>
        <w:pStyle w:val="a"/>
      </w:pPr>
      <w:r w:rsidRPr="003E78ED">
        <w:t xml:space="preserve">на </w:t>
      </w:r>
      <w:r>
        <w:t>осенний</w:t>
      </w:r>
      <w:r w:rsidRPr="003E78ED">
        <w:t xml:space="preserve"> семестр 20</w:t>
      </w:r>
      <w:r>
        <w:t>20</w:t>
      </w:r>
      <w:r w:rsidRPr="003E78ED">
        <w:t>/ 20</w:t>
      </w:r>
      <w:r>
        <w:t>21</w:t>
      </w:r>
      <w:r w:rsidRPr="003E78ED">
        <w:t xml:space="preserve"> учебн</w:t>
      </w:r>
      <w:r>
        <w:t>ого</w:t>
      </w:r>
      <w:r w:rsidRPr="003E78ED">
        <w:t xml:space="preserve"> год</w:t>
      </w:r>
      <w:r>
        <w:t>а</w:t>
      </w:r>
    </w:p>
    <w:p w:rsidR="00083AC5" w:rsidRDefault="00083AC5" w:rsidP="003E78ED">
      <w:pPr>
        <w:pStyle w:val="14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28"/>
        <w:gridCol w:w="2200"/>
        <w:gridCol w:w="1538"/>
        <w:gridCol w:w="1103"/>
        <w:gridCol w:w="2670"/>
        <w:gridCol w:w="1272"/>
        <w:gridCol w:w="1275"/>
      </w:tblGrid>
      <w:tr w:rsidR="00083AC5" w:rsidRPr="00635616" w:rsidTr="00646D5B">
        <w:tc>
          <w:tcPr>
            <w:tcW w:w="1599" w:type="pct"/>
            <w:vAlign w:val="center"/>
          </w:tcPr>
          <w:p w:rsidR="00083AC5" w:rsidRPr="00635616" w:rsidRDefault="00083AC5" w:rsidP="00635616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635616">
              <w:rPr>
                <w:b/>
                <w:sz w:val="32"/>
              </w:rPr>
              <w:t>Дисциплина</w:t>
            </w:r>
          </w:p>
        </w:tc>
        <w:tc>
          <w:tcPr>
            <w:tcW w:w="744" w:type="pct"/>
            <w:vAlign w:val="center"/>
          </w:tcPr>
          <w:p w:rsidR="00083AC5" w:rsidRPr="00635616" w:rsidRDefault="00083AC5" w:rsidP="00635616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635616">
              <w:rPr>
                <w:b/>
                <w:sz w:val="32"/>
              </w:rPr>
              <w:t>Кафедра</w:t>
            </w:r>
          </w:p>
        </w:tc>
        <w:tc>
          <w:tcPr>
            <w:tcW w:w="520" w:type="pct"/>
            <w:vAlign w:val="center"/>
          </w:tcPr>
          <w:p w:rsidR="00083AC5" w:rsidRPr="00635616" w:rsidRDefault="00083AC5" w:rsidP="00635616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635616">
              <w:rPr>
                <w:b/>
                <w:sz w:val="32"/>
              </w:rPr>
              <w:t>Группа</w:t>
            </w:r>
          </w:p>
        </w:tc>
        <w:tc>
          <w:tcPr>
            <w:tcW w:w="373" w:type="pct"/>
            <w:vAlign w:val="center"/>
          </w:tcPr>
          <w:p w:rsidR="00083AC5" w:rsidRPr="00635616" w:rsidRDefault="00083AC5" w:rsidP="00635616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635616">
              <w:rPr>
                <w:b/>
                <w:sz w:val="32"/>
              </w:rPr>
              <w:t>День</w:t>
            </w:r>
          </w:p>
        </w:tc>
        <w:tc>
          <w:tcPr>
            <w:tcW w:w="903" w:type="pct"/>
          </w:tcPr>
          <w:p w:rsidR="00083AC5" w:rsidRPr="00635616" w:rsidRDefault="00083AC5" w:rsidP="00635616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Числ/Знам</w:t>
            </w:r>
          </w:p>
        </w:tc>
        <w:tc>
          <w:tcPr>
            <w:tcW w:w="430" w:type="pct"/>
            <w:vAlign w:val="center"/>
          </w:tcPr>
          <w:p w:rsidR="00083AC5" w:rsidRPr="00635616" w:rsidRDefault="00083AC5" w:rsidP="00635616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635616">
              <w:rPr>
                <w:b/>
                <w:sz w:val="32"/>
              </w:rPr>
              <w:t>Время</w:t>
            </w:r>
          </w:p>
        </w:tc>
        <w:tc>
          <w:tcPr>
            <w:tcW w:w="431" w:type="pct"/>
            <w:vAlign w:val="center"/>
          </w:tcPr>
          <w:p w:rsidR="00083AC5" w:rsidRPr="00635616" w:rsidRDefault="00083AC5" w:rsidP="00635616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635616">
              <w:rPr>
                <w:b/>
                <w:sz w:val="32"/>
              </w:rPr>
              <w:t>Ауд.</w:t>
            </w:r>
          </w:p>
        </w:tc>
      </w:tr>
      <w:tr w:rsidR="00083AC5" w:rsidRPr="00635616" w:rsidTr="00646D5B">
        <w:trPr>
          <w:trHeight w:val="397"/>
        </w:trPr>
        <w:tc>
          <w:tcPr>
            <w:tcW w:w="1599" w:type="pct"/>
            <w:vMerge w:val="restart"/>
            <w:vAlign w:val="center"/>
          </w:tcPr>
          <w:p w:rsidR="00083AC5" w:rsidRPr="00635616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635616">
              <w:t>Педагогика высшей школы</w:t>
            </w:r>
          </w:p>
        </w:tc>
        <w:tc>
          <w:tcPr>
            <w:tcW w:w="744" w:type="pct"/>
            <w:vMerge w:val="restar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Ин.яз.</w:t>
            </w:r>
          </w:p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Копылова Н.А.</w:t>
            </w:r>
          </w:p>
        </w:tc>
        <w:tc>
          <w:tcPr>
            <w:tcW w:w="520" w:type="pct"/>
            <w:vMerge w:val="restar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Все</w:t>
            </w:r>
          </w:p>
        </w:tc>
        <w:tc>
          <w:tcPr>
            <w:tcW w:w="373" w:type="pct"/>
            <w:vMerge w:val="restar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ПН</w:t>
            </w:r>
          </w:p>
          <w:p w:rsidR="00083AC5" w:rsidRPr="009A0483" w:rsidRDefault="00083AC5" w:rsidP="00635616">
            <w:pPr>
              <w:pStyle w:val="14"/>
              <w:jc w:val="center"/>
            </w:pPr>
          </w:p>
        </w:tc>
        <w:tc>
          <w:tcPr>
            <w:tcW w:w="903" w:type="pct"/>
            <w:vMerge w:val="restart"/>
            <w:vAlign w:val="center"/>
          </w:tcPr>
          <w:p w:rsidR="00083AC5" w:rsidRPr="009A0483" w:rsidRDefault="00083AC5" w:rsidP="00027F01">
            <w:pPr>
              <w:pStyle w:val="14"/>
              <w:spacing w:line="240" w:lineRule="auto"/>
              <w:ind w:firstLine="0"/>
              <w:jc w:val="center"/>
            </w:pPr>
            <w:r w:rsidRPr="009A0483">
              <w:t>5 октября</w:t>
            </w:r>
          </w:p>
          <w:p w:rsidR="00083AC5" w:rsidRPr="009A0483" w:rsidRDefault="00083AC5" w:rsidP="00027F01">
            <w:pPr>
              <w:pStyle w:val="14"/>
              <w:ind w:firstLine="0"/>
              <w:jc w:val="center"/>
            </w:pPr>
          </w:p>
        </w:tc>
        <w:tc>
          <w:tcPr>
            <w:tcW w:w="430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17-05</w:t>
            </w:r>
          </w:p>
        </w:tc>
        <w:tc>
          <w:tcPr>
            <w:tcW w:w="431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415</w:t>
            </w:r>
          </w:p>
        </w:tc>
      </w:tr>
      <w:tr w:rsidR="00083AC5" w:rsidRPr="00635616" w:rsidTr="00646D5B">
        <w:trPr>
          <w:trHeight w:val="397"/>
        </w:trPr>
        <w:tc>
          <w:tcPr>
            <w:tcW w:w="1599" w:type="pct"/>
            <w:vMerge/>
            <w:vAlign w:val="center"/>
          </w:tcPr>
          <w:p w:rsidR="00083AC5" w:rsidRPr="00635616" w:rsidRDefault="00083AC5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44" w:type="pct"/>
            <w:vMerge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20" w:type="pct"/>
            <w:vMerge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373" w:type="pct"/>
            <w:vMerge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903" w:type="pct"/>
            <w:vMerge/>
            <w:vAlign w:val="center"/>
          </w:tcPr>
          <w:p w:rsidR="00083AC5" w:rsidRPr="009A0483" w:rsidRDefault="00083AC5" w:rsidP="00027F01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30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18-50</w:t>
            </w:r>
          </w:p>
        </w:tc>
        <w:tc>
          <w:tcPr>
            <w:tcW w:w="431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4</w:t>
            </w:r>
            <w:r>
              <w:t>1</w:t>
            </w:r>
            <w:r w:rsidRPr="009A0483">
              <w:t>5</w:t>
            </w:r>
          </w:p>
        </w:tc>
      </w:tr>
      <w:tr w:rsidR="00083AC5" w:rsidRPr="00635616" w:rsidTr="00646D5B">
        <w:trPr>
          <w:trHeight w:val="397"/>
        </w:trPr>
        <w:tc>
          <w:tcPr>
            <w:tcW w:w="1599" w:type="pct"/>
            <w:vMerge/>
            <w:vAlign w:val="center"/>
          </w:tcPr>
          <w:p w:rsidR="00083AC5" w:rsidRPr="00635616" w:rsidRDefault="00083AC5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44" w:type="pct"/>
            <w:vMerge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20" w:type="pct"/>
            <w:vMerge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373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ПН</w:t>
            </w:r>
          </w:p>
        </w:tc>
        <w:tc>
          <w:tcPr>
            <w:tcW w:w="903" w:type="pct"/>
            <w:vAlign w:val="center"/>
          </w:tcPr>
          <w:p w:rsidR="00083AC5" w:rsidRPr="00C82153" w:rsidRDefault="00083AC5" w:rsidP="00027F01">
            <w:pPr>
              <w:pStyle w:val="14"/>
              <w:spacing w:line="240" w:lineRule="auto"/>
              <w:ind w:firstLine="0"/>
              <w:jc w:val="center"/>
            </w:pPr>
            <w:r>
              <w:t>с</w:t>
            </w:r>
            <w:r>
              <w:rPr>
                <w:lang w:val="en-US"/>
              </w:rPr>
              <w:t xml:space="preserve"> 12 </w:t>
            </w:r>
            <w:r>
              <w:t>октября</w:t>
            </w:r>
          </w:p>
        </w:tc>
        <w:tc>
          <w:tcPr>
            <w:tcW w:w="430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17-05</w:t>
            </w:r>
          </w:p>
        </w:tc>
        <w:tc>
          <w:tcPr>
            <w:tcW w:w="431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4</w:t>
            </w:r>
            <w:r>
              <w:t>1</w:t>
            </w:r>
            <w:r w:rsidRPr="009A0483">
              <w:t>5</w:t>
            </w:r>
          </w:p>
        </w:tc>
      </w:tr>
      <w:tr w:rsidR="00083AC5" w:rsidRPr="00635616" w:rsidTr="00646D5B">
        <w:trPr>
          <w:trHeight w:val="397"/>
        </w:trPr>
        <w:tc>
          <w:tcPr>
            <w:tcW w:w="1599" w:type="pct"/>
            <w:vMerge w:val="restart"/>
            <w:vAlign w:val="center"/>
          </w:tcPr>
          <w:p w:rsidR="00083AC5" w:rsidRPr="00635616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635616">
              <w:t>История и философия науки</w:t>
            </w:r>
          </w:p>
        </w:tc>
        <w:tc>
          <w:tcPr>
            <w:tcW w:w="744" w:type="pct"/>
            <w:vMerge w:val="restar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ИФП</w:t>
            </w:r>
          </w:p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Ростовцев А.Н.</w:t>
            </w:r>
          </w:p>
        </w:tc>
        <w:tc>
          <w:tcPr>
            <w:tcW w:w="520" w:type="pct"/>
            <w:vMerge w:val="restar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Все</w:t>
            </w:r>
          </w:p>
        </w:tc>
        <w:tc>
          <w:tcPr>
            <w:tcW w:w="373" w:type="pct"/>
            <w:vMerge w:val="restart"/>
            <w:vAlign w:val="center"/>
          </w:tcPr>
          <w:p w:rsidR="00083AC5" w:rsidRPr="009A0483" w:rsidRDefault="00083AC5" w:rsidP="00686572">
            <w:pPr>
              <w:pStyle w:val="14"/>
              <w:spacing w:line="240" w:lineRule="auto"/>
              <w:ind w:firstLine="0"/>
              <w:jc w:val="center"/>
            </w:pPr>
            <w:r w:rsidRPr="009A0483">
              <w:t>ВТ</w:t>
            </w:r>
          </w:p>
          <w:p w:rsidR="00083AC5" w:rsidRPr="009A0483" w:rsidRDefault="00083AC5" w:rsidP="00686572">
            <w:pPr>
              <w:pStyle w:val="14"/>
              <w:jc w:val="center"/>
            </w:pPr>
          </w:p>
        </w:tc>
        <w:tc>
          <w:tcPr>
            <w:tcW w:w="903" w:type="pct"/>
            <w:vMerge w:val="restart"/>
            <w:vAlign w:val="center"/>
          </w:tcPr>
          <w:p w:rsidR="00083AC5" w:rsidRPr="009A0483" w:rsidRDefault="00083AC5" w:rsidP="00027F01">
            <w:pPr>
              <w:pStyle w:val="14"/>
              <w:ind w:firstLine="0"/>
              <w:jc w:val="center"/>
            </w:pPr>
            <w:r w:rsidRPr="009A0483">
              <w:t>октябрь-декабрь ЧИСЛИТЕЛЬ</w:t>
            </w:r>
          </w:p>
        </w:tc>
        <w:tc>
          <w:tcPr>
            <w:tcW w:w="430" w:type="pct"/>
            <w:vAlign w:val="center"/>
          </w:tcPr>
          <w:p w:rsidR="00083AC5" w:rsidRPr="009A0483" w:rsidRDefault="00083AC5" w:rsidP="00214A41">
            <w:pPr>
              <w:pStyle w:val="14"/>
              <w:spacing w:line="240" w:lineRule="auto"/>
              <w:ind w:firstLine="0"/>
              <w:jc w:val="center"/>
            </w:pPr>
            <w:r w:rsidRPr="009A0483">
              <w:t>17-05</w:t>
            </w:r>
          </w:p>
        </w:tc>
        <w:tc>
          <w:tcPr>
            <w:tcW w:w="431" w:type="pct"/>
            <w:vAlign w:val="center"/>
          </w:tcPr>
          <w:p w:rsidR="00083AC5" w:rsidRPr="009A0483" w:rsidRDefault="00083AC5" w:rsidP="00214A41">
            <w:pPr>
              <w:pStyle w:val="14"/>
              <w:spacing w:line="240" w:lineRule="auto"/>
              <w:ind w:firstLine="0"/>
              <w:jc w:val="center"/>
            </w:pPr>
            <w:r w:rsidRPr="009A0483">
              <w:t>4</w:t>
            </w:r>
            <w:r>
              <w:t>51</w:t>
            </w:r>
          </w:p>
        </w:tc>
      </w:tr>
      <w:tr w:rsidR="00083AC5" w:rsidRPr="00635616" w:rsidTr="00646D5B">
        <w:trPr>
          <w:trHeight w:val="397"/>
        </w:trPr>
        <w:tc>
          <w:tcPr>
            <w:tcW w:w="1599" w:type="pct"/>
            <w:vMerge/>
            <w:vAlign w:val="center"/>
          </w:tcPr>
          <w:p w:rsidR="00083AC5" w:rsidRPr="00635616" w:rsidRDefault="00083AC5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44" w:type="pct"/>
            <w:vMerge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20" w:type="pct"/>
            <w:vMerge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373" w:type="pct"/>
            <w:vMerge/>
            <w:vAlign w:val="center"/>
          </w:tcPr>
          <w:p w:rsidR="00083AC5" w:rsidRPr="009A0483" w:rsidRDefault="00083AC5" w:rsidP="00686572">
            <w:pPr>
              <w:pStyle w:val="14"/>
              <w:jc w:val="center"/>
            </w:pPr>
          </w:p>
        </w:tc>
        <w:tc>
          <w:tcPr>
            <w:tcW w:w="903" w:type="pct"/>
            <w:vMerge/>
            <w:vAlign w:val="center"/>
          </w:tcPr>
          <w:p w:rsidR="00083AC5" w:rsidRPr="009A0483" w:rsidRDefault="00083AC5" w:rsidP="00027F01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30" w:type="pct"/>
            <w:vAlign w:val="center"/>
          </w:tcPr>
          <w:p w:rsidR="00083AC5" w:rsidRPr="009A0483" w:rsidRDefault="00083AC5" w:rsidP="00214A41">
            <w:pPr>
              <w:pStyle w:val="14"/>
              <w:spacing w:line="240" w:lineRule="auto"/>
              <w:ind w:firstLine="0"/>
              <w:jc w:val="center"/>
            </w:pPr>
            <w:r w:rsidRPr="009A0483">
              <w:t>18-50</w:t>
            </w:r>
          </w:p>
        </w:tc>
        <w:tc>
          <w:tcPr>
            <w:tcW w:w="431" w:type="pct"/>
            <w:vAlign w:val="center"/>
          </w:tcPr>
          <w:p w:rsidR="00083AC5" w:rsidRPr="009A0483" w:rsidRDefault="00083AC5" w:rsidP="00214A41">
            <w:pPr>
              <w:pStyle w:val="14"/>
              <w:spacing w:line="240" w:lineRule="auto"/>
              <w:ind w:firstLine="0"/>
              <w:jc w:val="center"/>
            </w:pPr>
            <w:r w:rsidRPr="009A0483">
              <w:t>45</w:t>
            </w:r>
            <w:r>
              <w:t>1</w:t>
            </w:r>
          </w:p>
        </w:tc>
      </w:tr>
      <w:tr w:rsidR="00083AC5" w:rsidRPr="00635616" w:rsidTr="00646D5B">
        <w:trPr>
          <w:trHeight w:val="397"/>
        </w:trPr>
        <w:tc>
          <w:tcPr>
            <w:tcW w:w="1599" w:type="pct"/>
            <w:vAlign w:val="center"/>
          </w:tcPr>
          <w:p w:rsidR="00083AC5" w:rsidRPr="00635616" w:rsidRDefault="00083AC5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44" w:type="pct"/>
            <w:vMerge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20" w:type="pct"/>
            <w:vMerge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373" w:type="pct"/>
            <w:vMerge/>
            <w:vAlign w:val="center"/>
          </w:tcPr>
          <w:p w:rsidR="00083AC5" w:rsidRPr="009A0483" w:rsidRDefault="00083AC5" w:rsidP="00686572">
            <w:pPr>
              <w:pStyle w:val="14"/>
              <w:jc w:val="center"/>
            </w:pPr>
          </w:p>
        </w:tc>
        <w:tc>
          <w:tcPr>
            <w:tcW w:w="903" w:type="pct"/>
            <w:vAlign w:val="center"/>
          </w:tcPr>
          <w:p w:rsidR="00083AC5" w:rsidRPr="009A0483" w:rsidRDefault="00083AC5" w:rsidP="00027F01">
            <w:pPr>
              <w:pStyle w:val="14"/>
              <w:spacing w:line="240" w:lineRule="auto"/>
              <w:ind w:firstLine="0"/>
              <w:jc w:val="center"/>
            </w:pPr>
            <w:r w:rsidRPr="009A0483">
              <w:t>январь-февраль</w:t>
            </w:r>
          </w:p>
          <w:p w:rsidR="00083AC5" w:rsidRPr="009A0483" w:rsidRDefault="00083AC5" w:rsidP="00027F01">
            <w:pPr>
              <w:pStyle w:val="14"/>
              <w:spacing w:line="240" w:lineRule="auto"/>
              <w:ind w:firstLine="0"/>
              <w:jc w:val="center"/>
            </w:pPr>
            <w:r w:rsidRPr="009A0483">
              <w:t xml:space="preserve">ЧИСЛИТЕЛЬ </w:t>
            </w:r>
          </w:p>
        </w:tc>
        <w:tc>
          <w:tcPr>
            <w:tcW w:w="430" w:type="pct"/>
            <w:vAlign w:val="center"/>
          </w:tcPr>
          <w:p w:rsidR="00083AC5" w:rsidRPr="009A0483" w:rsidRDefault="00083AC5" w:rsidP="00686572">
            <w:pPr>
              <w:pStyle w:val="14"/>
              <w:spacing w:line="240" w:lineRule="auto"/>
              <w:ind w:firstLine="0"/>
              <w:jc w:val="center"/>
            </w:pPr>
            <w:r w:rsidRPr="009A0483">
              <w:t>17-05</w:t>
            </w:r>
          </w:p>
        </w:tc>
        <w:tc>
          <w:tcPr>
            <w:tcW w:w="431" w:type="pct"/>
            <w:vAlign w:val="center"/>
          </w:tcPr>
          <w:p w:rsidR="00083AC5" w:rsidRPr="009A0483" w:rsidRDefault="00083AC5" w:rsidP="00686572">
            <w:pPr>
              <w:pStyle w:val="14"/>
              <w:spacing w:line="240" w:lineRule="auto"/>
              <w:ind w:firstLine="0"/>
              <w:jc w:val="center"/>
            </w:pPr>
            <w:r w:rsidRPr="009A0483">
              <w:t>4</w:t>
            </w:r>
            <w:r>
              <w:t>51</w:t>
            </w:r>
          </w:p>
        </w:tc>
      </w:tr>
      <w:tr w:rsidR="00083AC5" w:rsidRPr="00635616" w:rsidTr="00646D5B">
        <w:trPr>
          <w:trHeight w:val="397"/>
        </w:trPr>
        <w:tc>
          <w:tcPr>
            <w:tcW w:w="1599" w:type="pct"/>
            <w:vAlign w:val="center"/>
          </w:tcPr>
          <w:p w:rsidR="00083AC5" w:rsidRPr="00635616" w:rsidRDefault="00083AC5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44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20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373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903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30" w:type="pct"/>
            <w:vAlign w:val="center"/>
          </w:tcPr>
          <w:p w:rsidR="00083AC5" w:rsidRPr="009A0483" w:rsidRDefault="00083AC5" w:rsidP="00214A41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31" w:type="pct"/>
            <w:vAlign w:val="center"/>
          </w:tcPr>
          <w:p w:rsidR="00083AC5" w:rsidRPr="009A0483" w:rsidRDefault="00083AC5" w:rsidP="00214A41">
            <w:pPr>
              <w:pStyle w:val="14"/>
              <w:spacing w:line="240" w:lineRule="auto"/>
              <w:ind w:firstLine="0"/>
              <w:jc w:val="center"/>
            </w:pPr>
          </w:p>
        </w:tc>
      </w:tr>
      <w:tr w:rsidR="00083AC5" w:rsidRPr="00635616" w:rsidTr="00646D5B">
        <w:trPr>
          <w:trHeight w:val="397"/>
        </w:trPr>
        <w:tc>
          <w:tcPr>
            <w:tcW w:w="1599" w:type="pct"/>
            <w:vMerge w:val="restart"/>
            <w:vAlign w:val="center"/>
          </w:tcPr>
          <w:p w:rsidR="00083AC5" w:rsidRPr="00635616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635616">
              <w:t>Иностранный язык</w:t>
            </w:r>
          </w:p>
        </w:tc>
        <w:tc>
          <w:tcPr>
            <w:tcW w:w="744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Есенина Н.Е.</w:t>
            </w:r>
          </w:p>
        </w:tc>
        <w:tc>
          <w:tcPr>
            <w:tcW w:w="520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Группа 1</w:t>
            </w:r>
          </w:p>
        </w:tc>
        <w:tc>
          <w:tcPr>
            <w:tcW w:w="373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ЧТ</w:t>
            </w:r>
          </w:p>
        </w:tc>
        <w:tc>
          <w:tcPr>
            <w:tcW w:w="903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>
              <w:t xml:space="preserve"> </w:t>
            </w:r>
          </w:p>
        </w:tc>
        <w:tc>
          <w:tcPr>
            <w:tcW w:w="430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17-05</w:t>
            </w:r>
          </w:p>
        </w:tc>
        <w:tc>
          <w:tcPr>
            <w:tcW w:w="431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>
              <w:t>307а</w:t>
            </w:r>
          </w:p>
        </w:tc>
      </w:tr>
      <w:tr w:rsidR="00083AC5" w:rsidRPr="00635616" w:rsidTr="00646D5B">
        <w:trPr>
          <w:trHeight w:val="397"/>
        </w:trPr>
        <w:tc>
          <w:tcPr>
            <w:tcW w:w="1599" w:type="pct"/>
            <w:vMerge/>
            <w:vAlign w:val="center"/>
          </w:tcPr>
          <w:p w:rsidR="00083AC5" w:rsidRPr="00635616" w:rsidRDefault="00083AC5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44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Галицына И.В.</w:t>
            </w:r>
          </w:p>
        </w:tc>
        <w:tc>
          <w:tcPr>
            <w:tcW w:w="520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Группа 2</w:t>
            </w:r>
          </w:p>
        </w:tc>
        <w:tc>
          <w:tcPr>
            <w:tcW w:w="373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ЧТ</w:t>
            </w:r>
          </w:p>
        </w:tc>
        <w:tc>
          <w:tcPr>
            <w:tcW w:w="903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>
              <w:t xml:space="preserve"> </w:t>
            </w:r>
          </w:p>
        </w:tc>
        <w:tc>
          <w:tcPr>
            <w:tcW w:w="430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17-05</w:t>
            </w:r>
          </w:p>
        </w:tc>
        <w:tc>
          <w:tcPr>
            <w:tcW w:w="431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30</w:t>
            </w:r>
            <w:r>
              <w:t>7</w:t>
            </w:r>
          </w:p>
        </w:tc>
      </w:tr>
      <w:tr w:rsidR="00083AC5" w:rsidRPr="00635616" w:rsidTr="00646D5B">
        <w:trPr>
          <w:trHeight w:val="397"/>
        </w:trPr>
        <w:tc>
          <w:tcPr>
            <w:tcW w:w="1599" w:type="pct"/>
            <w:vMerge/>
            <w:vAlign w:val="center"/>
          </w:tcPr>
          <w:p w:rsidR="00083AC5" w:rsidRPr="00635616" w:rsidRDefault="00083AC5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44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Томина Е.В.</w:t>
            </w:r>
          </w:p>
        </w:tc>
        <w:tc>
          <w:tcPr>
            <w:tcW w:w="520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Группа 3</w:t>
            </w:r>
          </w:p>
        </w:tc>
        <w:tc>
          <w:tcPr>
            <w:tcW w:w="373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ЧТ</w:t>
            </w:r>
          </w:p>
        </w:tc>
        <w:tc>
          <w:tcPr>
            <w:tcW w:w="903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>
              <w:t xml:space="preserve"> </w:t>
            </w:r>
          </w:p>
        </w:tc>
        <w:tc>
          <w:tcPr>
            <w:tcW w:w="430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17-05</w:t>
            </w:r>
          </w:p>
        </w:tc>
        <w:tc>
          <w:tcPr>
            <w:tcW w:w="431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3</w:t>
            </w:r>
            <w:r>
              <w:t>18</w:t>
            </w:r>
          </w:p>
        </w:tc>
      </w:tr>
      <w:tr w:rsidR="00083AC5" w:rsidRPr="00635616" w:rsidTr="00646D5B">
        <w:trPr>
          <w:trHeight w:val="397"/>
        </w:trPr>
        <w:tc>
          <w:tcPr>
            <w:tcW w:w="1599" w:type="pct"/>
            <w:vAlign w:val="center"/>
          </w:tcPr>
          <w:p w:rsidR="00083AC5" w:rsidRPr="00635616" w:rsidRDefault="00083AC5" w:rsidP="00635616">
            <w:pPr>
              <w:pStyle w:val="14"/>
              <w:spacing w:line="240" w:lineRule="auto"/>
              <w:ind w:firstLine="0"/>
              <w:jc w:val="center"/>
            </w:pPr>
            <w:r>
              <w:t>Английский язык научно-деловых коммуникаций и специализированный перевод (факультатив)</w:t>
            </w:r>
          </w:p>
        </w:tc>
        <w:tc>
          <w:tcPr>
            <w:tcW w:w="744" w:type="pct"/>
            <w:vAlign w:val="center"/>
          </w:tcPr>
          <w:p w:rsidR="00083AC5" w:rsidRPr="00635616" w:rsidRDefault="00083AC5" w:rsidP="00635616">
            <w:pPr>
              <w:pStyle w:val="14"/>
              <w:spacing w:line="240" w:lineRule="auto"/>
              <w:ind w:firstLine="0"/>
              <w:jc w:val="center"/>
            </w:pPr>
            <w:r>
              <w:t>Галицына И.В.</w:t>
            </w:r>
          </w:p>
        </w:tc>
        <w:tc>
          <w:tcPr>
            <w:tcW w:w="520" w:type="pct"/>
            <w:vAlign w:val="center"/>
          </w:tcPr>
          <w:p w:rsidR="00083AC5" w:rsidRPr="00635616" w:rsidRDefault="00083AC5" w:rsidP="00635616">
            <w:pPr>
              <w:pStyle w:val="14"/>
              <w:spacing w:line="240" w:lineRule="auto"/>
              <w:ind w:firstLine="0"/>
              <w:jc w:val="center"/>
            </w:pPr>
            <w:r>
              <w:t>Все</w:t>
            </w:r>
          </w:p>
        </w:tc>
        <w:tc>
          <w:tcPr>
            <w:tcW w:w="373" w:type="pct"/>
            <w:vAlign w:val="center"/>
          </w:tcPr>
          <w:p w:rsidR="00083AC5" w:rsidRPr="00635616" w:rsidRDefault="00083AC5" w:rsidP="00635616">
            <w:pPr>
              <w:pStyle w:val="14"/>
              <w:spacing w:line="240" w:lineRule="auto"/>
              <w:ind w:firstLine="0"/>
              <w:jc w:val="center"/>
            </w:pPr>
            <w:r>
              <w:t>СБ</w:t>
            </w:r>
          </w:p>
        </w:tc>
        <w:tc>
          <w:tcPr>
            <w:tcW w:w="903" w:type="pct"/>
            <w:vAlign w:val="center"/>
          </w:tcPr>
          <w:p w:rsidR="00083AC5" w:rsidRPr="00635616" w:rsidRDefault="00083AC5" w:rsidP="00635616">
            <w:pPr>
              <w:pStyle w:val="14"/>
              <w:spacing w:line="240" w:lineRule="auto"/>
              <w:ind w:firstLine="0"/>
              <w:jc w:val="center"/>
            </w:pPr>
            <w:r>
              <w:t xml:space="preserve"> </w:t>
            </w:r>
          </w:p>
        </w:tc>
        <w:tc>
          <w:tcPr>
            <w:tcW w:w="430" w:type="pct"/>
            <w:vAlign w:val="center"/>
          </w:tcPr>
          <w:p w:rsidR="00083AC5" w:rsidRPr="00635616" w:rsidRDefault="00083AC5" w:rsidP="00635616">
            <w:pPr>
              <w:pStyle w:val="14"/>
              <w:spacing w:line="240" w:lineRule="auto"/>
              <w:ind w:firstLine="0"/>
              <w:jc w:val="center"/>
            </w:pPr>
            <w:r>
              <w:t>9-55</w:t>
            </w:r>
          </w:p>
        </w:tc>
        <w:tc>
          <w:tcPr>
            <w:tcW w:w="431" w:type="pct"/>
            <w:vAlign w:val="center"/>
          </w:tcPr>
          <w:p w:rsidR="00083AC5" w:rsidRPr="009A0483" w:rsidRDefault="00083AC5" w:rsidP="00635616">
            <w:pPr>
              <w:pStyle w:val="14"/>
              <w:spacing w:line="240" w:lineRule="auto"/>
              <w:ind w:firstLine="0"/>
              <w:jc w:val="center"/>
            </w:pPr>
            <w:r w:rsidRPr="009A0483">
              <w:t>3</w:t>
            </w:r>
            <w:r>
              <w:t>1</w:t>
            </w:r>
            <w:r w:rsidRPr="009A0483">
              <w:t>4</w:t>
            </w:r>
          </w:p>
        </w:tc>
      </w:tr>
    </w:tbl>
    <w:p w:rsidR="00083AC5" w:rsidRPr="008C0E9A" w:rsidRDefault="00083AC5" w:rsidP="001B6C10">
      <w:pPr>
        <w:pStyle w:val="14"/>
        <w:rPr>
          <w:sz w:val="10"/>
          <w:szCs w:val="10"/>
        </w:rPr>
      </w:pPr>
    </w:p>
    <w:p w:rsidR="00083AC5" w:rsidRDefault="00083AC5" w:rsidP="001B6C10">
      <w:pPr>
        <w:pStyle w:val="14"/>
      </w:pPr>
      <w:r>
        <w:t>Директор ИМиА</w:t>
      </w:r>
    </w:p>
    <w:p w:rsidR="00083AC5" w:rsidRPr="001B6C10" w:rsidRDefault="00083AC5" w:rsidP="001B6C10">
      <w:pPr>
        <w:pStyle w:val="14"/>
      </w:pPr>
      <w:r>
        <w:t>______________ О.А. Бодров</w:t>
      </w:r>
      <w:r>
        <w:tab/>
      </w:r>
    </w:p>
    <w:sectPr w:rsidR="00083AC5" w:rsidRPr="001B6C10" w:rsidSect="000E5B0F">
      <w:pgSz w:w="16838" w:h="11906" w:orient="landscape" w:code="9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2B63"/>
    <w:rsid w:val="000242D4"/>
    <w:rsid w:val="00027F01"/>
    <w:rsid w:val="00074852"/>
    <w:rsid w:val="00083AC5"/>
    <w:rsid w:val="00096B01"/>
    <w:rsid w:val="000A0B4E"/>
    <w:rsid w:val="000E5B0F"/>
    <w:rsid w:val="000E6560"/>
    <w:rsid w:val="00120283"/>
    <w:rsid w:val="00163AEA"/>
    <w:rsid w:val="00181D86"/>
    <w:rsid w:val="001B6C10"/>
    <w:rsid w:val="001E73FB"/>
    <w:rsid w:val="001F15C2"/>
    <w:rsid w:val="0020671C"/>
    <w:rsid w:val="00211FB1"/>
    <w:rsid w:val="00214A41"/>
    <w:rsid w:val="002239D3"/>
    <w:rsid w:val="002340E3"/>
    <w:rsid w:val="00294AF6"/>
    <w:rsid w:val="002C36BC"/>
    <w:rsid w:val="003214EE"/>
    <w:rsid w:val="003270A3"/>
    <w:rsid w:val="00342E4A"/>
    <w:rsid w:val="00352F12"/>
    <w:rsid w:val="003573FC"/>
    <w:rsid w:val="003612C8"/>
    <w:rsid w:val="003E78ED"/>
    <w:rsid w:val="00413469"/>
    <w:rsid w:val="0041458D"/>
    <w:rsid w:val="0042660A"/>
    <w:rsid w:val="00443009"/>
    <w:rsid w:val="00455E3D"/>
    <w:rsid w:val="00456288"/>
    <w:rsid w:val="004765AD"/>
    <w:rsid w:val="00490C78"/>
    <w:rsid w:val="004B31CC"/>
    <w:rsid w:val="004D0D35"/>
    <w:rsid w:val="004E5EB6"/>
    <w:rsid w:val="004E7149"/>
    <w:rsid w:val="004F2186"/>
    <w:rsid w:val="004F325B"/>
    <w:rsid w:val="004F7333"/>
    <w:rsid w:val="005266DB"/>
    <w:rsid w:val="00541EE0"/>
    <w:rsid w:val="005C2BA9"/>
    <w:rsid w:val="006005AC"/>
    <w:rsid w:val="00635616"/>
    <w:rsid w:val="00646D5B"/>
    <w:rsid w:val="006520F8"/>
    <w:rsid w:val="00686572"/>
    <w:rsid w:val="00721B10"/>
    <w:rsid w:val="00724C24"/>
    <w:rsid w:val="00727865"/>
    <w:rsid w:val="00752B63"/>
    <w:rsid w:val="0077347C"/>
    <w:rsid w:val="007C3438"/>
    <w:rsid w:val="0085340E"/>
    <w:rsid w:val="00871975"/>
    <w:rsid w:val="008830D5"/>
    <w:rsid w:val="0089265F"/>
    <w:rsid w:val="008B40CC"/>
    <w:rsid w:val="008C0E9A"/>
    <w:rsid w:val="008E72CF"/>
    <w:rsid w:val="008F108B"/>
    <w:rsid w:val="00900CE3"/>
    <w:rsid w:val="0090533B"/>
    <w:rsid w:val="00923E31"/>
    <w:rsid w:val="00931913"/>
    <w:rsid w:val="009475A1"/>
    <w:rsid w:val="009A0483"/>
    <w:rsid w:val="009E1EE9"/>
    <w:rsid w:val="00A10A8D"/>
    <w:rsid w:val="00A2134B"/>
    <w:rsid w:val="00A42B9A"/>
    <w:rsid w:val="00A9711A"/>
    <w:rsid w:val="00AA0160"/>
    <w:rsid w:val="00AB0162"/>
    <w:rsid w:val="00B553D7"/>
    <w:rsid w:val="00B83045"/>
    <w:rsid w:val="00B95122"/>
    <w:rsid w:val="00BE48CE"/>
    <w:rsid w:val="00C23EB7"/>
    <w:rsid w:val="00C6229B"/>
    <w:rsid w:val="00C82153"/>
    <w:rsid w:val="00C96716"/>
    <w:rsid w:val="00CB1BB2"/>
    <w:rsid w:val="00CC53C5"/>
    <w:rsid w:val="00CD5598"/>
    <w:rsid w:val="00CE0F2A"/>
    <w:rsid w:val="00D53122"/>
    <w:rsid w:val="00D634CC"/>
    <w:rsid w:val="00D64FCB"/>
    <w:rsid w:val="00D707B5"/>
    <w:rsid w:val="00D8098B"/>
    <w:rsid w:val="00DC361D"/>
    <w:rsid w:val="00DE1EA0"/>
    <w:rsid w:val="00DE72C1"/>
    <w:rsid w:val="00E00CDE"/>
    <w:rsid w:val="00E03989"/>
    <w:rsid w:val="00E15C98"/>
    <w:rsid w:val="00E6530E"/>
    <w:rsid w:val="00ED69AA"/>
    <w:rsid w:val="00EF0807"/>
    <w:rsid w:val="00EF22A4"/>
    <w:rsid w:val="00F12CE9"/>
    <w:rsid w:val="00F4344A"/>
    <w:rsid w:val="00F74A75"/>
    <w:rsid w:val="00F7647E"/>
    <w:rsid w:val="00FD0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40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4">
    <w:name w:val="Станд 14"/>
    <w:basedOn w:val="Normal"/>
    <w:link w:val="140"/>
    <w:uiPriority w:val="99"/>
    <w:rsid w:val="001B6C10"/>
    <w:pPr>
      <w:spacing w:after="0"/>
      <w:ind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140">
    <w:name w:val="Станд 14 Знак"/>
    <w:basedOn w:val="DefaultParagraphFont"/>
    <w:link w:val="14"/>
    <w:uiPriority w:val="99"/>
    <w:locked/>
    <w:rsid w:val="001B6C10"/>
    <w:rPr>
      <w:rFonts w:ascii="Times New Roman" w:hAnsi="Times New Roman" w:cs="Times New Roman"/>
      <w:sz w:val="28"/>
      <w:szCs w:val="28"/>
    </w:rPr>
  </w:style>
  <w:style w:type="table" w:styleId="TableGrid">
    <w:name w:val="Table Grid"/>
    <w:basedOn w:val="TableNormal"/>
    <w:uiPriority w:val="99"/>
    <w:rsid w:val="003E78E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аглав"/>
    <w:basedOn w:val="14"/>
    <w:link w:val="a0"/>
    <w:uiPriority w:val="99"/>
    <w:rsid w:val="003E78ED"/>
    <w:pPr>
      <w:ind w:firstLine="0"/>
      <w:jc w:val="center"/>
    </w:pPr>
    <w:rPr>
      <w:b/>
      <w:sz w:val="36"/>
      <w:szCs w:val="36"/>
      <w:u w:val="single"/>
    </w:rPr>
  </w:style>
  <w:style w:type="character" w:customStyle="1" w:styleId="a0">
    <w:name w:val="Заглав Знак"/>
    <w:basedOn w:val="140"/>
    <w:link w:val="a"/>
    <w:uiPriority w:val="99"/>
    <w:locked/>
    <w:rsid w:val="003E78ED"/>
    <w:rPr>
      <w:b/>
      <w:sz w:val="36"/>
      <w:szCs w:val="36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D0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D09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6;&#1072;&#1073;&#1086;&#1090;&#1072;_&#1048;&#1052;&#1080;&#1040;\&#1062;&#1074;&#1077;&#1090;&#1082;&#1086;&#1074;%20&#1050;&#1070;\&#1064;&#1072;&#1073;&#1083;&#1086;&#1085;&#1099;%20&#1076;&#1086;&#1082;&#1091;&#1084;\&#1056;&#1072;&#1089;&#1087;&#1080;&#1089;&#1072;&#1085;&#1080;&#1077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Расписание</Template>
  <TotalTime>590</TotalTime>
  <Pages>1</Pages>
  <Words>125</Words>
  <Characters>714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Цветков</dc:creator>
  <cp:keywords/>
  <dc:description/>
  <cp:lastModifiedBy>IMA-5</cp:lastModifiedBy>
  <cp:revision>48</cp:revision>
  <cp:lastPrinted>2020-09-29T12:34:00Z</cp:lastPrinted>
  <dcterms:created xsi:type="dcterms:W3CDTF">2019-03-21T10:42:00Z</dcterms:created>
  <dcterms:modified xsi:type="dcterms:W3CDTF">2020-09-29T12:35:00Z</dcterms:modified>
</cp:coreProperties>
</file>