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F3" w:rsidRPr="003E78ED" w:rsidRDefault="00294DF3" w:rsidP="00294AF6">
      <w:pPr>
        <w:pStyle w:val="14"/>
        <w:ind w:left="11340" w:firstLine="0"/>
        <w:jc w:val="center"/>
      </w:pPr>
      <w:r w:rsidRPr="003E78ED">
        <w:t>УТВЕРЖДАЮ</w:t>
      </w:r>
    </w:p>
    <w:p w:rsidR="00294DF3" w:rsidRPr="003E78ED" w:rsidRDefault="00294DF3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294DF3" w:rsidRPr="003E78ED" w:rsidRDefault="00294DF3" w:rsidP="00294AF6">
      <w:pPr>
        <w:pStyle w:val="14"/>
        <w:ind w:left="11340" w:firstLine="0"/>
        <w:jc w:val="center"/>
      </w:pPr>
      <w:r w:rsidRPr="003E78ED">
        <w:t xml:space="preserve">_______ </w:t>
      </w:r>
      <w:r>
        <w:t>Бабаян П</w:t>
      </w:r>
      <w:r w:rsidRPr="003E78ED">
        <w:t>.В.</w:t>
      </w:r>
    </w:p>
    <w:p w:rsidR="00294DF3" w:rsidRPr="003E78ED" w:rsidRDefault="00294DF3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 xml:space="preserve">20 </w:t>
        </w:r>
        <w:r w:rsidRPr="003E78ED">
          <w:t>г</w:t>
        </w:r>
      </w:smartTag>
      <w:r w:rsidRPr="003E78ED">
        <w:t>.</w:t>
      </w:r>
    </w:p>
    <w:p w:rsidR="00294DF3" w:rsidRPr="009C64BC" w:rsidRDefault="00294DF3" w:rsidP="001B6C10">
      <w:pPr>
        <w:pStyle w:val="14"/>
        <w:rPr>
          <w:sz w:val="10"/>
          <w:szCs w:val="10"/>
        </w:rPr>
      </w:pPr>
    </w:p>
    <w:p w:rsidR="00294DF3" w:rsidRDefault="00294DF3" w:rsidP="003E78ED">
      <w:pPr>
        <w:pStyle w:val="a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1 курса заочной формы обучения</w:t>
      </w:r>
    </w:p>
    <w:p w:rsidR="00294DF3" w:rsidRPr="003E78ED" w:rsidRDefault="00294DF3" w:rsidP="003E78ED">
      <w:pPr>
        <w:pStyle w:val="a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20</w:t>
      </w:r>
      <w:r w:rsidRPr="003E78ED">
        <w:t>/ 20</w:t>
      </w:r>
      <w:r>
        <w:t>21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294DF3" w:rsidRPr="009C64BC" w:rsidRDefault="00294DF3" w:rsidP="003E78ED">
      <w:pPr>
        <w:pStyle w:val="14"/>
        <w:jc w:val="center"/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37"/>
        <w:gridCol w:w="2836"/>
        <w:gridCol w:w="1416"/>
        <w:gridCol w:w="2023"/>
        <w:gridCol w:w="1437"/>
        <w:gridCol w:w="1437"/>
      </w:tblGrid>
      <w:tr w:rsidR="00294DF3" w:rsidRPr="00A27342" w:rsidTr="003A0C7A">
        <w:tc>
          <w:tcPr>
            <w:tcW w:w="190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Дисциплина</w:t>
            </w:r>
          </w:p>
        </w:tc>
        <w:tc>
          <w:tcPr>
            <w:tcW w:w="959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Кафедра</w:t>
            </w:r>
          </w:p>
        </w:tc>
        <w:tc>
          <w:tcPr>
            <w:tcW w:w="479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Группа</w:t>
            </w: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Дата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Время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b/>
              </w:rPr>
            </w:pPr>
            <w:r w:rsidRPr="00A27342">
              <w:rPr>
                <w:b/>
              </w:rPr>
              <w:t>Ауд.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Педагогика высшей школы</w:t>
            </w:r>
          </w:p>
        </w:tc>
        <w:tc>
          <w:tcPr>
            <w:tcW w:w="95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Ин.яз.</w:t>
            </w:r>
          </w:p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Копылова Н.А.</w:t>
            </w:r>
          </w:p>
        </w:tc>
        <w:tc>
          <w:tcPr>
            <w:tcW w:w="47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Все</w:t>
            </w:r>
          </w:p>
        </w:tc>
        <w:tc>
          <w:tcPr>
            <w:tcW w:w="684" w:type="pct"/>
            <w:vAlign w:val="center"/>
          </w:tcPr>
          <w:p w:rsidR="00294DF3" w:rsidRPr="00A11E7F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11E7F">
              <w:t>06.10.20(ВТ)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14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11E7F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11E7F">
              <w:t>06.10.20(ВТ)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18-50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18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11E7F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11E7F">
              <w:t>06.10.20(ВТ)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20-25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14</w:t>
            </w:r>
          </w:p>
        </w:tc>
      </w:tr>
      <w:tr w:rsidR="00294DF3" w:rsidRPr="00A27342" w:rsidTr="0074738D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11E7F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11E7F">
              <w:t>13.10.20(ВТ)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</w:tcPr>
          <w:p w:rsidR="00294DF3" w:rsidRDefault="00294DF3" w:rsidP="00705BB9">
            <w:pPr>
              <w:pStyle w:val="14"/>
              <w:spacing w:line="240" w:lineRule="auto"/>
              <w:ind w:firstLine="0"/>
              <w:jc w:val="center"/>
            </w:pPr>
            <w:r w:rsidRPr="001D2465">
              <w:t>314</w:t>
            </w:r>
          </w:p>
        </w:tc>
      </w:tr>
      <w:tr w:rsidR="00294DF3" w:rsidRPr="00A27342" w:rsidTr="0074738D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</w:tcPr>
          <w:p w:rsidR="00294DF3" w:rsidRPr="00A11E7F" w:rsidRDefault="00294DF3" w:rsidP="00A11E7F">
            <w:pPr>
              <w:pStyle w:val="14"/>
              <w:spacing w:line="240" w:lineRule="auto"/>
              <w:ind w:firstLine="0"/>
              <w:jc w:val="center"/>
            </w:pPr>
            <w:r w:rsidRPr="00A11E7F">
              <w:t>13.10.20(ВТ)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18-50</w:t>
            </w:r>
          </w:p>
        </w:tc>
        <w:tc>
          <w:tcPr>
            <w:tcW w:w="486" w:type="pct"/>
          </w:tcPr>
          <w:p w:rsidR="00294DF3" w:rsidRDefault="00294DF3" w:rsidP="00705BB9">
            <w:pPr>
              <w:pStyle w:val="14"/>
              <w:spacing w:line="240" w:lineRule="auto"/>
              <w:ind w:firstLine="0"/>
              <w:jc w:val="center"/>
            </w:pPr>
            <w:r w:rsidRPr="001D2465">
              <w:t>314</w:t>
            </w:r>
          </w:p>
        </w:tc>
      </w:tr>
      <w:tr w:rsidR="00294DF3" w:rsidRPr="00A27342" w:rsidTr="0074738D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</w:tcPr>
          <w:p w:rsidR="00294DF3" w:rsidRPr="00A11E7F" w:rsidRDefault="00294DF3" w:rsidP="00A11E7F">
            <w:pPr>
              <w:pStyle w:val="14"/>
              <w:spacing w:line="240" w:lineRule="auto"/>
              <w:ind w:firstLine="0"/>
              <w:jc w:val="center"/>
            </w:pPr>
            <w:r w:rsidRPr="00A11E7F">
              <w:t>13.10.20(ВТ)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075799">
            <w:pPr>
              <w:pStyle w:val="14"/>
              <w:spacing w:line="240" w:lineRule="auto"/>
              <w:ind w:firstLine="0"/>
              <w:jc w:val="center"/>
            </w:pPr>
            <w:r w:rsidRPr="00A27342">
              <w:t>20-25</w:t>
            </w:r>
          </w:p>
        </w:tc>
        <w:tc>
          <w:tcPr>
            <w:tcW w:w="486" w:type="pct"/>
          </w:tcPr>
          <w:p w:rsidR="00294DF3" w:rsidRDefault="00294DF3" w:rsidP="00705BB9">
            <w:pPr>
              <w:pStyle w:val="14"/>
              <w:spacing w:line="240" w:lineRule="auto"/>
              <w:ind w:firstLine="0"/>
              <w:jc w:val="center"/>
            </w:pPr>
            <w:r w:rsidRPr="001D2465">
              <w:t>314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История и философия науки</w:t>
            </w:r>
          </w:p>
        </w:tc>
        <w:tc>
          <w:tcPr>
            <w:tcW w:w="95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ИФП</w:t>
            </w:r>
          </w:p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Ростовцев А.Н.</w:t>
            </w:r>
          </w:p>
        </w:tc>
        <w:tc>
          <w:tcPr>
            <w:tcW w:w="47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Все</w:t>
            </w:r>
          </w:p>
        </w:tc>
        <w:tc>
          <w:tcPr>
            <w:tcW w:w="684" w:type="pct"/>
            <w:vAlign w:val="center"/>
          </w:tcPr>
          <w:p w:rsidR="00294DF3" w:rsidRPr="00A27342" w:rsidRDefault="00294DF3" w:rsidP="003A0C7A">
            <w:pPr>
              <w:pStyle w:val="14"/>
              <w:spacing w:line="240" w:lineRule="auto"/>
              <w:ind w:firstLine="0"/>
              <w:jc w:val="center"/>
            </w:pPr>
            <w:r w:rsidRPr="00A27342">
              <w:t>13.10.20 (ВТ)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3A0C7A">
            <w:pPr>
              <w:pStyle w:val="14"/>
              <w:spacing w:line="240" w:lineRule="auto"/>
              <w:ind w:firstLine="0"/>
              <w:jc w:val="center"/>
            </w:pPr>
            <w:r w:rsidRPr="00A27342">
              <w:t>15-20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450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7D4646" w:rsidRDefault="00294DF3" w:rsidP="003A0C7A">
            <w:pPr>
              <w:pStyle w:val="14"/>
              <w:spacing w:line="240" w:lineRule="auto"/>
              <w:ind w:firstLine="0"/>
              <w:jc w:val="center"/>
            </w:pPr>
            <w:r w:rsidRPr="007D4646">
              <w:t>14.10.20 (СР)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450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7D4646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7D4646">
              <w:t>14.10.20 (СР)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18-50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450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Иностранный язык</w:t>
            </w:r>
          </w:p>
        </w:tc>
        <w:tc>
          <w:tcPr>
            <w:tcW w:w="95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Ин.яз.</w:t>
            </w:r>
          </w:p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Есенина Н.Е.</w:t>
            </w:r>
          </w:p>
        </w:tc>
        <w:tc>
          <w:tcPr>
            <w:tcW w:w="47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Все</w:t>
            </w: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01.10.20 (ЧТ)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18-50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30</w:t>
            </w:r>
            <w:r>
              <w:t>7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02.10.20 (ПТ)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30</w:t>
            </w:r>
            <w:r>
              <w:t>7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03.10.20 (СБ)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13-35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30</w:t>
            </w:r>
            <w:r>
              <w:t>7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Организация и управление научными исследованиями</w:t>
            </w:r>
          </w:p>
        </w:tc>
        <w:tc>
          <w:tcPr>
            <w:tcW w:w="95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ЭМОП</w:t>
            </w:r>
          </w:p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Евдокимова Е.Н.</w:t>
            </w:r>
          </w:p>
        </w:tc>
        <w:tc>
          <w:tcPr>
            <w:tcW w:w="479" w:type="pct"/>
            <w:vMerge w:val="restar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Все</w:t>
            </w: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01.10.20 (ЧТ)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19</w:t>
            </w:r>
            <w:r w:rsidRPr="00A27342">
              <w:t xml:space="preserve"> лк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01.10.20 (ЧТ)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18-50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19</w:t>
            </w:r>
            <w:r w:rsidRPr="00A27342">
              <w:t xml:space="preserve"> лк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02.10.20 (ПТ)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17-05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3</w:t>
            </w:r>
            <w:r>
              <w:t>19</w:t>
            </w:r>
            <w:r w:rsidRPr="00A27342">
              <w:t xml:space="preserve"> лк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03.10.20 (СБ)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11-40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>
              <w:t>319</w:t>
            </w:r>
            <w:r w:rsidRPr="00A27342">
              <w:t xml:space="preserve"> лк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03.10.20 (СБ)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13-35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>
              <w:t>319</w:t>
            </w:r>
            <w:r w:rsidRPr="00A27342">
              <w:t xml:space="preserve"> лк</w:t>
            </w:r>
          </w:p>
        </w:tc>
      </w:tr>
      <w:tr w:rsidR="00294DF3" w:rsidRPr="00A27342" w:rsidTr="003A0C7A">
        <w:trPr>
          <w:trHeight w:val="397"/>
        </w:trPr>
        <w:tc>
          <w:tcPr>
            <w:tcW w:w="1906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5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79" w:type="pct"/>
            <w:vMerge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84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A27342">
              <w:t>03.10.20 (СБ)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15-20</w:t>
            </w:r>
          </w:p>
        </w:tc>
        <w:tc>
          <w:tcPr>
            <w:tcW w:w="486" w:type="pct"/>
            <w:vAlign w:val="center"/>
          </w:tcPr>
          <w:p w:rsidR="00294DF3" w:rsidRPr="00A27342" w:rsidRDefault="00294DF3" w:rsidP="009923D6">
            <w:pPr>
              <w:pStyle w:val="14"/>
              <w:spacing w:line="240" w:lineRule="auto"/>
              <w:ind w:firstLine="0"/>
              <w:jc w:val="center"/>
            </w:pPr>
            <w:r w:rsidRPr="00A27342">
              <w:t>115 лк</w:t>
            </w:r>
          </w:p>
        </w:tc>
      </w:tr>
    </w:tbl>
    <w:p w:rsidR="00294DF3" w:rsidRPr="001B6C10" w:rsidRDefault="00294DF3" w:rsidP="001B6C10">
      <w:pPr>
        <w:pStyle w:val="14"/>
      </w:pPr>
      <w:r>
        <w:t>Директор ИМиА                                  ______________ О.А. Бодров</w:t>
      </w:r>
      <w:r>
        <w:tab/>
      </w:r>
    </w:p>
    <w:sectPr w:rsidR="00294DF3" w:rsidRPr="001B6C10" w:rsidSect="009C64BC">
      <w:pgSz w:w="16838" w:h="11906" w:orient="landscape" w:code="9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15374"/>
    <w:rsid w:val="000242D4"/>
    <w:rsid w:val="00075799"/>
    <w:rsid w:val="000D5E34"/>
    <w:rsid w:val="000E5B0F"/>
    <w:rsid w:val="00101B13"/>
    <w:rsid w:val="00120CA7"/>
    <w:rsid w:val="00150FE9"/>
    <w:rsid w:val="00161845"/>
    <w:rsid w:val="00162327"/>
    <w:rsid w:val="00163AEA"/>
    <w:rsid w:val="00181D86"/>
    <w:rsid w:val="001A448F"/>
    <w:rsid w:val="001B6C10"/>
    <w:rsid w:val="001D2465"/>
    <w:rsid w:val="00203093"/>
    <w:rsid w:val="00203844"/>
    <w:rsid w:val="00211FB1"/>
    <w:rsid w:val="002340E3"/>
    <w:rsid w:val="00294AF6"/>
    <w:rsid w:val="00294DF3"/>
    <w:rsid w:val="002B1E32"/>
    <w:rsid w:val="002E0DA7"/>
    <w:rsid w:val="00306F09"/>
    <w:rsid w:val="003214EE"/>
    <w:rsid w:val="00323D16"/>
    <w:rsid w:val="003270A3"/>
    <w:rsid w:val="00342E4A"/>
    <w:rsid w:val="003573FC"/>
    <w:rsid w:val="00357E4F"/>
    <w:rsid w:val="003A0C7A"/>
    <w:rsid w:val="003E78ED"/>
    <w:rsid w:val="003F3FC0"/>
    <w:rsid w:val="003F7557"/>
    <w:rsid w:val="004018F4"/>
    <w:rsid w:val="00413469"/>
    <w:rsid w:val="0041458D"/>
    <w:rsid w:val="00456288"/>
    <w:rsid w:val="004765AD"/>
    <w:rsid w:val="00476DB1"/>
    <w:rsid w:val="0048421A"/>
    <w:rsid w:val="00490C78"/>
    <w:rsid w:val="004D0D35"/>
    <w:rsid w:val="004E4CF0"/>
    <w:rsid w:val="004E7149"/>
    <w:rsid w:val="004F2186"/>
    <w:rsid w:val="004F325B"/>
    <w:rsid w:val="00501E80"/>
    <w:rsid w:val="00521E9D"/>
    <w:rsid w:val="00527E8F"/>
    <w:rsid w:val="00541EE0"/>
    <w:rsid w:val="00544155"/>
    <w:rsid w:val="00592909"/>
    <w:rsid w:val="005A4087"/>
    <w:rsid w:val="005A70CA"/>
    <w:rsid w:val="005B39C7"/>
    <w:rsid w:val="005C2BA9"/>
    <w:rsid w:val="006005AC"/>
    <w:rsid w:val="00693C0B"/>
    <w:rsid w:val="006B489F"/>
    <w:rsid w:val="00705BB9"/>
    <w:rsid w:val="00711860"/>
    <w:rsid w:val="00721B10"/>
    <w:rsid w:val="00727865"/>
    <w:rsid w:val="007320AA"/>
    <w:rsid w:val="0074738D"/>
    <w:rsid w:val="00752B63"/>
    <w:rsid w:val="007D4646"/>
    <w:rsid w:val="007E57A6"/>
    <w:rsid w:val="0085340E"/>
    <w:rsid w:val="00893F0D"/>
    <w:rsid w:val="008A5BDB"/>
    <w:rsid w:val="008B40CC"/>
    <w:rsid w:val="0091095B"/>
    <w:rsid w:val="00931913"/>
    <w:rsid w:val="009923D6"/>
    <w:rsid w:val="00992C60"/>
    <w:rsid w:val="009C1D11"/>
    <w:rsid w:val="009C64BC"/>
    <w:rsid w:val="009E1EE9"/>
    <w:rsid w:val="00A11E7F"/>
    <w:rsid w:val="00A2134B"/>
    <w:rsid w:val="00A27342"/>
    <w:rsid w:val="00A42B9A"/>
    <w:rsid w:val="00A63359"/>
    <w:rsid w:val="00AA0160"/>
    <w:rsid w:val="00AB0162"/>
    <w:rsid w:val="00AE0104"/>
    <w:rsid w:val="00AE6795"/>
    <w:rsid w:val="00B079B0"/>
    <w:rsid w:val="00B5452F"/>
    <w:rsid w:val="00B83045"/>
    <w:rsid w:val="00B9651F"/>
    <w:rsid w:val="00BE2BAA"/>
    <w:rsid w:val="00BE48CE"/>
    <w:rsid w:val="00C318E7"/>
    <w:rsid w:val="00C4575F"/>
    <w:rsid w:val="00C6229B"/>
    <w:rsid w:val="00C96716"/>
    <w:rsid w:val="00CB5142"/>
    <w:rsid w:val="00CD5598"/>
    <w:rsid w:val="00CE0F2A"/>
    <w:rsid w:val="00CF6B7A"/>
    <w:rsid w:val="00D64FCB"/>
    <w:rsid w:val="00D71F26"/>
    <w:rsid w:val="00DC361D"/>
    <w:rsid w:val="00DD0A64"/>
    <w:rsid w:val="00DE1EA0"/>
    <w:rsid w:val="00E03989"/>
    <w:rsid w:val="00E15C98"/>
    <w:rsid w:val="00E441D9"/>
    <w:rsid w:val="00ED69AA"/>
    <w:rsid w:val="00EF4C57"/>
    <w:rsid w:val="00F331AD"/>
    <w:rsid w:val="00F939CE"/>
    <w:rsid w:val="00FA594E"/>
    <w:rsid w:val="00FD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247</TotalTime>
  <Pages>1</Pages>
  <Words>156</Words>
  <Characters>890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34</cp:revision>
  <cp:lastPrinted>2020-09-29T11:47:00Z</cp:lastPrinted>
  <dcterms:created xsi:type="dcterms:W3CDTF">2019-09-20T08:39:00Z</dcterms:created>
  <dcterms:modified xsi:type="dcterms:W3CDTF">2020-09-29T12:35:00Z</dcterms:modified>
</cp:coreProperties>
</file>